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70F" w:rsidRDefault="00B9670F" w:rsidP="009509F6">
      <w:pPr>
        <w:pStyle w:val="Title"/>
      </w:pPr>
    </w:p>
    <w:p w:rsidR="00B9670F" w:rsidRDefault="00B9670F" w:rsidP="009509F6">
      <w:pPr>
        <w:pStyle w:val="Title"/>
      </w:pPr>
    </w:p>
    <w:p w:rsidR="00B9670F" w:rsidRDefault="00B9670F" w:rsidP="009509F6">
      <w:pPr>
        <w:pStyle w:val="Title"/>
      </w:pPr>
    </w:p>
    <w:p w:rsidR="00B9670F" w:rsidRDefault="00B9670F" w:rsidP="009509F6">
      <w:pPr>
        <w:jc w:val="center"/>
      </w:pPr>
    </w:p>
    <w:p w:rsidR="00B9670F" w:rsidRDefault="00B9670F" w:rsidP="009509F6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B9670F" w:rsidRDefault="00B9670F" w:rsidP="009509F6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VY_22_INOVACE_01-41</w:t>
      </w:r>
    </w:p>
    <w:p w:rsidR="00B9670F" w:rsidRDefault="00B9670F" w:rsidP="009509F6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31225C">
        <w:rPr>
          <w:rFonts w:ascii="Calibri" w:hAnsi="Calibri" w:cs="Calibri"/>
          <w:b/>
          <w:bCs/>
          <w:sz w:val="56"/>
          <w:szCs w:val="56"/>
        </w:rPr>
        <w:t>Shopping</w:t>
      </w:r>
      <w:r>
        <w:rPr>
          <w:rFonts w:ascii="Calibri" w:hAnsi="Calibri" w:cs="Calibri"/>
          <w:b/>
          <w:bCs/>
          <w:sz w:val="56"/>
          <w:szCs w:val="56"/>
        </w:rPr>
        <w:t xml:space="preserve"> – school, numbers,</w:t>
      </w:r>
    </w:p>
    <w:p w:rsidR="00B9670F" w:rsidRPr="0031225C" w:rsidRDefault="00B9670F" w:rsidP="009509F6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colours</w:t>
      </w:r>
    </w:p>
    <w:p w:rsidR="00B9670F" w:rsidRDefault="00B9670F" w:rsidP="001B40C2">
      <w:pPr>
        <w:rPr>
          <w:rFonts w:ascii="Calibri" w:hAnsi="Calibri" w:cs="Calibri"/>
          <w:sz w:val="56"/>
          <w:szCs w:val="56"/>
        </w:rPr>
      </w:pPr>
    </w:p>
    <w:p w:rsidR="00B9670F" w:rsidRPr="001B40C2" w:rsidRDefault="00B9670F" w:rsidP="001B40C2">
      <w:pPr>
        <w:rPr>
          <w:rFonts w:ascii="Calibri" w:hAnsi="Calibri" w:cs="Calibri"/>
          <w:sz w:val="56"/>
          <w:szCs w:val="56"/>
        </w:rPr>
      </w:pPr>
    </w:p>
    <w:p w:rsidR="00B9670F" w:rsidRPr="001B40C2" w:rsidRDefault="00B9670F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B9670F">
        <w:tc>
          <w:tcPr>
            <w:tcW w:w="2376" w:type="dxa"/>
          </w:tcPr>
          <w:p w:rsidR="00B9670F" w:rsidRPr="00B30F4E" w:rsidRDefault="00B9670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B9670F" w:rsidRPr="00B30F4E" w:rsidRDefault="00B9670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B9670F">
        <w:tc>
          <w:tcPr>
            <w:tcW w:w="2376" w:type="dxa"/>
          </w:tcPr>
          <w:p w:rsidR="00B9670F" w:rsidRPr="00B30F4E" w:rsidRDefault="00B9670F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B9670F" w:rsidRPr="00B30F4E" w:rsidRDefault="00B9670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B9670F">
        <w:tc>
          <w:tcPr>
            <w:tcW w:w="2376" w:type="dxa"/>
          </w:tcPr>
          <w:p w:rsidR="00B9670F" w:rsidRPr="00B30F4E" w:rsidRDefault="00B9670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B9670F" w:rsidRPr="00B30F4E" w:rsidRDefault="00B9670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B9670F">
        <w:tc>
          <w:tcPr>
            <w:tcW w:w="2376" w:type="dxa"/>
          </w:tcPr>
          <w:p w:rsidR="00B9670F" w:rsidRPr="00B30F4E" w:rsidRDefault="00B9670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B9670F" w:rsidRPr="00B30F4E" w:rsidRDefault="00B9670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In the school               Chapter    7, 8 </w:t>
            </w:r>
          </w:p>
        </w:tc>
      </w:tr>
      <w:tr w:rsidR="00B9670F">
        <w:tc>
          <w:tcPr>
            <w:tcW w:w="2376" w:type="dxa"/>
          </w:tcPr>
          <w:p w:rsidR="00B9670F" w:rsidRPr="00B30F4E" w:rsidRDefault="00B9670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B9670F" w:rsidRPr="00B30F4E" w:rsidRDefault="00B9670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Školní pomůcky, colours, numbers</w:t>
            </w:r>
          </w:p>
        </w:tc>
      </w:tr>
      <w:tr w:rsidR="00B9670F">
        <w:tc>
          <w:tcPr>
            <w:tcW w:w="2376" w:type="dxa"/>
          </w:tcPr>
          <w:p w:rsidR="00B9670F" w:rsidRPr="00B30F4E" w:rsidRDefault="00B9670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B9670F" w:rsidRPr="00B30F4E" w:rsidRDefault="00B9670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B9670F">
        <w:tc>
          <w:tcPr>
            <w:tcW w:w="2376" w:type="dxa"/>
          </w:tcPr>
          <w:p w:rsidR="00B9670F" w:rsidRPr="00B30F4E" w:rsidRDefault="00B9670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B9670F" w:rsidRPr="00B30F4E" w:rsidRDefault="00B9670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15.9.2011</w:t>
            </w:r>
          </w:p>
        </w:tc>
      </w:tr>
      <w:tr w:rsidR="00B9670F">
        <w:tc>
          <w:tcPr>
            <w:tcW w:w="2376" w:type="dxa"/>
          </w:tcPr>
          <w:p w:rsidR="00B9670F" w:rsidRPr="00B30F4E" w:rsidRDefault="00B9670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B9670F" w:rsidRPr="00B30F4E" w:rsidRDefault="00B9670F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B9670F" w:rsidRDefault="00B9670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B9670F" w:rsidRPr="00646B85" w:rsidRDefault="00B9670F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Předměty a pomůcky ve škole, barvy, počet</w:t>
            </w:r>
          </w:p>
        </w:tc>
      </w:tr>
      <w:bookmarkEnd w:id="0"/>
    </w:tbl>
    <w:p w:rsidR="00B9670F" w:rsidRPr="001B40C2" w:rsidRDefault="00B9670F" w:rsidP="001B40C2">
      <w:pPr>
        <w:rPr>
          <w:rFonts w:ascii="Calibri" w:hAnsi="Calibri" w:cs="Calibri"/>
          <w:sz w:val="56"/>
          <w:szCs w:val="56"/>
        </w:rPr>
      </w:pPr>
    </w:p>
    <w:p w:rsidR="00B9670F" w:rsidRPr="001B40C2" w:rsidRDefault="00B9670F" w:rsidP="001B40C2">
      <w:pPr>
        <w:rPr>
          <w:rFonts w:ascii="Calibri" w:hAnsi="Calibri" w:cs="Calibri"/>
          <w:sz w:val="56"/>
          <w:szCs w:val="56"/>
        </w:rPr>
      </w:pPr>
    </w:p>
    <w:p w:rsidR="00B9670F" w:rsidRPr="001B40C2" w:rsidRDefault="00B9670F" w:rsidP="001B40C2">
      <w:pPr>
        <w:rPr>
          <w:rFonts w:ascii="Calibri" w:hAnsi="Calibri" w:cs="Calibri"/>
          <w:sz w:val="56"/>
          <w:szCs w:val="56"/>
        </w:rPr>
      </w:pPr>
    </w:p>
    <w:p w:rsidR="00B9670F" w:rsidRDefault="00B9670F" w:rsidP="001B40C2">
      <w:pPr>
        <w:rPr>
          <w:rFonts w:ascii="Calibri" w:hAnsi="Calibri" w:cs="Calibri"/>
          <w:sz w:val="56"/>
          <w:szCs w:val="56"/>
        </w:rPr>
      </w:pPr>
    </w:p>
    <w:p w:rsidR="00B9670F" w:rsidRDefault="00B9670F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B9670F" w:rsidRDefault="00B9670F" w:rsidP="00050323">
      <w:r>
        <w:t xml:space="preserve">                  </w:t>
      </w:r>
    </w:p>
    <w:p w:rsidR="00B9670F" w:rsidRPr="0081446A" w:rsidRDefault="00B9670F" w:rsidP="00050323">
      <w:pPr>
        <w:rPr>
          <w:sz w:val="32"/>
          <w:szCs w:val="32"/>
        </w:rPr>
      </w:pPr>
      <w:r w:rsidRPr="0059714A">
        <w:rPr>
          <w:b/>
          <w:bCs/>
          <w:sz w:val="32"/>
          <w:szCs w:val="32"/>
        </w:rPr>
        <w:t xml:space="preserve"> </w:t>
      </w:r>
      <w:r w:rsidRPr="0059714A">
        <w:rPr>
          <w:rFonts w:ascii="Calibri" w:hAnsi="Calibri" w:cs="Calibri"/>
          <w:b/>
          <w:bCs/>
          <w:sz w:val="52"/>
          <w:szCs w:val="52"/>
        </w:rPr>
        <w:t xml:space="preserve">   In the school</w:t>
      </w:r>
      <w:r w:rsidRPr="0081446A">
        <w:rPr>
          <w:rFonts w:ascii="Calibri" w:hAnsi="Calibri" w:cs="Calibri"/>
          <w:sz w:val="52"/>
          <w:szCs w:val="52"/>
        </w:rPr>
        <w:t xml:space="preserve">              Chapter  </w:t>
      </w:r>
      <w:r>
        <w:rPr>
          <w:rFonts w:ascii="Calibri" w:hAnsi="Calibri" w:cs="Calibri"/>
          <w:sz w:val="52"/>
          <w:szCs w:val="52"/>
        </w:rPr>
        <w:t>7, 8</w:t>
      </w:r>
    </w:p>
    <w:p w:rsidR="00B9670F" w:rsidRPr="00050323" w:rsidRDefault="00B9670F" w:rsidP="00050323">
      <w:pPr>
        <w:rPr>
          <w:rFonts w:ascii="Calibri" w:hAnsi="Calibri" w:cs="Calibri"/>
          <w:sz w:val="52"/>
          <w:szCs w:val="52"/>
        </w:rPr>
      </w:pPr>
    </w:p>
    <w:p w:rsidR="00B9670F" w:rsidRPr="00050323" w:rsidRDefault="00B9670F" w:rsidP="0081446A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Děti se seznamují se systémem hlásek cizího jazyka a osvojují si         </w:t>
      </w:r>
      <w:r>
        <w:rPr>
          <w:rFonts w:ascii="Calibri" w:hAnsi="Calibri" w:cs="Calibri"/>
          <w:sz w:val="32"/>
          <w:szCs w:val="32"/>
        </w:rPr>
        <w:t xml:space="preserve">      </w:t>
      </w:r>
      <w:r w:rsidRPr="00050323">
        <w:rPr>
          <w:rFonts w:ascii="Calibri" w:hAnsi="Calibri" w:cs="Calibri"/>
          <w:sz w:val="32"/>
          <w:szCs w:val="32"/>
        </w:rPr>
        <w:t xml:space="preserve">pravidla správné výslovnosti.To jim umožní interpretovat slyšené                              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050323">
        <w:rPr>
          <w:rFonts w:ascii="Calibri" w:hAnsi="Calibri" w:cs="Calibri"/>
          <w:sz w:val="32"/>
          <w:szCs w:val="32"/>
        </w:rPr>
        <w:t> slovo v rozsahu jim známé slovní zásoby.</w:t>
      </w:r>
    </w:p>
    <w:p w:rsidR="00B9670F" w:rsidRPr="00050323" w:rsidRDefault="00B9670F" w:rsidP="00050323">
      <w:pPr>
        <w:ind w:left="561" w:hanging="561"/>
        <w:rPr>
          <w:rFonts w:ascii="Calibri" w:hAnsi="Calibri" w:cs="Calibri"/>
          <w:sz w:val="32"/>
          <w:szCs w:val="32"/>
        </w:rPr>
      </w:pPr>
    </w:p>
    <w:p w:rsidR="00B9670F" w:rsidRPr="00050323" w:rsidRDefault="00B9670F" w:rsidP="00050323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Pracovní list slouží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  procvičování čtení textu a k upevnění vizuální podoby slov 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a jednoduché frazeologie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 nacvičují si správnou fonetickou výslovnost slovní zásoby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</w:p>
    <w:p w:rsidR="00B9670F" w:rsidRPr="00050323" w:rsidRDefault="00B9670F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B9670F" w:rsidRPr="00050323" w:rsidRDefault="00B9670F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struktury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</w:p>
    <w:p w:rsidR="00B9670F" w:rsidRPr="00050323" w:rsidRDefault="00B9670F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</w:p>
    <w:p w:rsidR="00B9670F" w:rsidRPr="00050323" w:rsidRDefault="00B9670F" w:rsidP="0081446A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-  </w:t>
      </w:r>
      <w:r w:rsidRPr="00050323"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</w:p>
    <w:p w:rsidR="00B9670F" w:rsidRPr="00050323" w:rsidRDefault="00B9670F" w:rsidP="00050323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 xml:space="preserve">      Další možná práce s pracovním listem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  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- vyhledávání slovíček podle určitého znaku</w:t>
      </w: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 př.   - začínají stejným písmenem</w:t>
      </w:r>
    </w:p>
    <w:p w:rsidR="00B9670F" w:rsidRPr="00050323" w:rsidRDefault="00B9670F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jsou ze stejného okruhu  (zvířata, barvy, rodina)</w:t>
      </w:r>
    </w:p>
    <w:p w:rsidR="00B9670F" w:rsidRPr="00050323" w:rsidRDefault="00B9670F" w:rsidP="00050323">
      <w:pPr>
        <w:ind w:left="720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 xml:space="preserve">       - mají ve slovech zdvojené hlásky (book, door)</w:t>
      </w:r>
    </w:p>
    <w:p w:rsidR="00B9670F" w:rsidRDefault="00B9670F" w:rsidP="00050323">
      <w:pPr>
        <w:rPr>
          <w:rFonts w:ascii="Calibri" w:hAnsi="Calibri" w:cs="Calibri"/>
          <w:sz w:val="32"/>
          <w:szCs w:val="32"/>
        </w:rPr>
      </w:pPr>
    </w:p>
    <w:p w:rsidR="00B9670F" w:rsidRPr="00050323" w:rsidRDefault="00B9670F" w:rsidP="00050323">
      <w:pPr>
        <w:rPr>
          <w:rFonts w:ascii="Calibri" w:hAnsi="Calibri" w:cs="Calibri"/>
          <w:sz w:val="32"/>
          <w:szCs w:val="32"/>
        </w:rPr>
      </w:pPr>
    </w:p>
    <w:p w:rsidR="00B9670F" w:rsidRPr="00050323" w:rsidRDefault="00B9670F" w:rsidP="00050323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</w:t>
      </w:r>
      <w:r w:rsidRPr="00050323"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B9670F" w:rsidRPr="00050323" w:rsidRDefault="00B9670F" w:rsidP="00050323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</w:t>
      </w:r>
      <w:r w:rsidRPr="00050323">
        <w:rPr>
          <w:rFonts w:ascii="Calibri" w:hAnsi="Calibri" w:cs="Calibri"/>
          <w:sz w:val="36"/>
          <w:szCs w:val="36"/>
        </w:rPr>
        <w:t xml:space="preserve"> 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B9670F" w:rsidRPr="00050323" w:rsidRDefault="00B9670F" w:rsidP="000503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 xml:space="preserve">  </w:t>
      </w:r>
      <w:r w:rsidRPr="00050323">
        <w:rPr>
          <w:rFonts w:ascii="Calibri" w:hAnsi="Calibri" w:cs="Calibri"/>
          <w:i/>
          <w:iCs/>
          <w:sz w:val="36"/>
          <w:szCs w:val="36"/>
        </w:rPr>
        <w:t xml:space="preserve"> 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B9670F" w:rsidRPr="00050323" w:rsidRDefault="00B9670F" w:rsidP="000503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</w:t>
      </w:r>
      <w:r w:rsidRPr="00050323">
        <w:rPr>
          <w:rFonts w:ascii="Calibri" w:hAnsi="Calibri" w:cs="Calibri"/>
          <w:sz w:val="36"/>
          <w:szCs w:val="36"/>
        </w:rPr>
        <w:t xml:space="preserve">  DIDAKTIS spol. s r.o., 2007. 99 s.</w:t>
      </w:r>
    </w:p>
    <w:p w:rsidR="00B9670F" w:rsidRDefault="00B9670F" w:rsidP="00050323">
      <w:pPr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 xml:space="preserve">     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B9670F" w:rsidRDefault="00B9670F" w:rsidP="00E31BF5">
      <w:pPr>
        <w:pStyle w:val="Standard"/>
        <w:rPr>
          <w:sz w:val="40"/>
          <w:szCs w:val="40"/>
        </w:rPr>
      </w:pPr>
      <w:r w:rsidRPr="00E31BF5">
        <w:rPr>
          <w:b/>
          <w:bCs/>
          <w:sz w:val="48"/>
          <w:szCs w:val="48"/>
        </w:rPr>
        <w:t>School</w:t>
      </w:r>
      <w:r>
        <w:rPr>
          <w:sz w:val="40"/>
          <w:szCs w:val="40"/>
        </w:rPr>
        <w:t xml:space="preserve">                                          chapter  7, 8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Colour, numbers</w:t>
      </w:r>
    </w:p>
    <w:p w:rsidR="00B9670F" w:rsidRDefault="00B9670F" w:rsidP="00E31BF5">
      <w:pPr>
        <w:pStyle w:val="Standard"/>
        <w:rPr>
          <w:sz w:val="40"/>
          <w:szCs w:val="40"/>
        </w:rPr>
      </w:pPr>
    </w:p>
    <w:p w:rsidR="00B9670F" w:rsidRDefault="00B9670F" w:rsidP="00E31BF5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1.                     2.                               3.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a pig                  an ambulance            What's your name?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a frog                an  ice cream              My name is Jane.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a monkey          an umbrella                Where are you from?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a butterfly         an exercise book         I am from Prague.</w:t>
      </w:r>
    </w:p>
    <w:p w:rsidR="00B9670F" w:rsidRDefault="00B9670F" w:rsidP="00E31BF5">
      <w:pPr>
        <w:pStyle w:val="Standard"/>
        <w:rPr>
          <w:b/>
          <w:bCs/>
          <w:sz w:val="40"/>
          <w:szCs w:val="40"/>
        </w:rPr>
      </w:pPr>
      <w:r>
        <w:rPr>
          <w:sz w:val="40"/>
          <w:szCs w:val="40"/>
        </w:rPr>
        <w:t>a</w:t>
      </w:r>
      <w:r>
        <w:rPr>
          <w:b/>
          <w:bCs/>
          <w:sz w:val="40"/>
          <w:szCs w:val="40"/>
        </w:rPr>
        <w:t xml:space="preserve"> </w:t>
      </w:r>
      <w:r>
        <w:rPr>
          <w:sz w:val="40"/>
          <w:szCs w:val="40"/>
        </w:rPr>
        <w:t>school bag      a coloured pencil        Can I help you?</w:t>
      </w:r>
    </w:p>
    <w:p w:rsidR="00B9670F" w:rsidRDefault="00B9670F" w:rsidP="00E31BF5">
      <w:pPr>
        <w:pStyle w:val="Standard"/>
        <w:rPr>
          <w:b/>
          <w:bCs/>
          <w:sz w:val="40"/>
          <w:szCs w:val="40"/>
        </w:rPr>
      </w:pPr>
    </w:p>
    <w:p w:rsidR="00B9670F" w:rsidRDefault="00B9670F" w:rsidP="00E31BF5">
      <w:pPr>
        <w:pStyle w:val="Standard"/>
        <w:rPr>
          <w:b/>
          <w:bCs/>
          <w:sz w:val="40"/>
          <w:szCs w:val="40"/>
        </w:rPr>
      </w:pPr>
    </w:p>
    <w:p w:rsidR="00B9670F" w:rsidRDefault="00B9670F" w:rsidP="00E31BF5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4.                                        5.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a purple pencil case            one black pencil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an orange ball                     two blue files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a green brush                      five exercise books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a white rubber                     three white rubbers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a blue exercise book           nine orange pens</w:t>
      </w:r>
    </w:p>
    <w:p w:rsidR="00B9670F" w:rsidRDefault="00B9670F" w:rsidP="00E31BF5">
      <w:pPr>
        <w:pStyle w:val="Standard"/>
        <w:rPr>
          <w:sz w:val="40"/>
          <w:szCs w:val="40"/>
        </w:rPr>
      </w:pPr>
    </w:p>
    <w:p w:rsidR="00B9670F" w:rsidRDefault="00B9670F" w:rsidP="00E31BF5">
      <w:pPr>
        <w:pStyle w:val="Standard"/>
        <w:rPr>
          <w:sz w:val="40"/>
          <w:szCs w:val="40"/>
        </w:rPr>
      </w:pPr>
    </w:p>
    <w:p w:rsidR="00B9670F" w:rsidRDefault="00B9670F" w:rsidP="00E31BF5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6.                                 7.                                 8.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What's this?                  Good morning.            listen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Is it red pen?                 Good afternoon.          learn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No, it isn't.                    Good evening.             point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Is it a yellow ball?        Good night.                  read</w:t>
      </w:r>
    </w:p>
    <w:p w:rsidR="00B9670F" w:rsidRDefault="00B9670F" w:rsidP="00E31BF5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Is it a blue book?          Good bye!                    sing</w:t>
      </w:r>
    </w:p>
    <w:p w:rsidR="00B9670F" w:rsidRDefault="00B9670F" w:rsidP="00E31BF5">
      <w:pPr>
        <w:pStyle w:val="Standard"/>
        <w:rPr>
          <w:sz w:val="40"/>
          <w:szCs w:val="40"/>
        </w:rPr>
      </w:pPr>
    </w:p>
    <w:p w:rsidR="00B9670F" w:rsidRDefault="00B9670F" w:rsidP="00E31BF5">
      <w:pPr>
        <w:pStyle w:val="Standard"/>
        <w:rPr>
          <w:sz w:val="40"/>
          <w:szCs w:val="40"/>
        </w:rPr>
      </w:pPr>
    </w:p>
    <w:p w:rsidR="00B9670F" w:rsidRDefault="00B9670F" w:rsidP="00E31BF5">
      <w:pPr>
        <w:pStyle w:val="Standard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9.     </w:t>
      </w:r>
      <w:r>
        <w:rPr>
          <w:sz w:val="40"/>
          <w:szCs w:val="40"/>
        </w:rPr>
        <w:t>red   yellow   pink   blue   white   brown   grey   green</w:t>
      </w:r>
    </w:p>
    <w:p w:rsidR="00B9670F" w:rsidRDefault="00B9670F" w:rsidP="00E31BF5">
      <w:pPr>
        <w:pStyle w:val="Standard"/>
        <w:rPr>
          <w:b/>
          <w:bCs/>
          <w:sz w:val="40"/>
          <w:szCs w:val="40"/>
        </w:rPr>
      </w:pPr>
    </w:p>
    <w:p w:rsidR="00B9670F" w:rsidRPr="00E31BF5" w:rsidRDefault="00B9670F" w:rsidP="00E31BF5">
      <w:pPr>
        <w:pStyle w:val="Standard"/>
        <w:rPr>
          <w:b/>
          <w:bCs/>
          <w:sz w:val="40"/>
          <w:szCs w:val="40"/>
        </w:rPr>
      </w:pPr>
      <w:r w:rsidRPr="00E31BF5">
        <w:rPr>
          <w:b/>
          <w:bCs/>
          <w:sz w:val="40"/>
          <w:szCs w:val="40"/>
        </w:rPr>
        <w:t xml:space="preserve">10.   </w:t>
      </w:r>
      <w:r w:rsidRPr="00E31BF5">
        <w:rPr>
          <w:sz w:val="40"/>
          <w:szCs w:val="40"/>
        </w:rPr>
        <w:t>book   brush   pen   pencil   school bag   ruler   rubber</w:t>
      </w:r>
    </w:p>
    <w:sectPr w:rsidR="00B9670F" w:rsidRPr="00E31BF5" w:rsidSect="0081446A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560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70F" w:rsidRDefault="00B9670F">
      <w:r>
        <w:separator/>
      </w:r>
    </w:p>
  </w:endnote>
  <w:endnote w:type="continuationSeparator" w:id="0">
    <w:p w:rsidR="00B9670F" w:rsidRDefault="00B96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70F" w:rsidRDefault="00B9670F">
    <w:pPr>
      <w:pStyle w:val="Footer"/>
    </w:pPr>
  </w:p>
  <w:p w:rsidR="00B9670F" w:rsidRDefault="00B9670F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70F" w:rsidRDefault="00B9670F">
      <w:r>
        <w:separator/>
      </w:r>
    </w:p>
  </w:footnote>
  <w:footnote w:type="continuationSeparator" w:id="0">
    <w:p w:rsidR="00B9670F" w:rsidRDefault="00B967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06420"/>
    <w:rsid w:val="00037703"/>
    <w:rsid w:val="00050323"/>
    <w:rsid w:val="00064AC5"/>
    <w:rsid w:val="000B45C6"/>
    <w:rsid w:val="000B7547"/>
    <w:rsid w:val="000D0628"/>
    <w:rsid w:val="000E5A38"/>
    <w:rsid w:val="00116677"/>
    <w:rsid w:val="001B40C2"/>
    <w:rsid w:val="001D6321"/>
    <w:rsid w:val="001F16AC"/>
    <w:rsid w:val="0023426A"/>
    <w:rsid w:val="00247083"/>
    <w:rsid w:val="00263180"/>
    <w:rsid w:val="002C16B0"/>
    <w:rsid w:val="002D04F6"/>
    <w:rsid w:val="002E0D87"/>
    <w:rsid w:val="00310F03"/>
    <w:rsid w:val="0031225C"/>
    <w:rsid w:val="0031297E"/>
    <w:rsid w:val="00316781"/>
    <w:rsid w:val="0031774D"/>
    <w:rsid w:val="00347830"/>
    <w:rsid w:val="00353D80"/>
    <w:rsid w:val="00376E8E"/>
    <w:rsid w:val="003827E8"/>
    <w:rsid w:val="003A2F15"/>
    <w:rsid w:val="003A544E"/>
    <w:rsid w:val="003B2BA8"/>
    <w:rsid w:val="003B7221"/>
    <w:rsid w:val="003D380C"/>
    <w:rsid w:val="003D7707"/>
    <w:rsid w:val="004044BA"/>
    <w:rsid w:val="00412295"/>
    <w:rsid w:val="00457D6C"/>
    <w:rsid w:val="00494D93"/>
    <w:rsid w:val="004F36C3"/>
    <w:rsid w:val="005030A4"/>
    <w:rsid w:val="00515FA1"/>
    <w:rsid w:val="0053423B"/>
    <w:rsid w:val="005435A2"/>
    <w:rsid w:val="00550CEB"/>
    <w:rsid w:val="00576C2A"/>
    <w:rsid w:val="00591C27"/>
    <w:rsid w:val="00593324"/>
    <w:rsid w:val="0059714A"/>
    <w:rsid w:val="005A2E66"/>
    <w:rsid w:val="005D53E0"/>
    <w:rsid w:val="005E4465"/>
    <w:rsid w:val="005F6176"/>
    <w:rsid w:val="005F6FF3"/>
    <w:rsid w:val="00626EE6"/>
    <w:rsid w:val="006301E8"/>
    <w:rsid w:val="00646B85"/>
    <w:rsid w:val="006569C2"/>
    <w:rsid w:val="00693E11"/>
    <w:rsid w:val="006C4F82"/>
    <w:rsid w:val="006D017A"/>
    <w:rsid w:val="006D0D21"/>
    <w:rsid w:val="006F25E5"/>
    <w:rsid w:val="006F6AF4"/>
    <w:rsid w:val="006F7349"/>
    <w:rsid w:val="007068CC"/>
    <w:rsid w:val="00742FFA"/>
    <w:rsid w:val="00744ED9"/>
    <w:rsid w:val="00765AC2"/>
    <w:rsid w:val="00770222"/>
    <w:rsid w:val="00783A4B"/>
    <w:rsid w:val="0079676A"/>
    <w:rsid w:val="007B3F0C"/>
    <w:rsid w:val="007B3F8E"/>
    <w:rsid w:val="007B455D"/>
    <w:rsid w:val="0081446A"/>
    <w:rsid w:val="0083698E"/>
    <w:rsid w:val="00836D5F"/>
    <w:rsid w:val="008D63F2"/>
    <w:rsid w:val="008E5E0E"/>
    <w:rsid w:val="008F19EC"/>
    <w:rsid w:val="008F7A88"/>
    <w:rsid w:val="00933513"/>
    <w:rsid w:val="00934FA6"/>
    <w:rsid w:val="009509F6"/>
    <w:rsid w:val="00983C60"/>
    <w:rsid w:val="009A1C62"/>
    <w:rsid w:val="009C0468"/>
    <w:rsid w:val="009D3E47"/>
    <w:rsid w:val="009F0E34"/>
    <w:rsid w:val="00A12DC5"/>
    <w:rsid w:val="00A15503"/>
    <w:rsid w:val="00A17883"/>
    <w:rsid w:val="00AC2EA3"/>
    <w:rsid w:val="00B1713D"/>
    <w:rsid w:val="00B24C14"/>
    <w:rsid w:val="00B30F4E"/>
    <w:rsid w:val="00B62B63"/>
    <w:rsid w:val="00B77900"/>
    <w:rsid w:val="00B80098"/>
    <w:rsid w:val="00B8275D"/>
    <w:rsid w:val="00B9670F"/>
    <w:rsid w:val="00BA133B"/>
    <w:rsid w:val="00BB296F"/>
    <w:rsid w:val="00BD104A"/>
    <w:rsid w:val="00BE179D"/>
    <w:rsid w:val="00C02370"/>
    <w:rsid w:val="00C105D0"/>
    <w:rsid w:val="00C7475A"/>
    <w:rsid w:val="00C93830"/>
    <w:rsid w:val="00CC0DFD"/>
    <w:rsid w:val="00CC14DB"/>
    <w:rsid w:val="00CC1F6C"/>
    <w:rsid w:val="00CD552A"/>
    <w:rsid w:val="00D27A87"/>
    <w:rsid w:val="00D32956"/>
    <w:rsid w:val="00D53046"/>
    <w:rsid w:val="00DB347C"/>
    <w:rsid w:val="00DB7A49"/>
    <w:rsid w:val="00E11791"/>
    <w:rsid w:val="00E31BF5"/>
    <w:rsid w:val="00E33D5A"/>
    <w:rsid w:val="00E34C64"/>
    <w:rsid w:val="00E95023"/>
    <w:rsid w:val="00EB36BB"/>
    <w:rsid w:val="00EB37B3"/>
    <w:rsid w:val="00F23B21"/>
    <w:rsid w:val="00F45E06"/>
    <w:rsid w:val="00F672F5"/>
    <w:rsid w:val="00F84D33"/>
    <w:rsid w:val="00F87EE6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E31BF5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3</Pages>
  <Words>448</Words>
  <Characters>2645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7</cp:revision>
  <cp:lastPrinted>2011-12-19T13:51:00Z</cp:lastPrinted>
  <dcterms:created xsi:type="dcterms:W3CDTF">2011-12-20T13:59:00Z</dcterms:created>
  <dcterms:modified xsi:type="dcterms:W3CDTF">2012-04-16T13:31:00Z</dcterms:modified>
</cp:coreProperties>
</file>