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AB5" w:rsidRPr="00FF6DC8" w:rsidRDefault="00A44AB5" w:rsidP="00FF6DC8">
      <w:pPr>
        <w:jc w:val="center"/>
        <w:rPr>
          <w:b/>
          <w:bCs/>
          <w:sz w:val="48"/>
          <w:szCs w:val="48"/>
        </w:rPr>
      </w:pPr>
      <w:r w:rsidRPr="00FF6DC8">
        <w:rPr>
          <w:b/>
          <w:bCs/>
          <w:sz w:val="48"/>
          <w:szCs w:val="48"/>
        </w:rPr>
        <w:t xml:space="preserve">Luštěniny  </w:t>
      </w:r>
    </w:p>
    <w:p w:rsidR="00A44AB5" w:rsidRDefault="00A44AB5" w:rsidP="00FF6DC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6DC8">
        <w:rPr>
          <w:sz w:val="28"/>
          <w:szCs w:val="28"/>
        </w:rPr>
        <w:t xml:space="preserve">jsou to suchá semena </w:t>
      </w:r>
      <w:r>
        <w:rPr>
          <w:sz w:val="28"/>
          <w:szCs w:val="28"/>
        </w:rPr>
        <w:t xml:space="preserve"> </w:t>
      </w:r>
    </w:p>
    <w:p w:rsidR="00A44AB5" w:rsidRPr="00FF6DC8" w:rsidRDefault="00A44AB5" w:rsidP="00FF6DC8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</w:rPr>
      </w:pPr>
      <w:r w:rsidRPr="00FF6DC8">
        <w:rPr>
          <w:b/>
          <w:bCs/>
          <w:color w:val="00B0F0"/>
          <w:sz w:val="32"/>
          <w:szCs w:val="32"/>
        </w:rPr>
        <w:t>Složení a význam:</w:t>
      </w:r>
    </w:p>
    <w:p w:rsidR="00A44AB5" w:rsidRDefault="00A44AB5" w:rsidP="00FF6DC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F6DC8">
        <w:rPr>
          <w:sz w:val="28"/>
          <w:szCs w:val="28"/>
        </w:rPr>
        <w:t xml:space="preserve">mají vysoký obsah bílkovin, sacharidu, vláknin, minerální látky, vitamíny </w:t>
      </w:r>
    </w:p>
    <w:p w:rsidR="00A44AB5" w:rsidRDefault="00A44AB5" w:rsidP="00FF6D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obsahují větším množství diogasachridy, které způsobí nadýmání </w:t>
      </w:r>
    </w:p>
    <w:p w:rsidR="00A44AB5" w:rsidRPr="00FF6DC8" w:rsidRDefault="00A44AB5" w:rsidP="00FF6D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jsou hůře stravitelné </w:t>
      </w:r>
    </w:p>
    <w:p w:rsidR="00A44AB5" w:rsidRPr="00FE0B25" w:rsidRDefault="00A44AB5" w:rsidP="00FF6DC8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</w:rPr>
      </w:pPr>
      <w:r w:rsidRPr="00FF6DC8">
        <w:rPr>
          <w:b/>
          <w:bCs/>
          <w:color w:val="00B0F0"/>
          <w:sz w:val="32"/>
          <w:szCs w:val="32"/>
        </w:rPr>
        <w:t>Patří sem:</w:t>
      </w:r>
      <w:r>
        <w:rPr>
          <w:b/>
          <w:bCs/>
          <w:color w:val="00B0F0"/>
          <w:sz w:val="32"/>
          <w:szCs w:val="32"/>
        </w:rPr>
        <w:t xml:space="preserve"> </w:t>
      </w:r>
      <w:r>
        <w:rPr>
          <w:sz w:val="28"/>
          <w:szCs w:val="28"/>
        </w:rPr>
        <w:t xml:space="preserve">hrách, čočka, fazole, sója, cizrna  </w:t>
      </w:r>
    </w:p>
    <w:p w:rsidR="00A44AB5" w:rsidRDefault="00A44AB5" w:rsidP="00FF6DC8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 w:rsidRPr="00FE0B25">
        <w:rPr>
          <w:b/>
          <w:bCs/>
          <w:color w:val="00B0F0"/>
          <w:sz w:val="32"/>
          <w:szCs w:val="32"/>
          <w:u w:val="single"/>
        </w:rPr>
        <w:t xml:space="preserve">1.Hrách </w:t>
      </w:r>
      <w:r>
        <w:rPr>
          <w:b/>
          <w:bCs/>
          <w:color w:val="00B0F0"/>
          <w:sz w:val="32"/>
          <w:szCs w:val="32"/>
          <w:u w:val="single"/>
        </w:rPr>
        <w:t xml:space="preserve"> </w:t>
      </w:r>
    </w:p>
    <w:p w:rsidR="00A44AB5" w:rsidRPr="00FE0B25" w:rsidRDefault="00A44AB5" w:rsidP="00FE0B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FE0B25">
        <w:rPr>
          <w:sz w:val="28"/>
          <w:szCs w:val="28"/>
        </w:rPr>
        <w:t xml:space="preserve">uchý : </w:t>
      </w:r>
    </w:p>
    <w:p w:rsidR="00A44AB5" w:rsidRPr="00FE0B25" w:rsidRDefault="00A44AB5" w:rsidP="00FE0B2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E0B25">
        <w:rPr>
          <w:sz w:val="28"/>
          <w:szCs w:val="28"/>
        </w:rPr>
        <w:t>žlutý, zelený a (žlu-zelený),</w:t>
      </w:r>
      <w:r>
        <w:rPr>
          <w:sz w:val="28"/>
          <w:szCs w:val="28"/>
        </w:rPr>
        <w:t xml:space="preserve"> </w:t>
      </w:r>
      <w:r w:rsidRPr="00FE0B25">
        <w:rPr>
          <w:sz w:val="28"/>
          <w:szCs w:val="28"/>
        </w:rPr>
        <w:t xml:space="preserve">barevná směs  </w:t>
      </w:r>
    </w:p>
    <w:p w:rsidR="00A44AB5" w:rsidRPr="00FE0B25" w:rsidRDefault="00A44AB5" w:rsidP="00FE0B2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E0B25">
        <w:rPr>
          <w:sz w:val="28"/>
          <w:szCs w:val="28"/>
        </w:rPr>
        <w:t xml:space="preserve">loupaný, neloupaný </w:t>
      </w:r>
    </w:p>
    <w:p w:rsidR="00A44AB5" w:rsidRPr="00FE0B25" w:rsidRDefault="00A44AB5" w:rsidP="00FE0B2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E0B25">
        <w:rPr>
          <w:sz w:val="28"/>
          <w:szCs w:val="28"/>
        </w:rPr>
        <w:t>celý, půlený</w:t>
      </w:r>
    </w:p>
    <w:p w:rsidR="00A44AB5" w:rsidRPr="00FE0B25" w:rsidRDefault="00A44AB5" w:rsidP="00FE0B2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předvařený </w:t>
      </w:r>
    </w:p>
    <w:p w:rsidR="00A44AB5" w:rsidRDefault="00A44AB5" w:rsidP="00FE0B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FE0B25">
        <w:rPr>
          <w:sz w:val="28"/>
          <w:szCs w:val="28"/>
        </w:rPr>
        <w:t>terilovaný</w:t>
      </w:r>
      <w:r>
        <w:rPr>
          <w:sz w:val="28"/>
          <w:szCs w:val="28"/>
        </w:rPr>
        <w:t xml:space="preserve"> </w:t>
      </w:r>
    </w:p>
    <w:p w:rsidR="00A44AB5" w:rsidRPr="00FE0B25" w:rsidRDefault="00A44AB5" w:rsidP="00FE0B2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v nálevu -sladkokyselém, slaném </w:t>
      </w:r>
    </w:p>
    <w:p w:rsidR="00A44AB5" w:rsidRPr="00FE0B25" w:rsidRDefault="00A44AB5" w:rsidP="00FE0B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Pr="00FE0B25">
        <w:rPr>
          <w:sz w:val="28"/>
          <w:szCs w:val="28"/>
        </w:rPr>
        <w:t xml:space="preserve">ražený </w:t>
      </w:r>
    </w:p>
    <w:p w:rsidR="00A44AB5" w:rsidRDefault="00A44AB5" w:rsidP="00FE0B25">
      <w:pPr>
        <w:pStyle w:val="ListParagraph"/>
        <w:rPr>
          <w:b/>
          <w:bCs/>
          <w:color w:val="00B0F0"/>
          <w:sz w:val="32"/>
          <w:szCs w:val="32"/>
          <w:u w:val="single"/>
        </w:rPr>
      </w:pPr>
    </w:p>
    <w:p w:rsidR="00A44AB5" w:rsidRDefault="00A44AB5" w:rsidP="00FF6DC8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>
        <w:rPr>
          <w:b/>
          <w:bCs/>
          <w:color w:val="00B0F0"/>
          <w:sz w:val="32"/>
          <w:szCs w:val="32"/>
          <w:u w:val="single"/>
        </w:rPr>
        <w:t xml:space="preserve">2.čočka  </w:t>
      </w:r>
    </w:p>
    <w:p w:rsidR="00A44AB5" w:rsidRDefault="00A44AB5" w:rsidP="00FE0B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Pr="00FE0B25">
        <w:rPr>
          <w:sz w:val="28"/>
          <w:szCs w:val="28"/>
        </w:rPr>
        <w:t>odle velikosti zrn rozdělujeme čočku na: velkozrnnou a drobnozrnnou</w:t>
      </w:r>
      <w:r>
        <w:rPr>
          <w:sz w:val="28"/>
          <w:szCs w:val="28"/>
        </w:rPr>
        <w:t>.</w:t>
      </w:r>
    </w:p>
    <w:p w:rsidR="00A44AB5" w:rsidRDefault="00A44AB5" w:rsidP="00FE0B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Druhy v prodeji: </w:t>
      </w:r>
    </w:p>
    <w:p w:rsidR="00A44AB5" w:rsidRDefault="00A44AB5" w:rsidP="00135309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>čočka zelená – hnědá - barevná,</w:t>
      </w:r>
    </w:p>
    <w:p w:rsidR="00A44AB5" w:rsidRDefault="00A44AB5" w:rsidP="00135309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 xml:space="preserve">loupaná a neloupaná </w:t>
      </w:r>
    </w:p>
    <w:p w:rsidR="00A44AB5" w:rsidRDefault="00A44AB5" w:rsidP="00135309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 xml:space="preserve">velkozrnná, drobnozrnná </w:t>
      </w:r>
    </w:p>
    <w:p w:rsidR="00A44AB5" w:rsidRPr="00FE0B25" w:rsidRDefault="00A44AB5" w:rsidP="00135309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 xml:space="preserve">předvařená </w:t>
      </w:r>
    </w:p>
    <w:p w:rsidR="00A44AB5" w:rsidRDefault="00A44AB5" w:rsidP="00FE0B25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>
        <w:rPr>
          <w:b/>
          <w:bCs/>
          <w:color w:val="00B0F0"/>
          <w:sz w:val="32"/>
          <w:szCs w:val="32"/>
          <w:u w:val="single"/>
        </w:rPr>
        <w:t xml:space="preserve">3.fazole </w:t>
      </w:r>
    </w:p>
    <w:p w:rsidR="00A44AB5" w:rsidRDefault="00A44AB5" w:rsidP="0013530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jsou odrůdou původní americké fazole </w:t>
      </w:r>
    </w:p>
    <w:p w:rsidR="00A44AB5" w:rsidRDefault="00A44AB5" w:rsidP="0013530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mají různou velikost, barvu a tvar </w:t>
      </w:r>
    </w:p>
    <w:p w:rsidR="00A44AB5" w:rsidRDefault="00A44AB5" w:rsidP="0013530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druhy v prodeji: </w:t>
      </w:r>
    </w:p>
    <w:p w:rsidR="00A44AB5" w:rsidRDefault="00A44AB5" w:rsidP="00135309">
      <w:pPr>
        <w:pStyle w:val="ListParagraph"/>
        <w:ind w:left="2124"/>
        <w:rPr>
          <w:sz w:val="28"/>
          <w:szCs w:val="28"/>
        </w:rPr>
      </w:pPr>
      <w:r>
        <w:rPr>
          <w:sz w:val="28"/>
          <w:szCs w:val="28"/>
        </w:rPr>
        <w:t>fazole – bílé – barevné, černé, červené,</w:t>
      </w:r>
    </w:p>
    <w:p w:rsidR="00A44AB5" w:rsidRDefault="00A44AB5" w:rsidP="00135309">
      <w:pPr>
        <w:pStyle w:val="ListParagraph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malé, střední a obrovské  </w:t>
      </w:r>
    </w:p>
    <w:p w:rsidR="00A44AB5" w:rsidRPr="00135309" w:rsidRDefault="00A44AB5" w:rsidP="00135309">
      <w:pPr>
        <w:pStyle w:val="ListParagraph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sterilované </w:t>
      </w:r>
    </w:p>
    <w:p w:rsidR="00A44AB5" w:rsidRDefault="00A44AB5" w:rsidP="00FE0B25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>
        <w:rPr>
          <w:b/>
          <w:bCs/>
          <w:color w:val="00B0F0"/>
          <w:sz w:val="32"/>
          <w:szCs w:val="32"/>
          <w:u w:val="single"/>
        </w:rPr>
        <w:t xml:space="preserve">4.sója </w:t>
      </w:r>
    </w:p>
    <w:p w:rsidR="00A44AB5" w:rsidRPr="007D4EE0" w:rsidRDefault="00A44AB5" w:rsidP="007D4EE0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7D4EE0">
        <w:rPr>
          <w:sz w:val="28"/>
          <w:szCs w:val="28"/>
        </w:rPr>
        <w:t xml:space="preserve">druhy v prodeji: </w:t>
      </w:r>
    </w:p>
    <w:p w:rsidR="00A44AB5" w:rsidRDefault="00A44AB5" w:rsidP="007D4EE0">
      <w:pPr>
        <w:pStyle w:val="ListParagraph"/>
        <w:ind w:left="2124"/>
        <w:rPr>
          <w:sz w:val="28"/>
          <w:szCs w:val="28"/>
        </w:rPr>
      </w:pPr>
      <w:r w:rsidRPr="007D4EE0">
        <w:rPr>
          <w:sz w:val="28"/>
          <w:szCs w:val="28"/>
        </w:rPr>
        <w:t>mouka, olej, sýr, mléko, sójová omáčka, sójové maso (plátky, kostky, nudličky)</w:t>
      </w:r>
      <w:r>
        <w:rPr>
          <w:sz w:val="28"/>
          <w:szCs w:val="28"/>
        </w:rPr>
        <w:t>,</w:t>
      </w:r>
      <w:r w:rsidRPr="007D4EE0">
        <w:rPr>
          <w:sz w:val="28"/>
          <w:szCs w:val="28"/>
        </w:rPr>
        <w:t xml:space="preserve"> sójový řez, sójová pochoutka </w:t>
      </w:r>
    </w:p>
    <w:p w:rsidR="00A44AB5" w:rsidRDefault="00A44AB5" w:rsidP="007D4EE0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bílkoviny sójových bodů mají vyšší biologickou hodnotu než ostatní luštěniny </w:t>
      </w:r>
    </w:p>
    <w:p w:rsidR="00A44AB5" w:rsidRPr="007D4EE0" w:rsidRDefault="00A44AB5" w:rsidP="007D4EE0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sójové klíčky jsou bohaté na vitamíny B a přidávají se do salátu </w:t>
      </w:r>
    </w:p>
    <w:p w:rsidR="00A44AB5" w:rsidRDefault="00A44AB5" w:rsidP="007D4EE0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 w:rsidRPr="007D4EE0">
        <w:rPr>
          <w:b/>
          <w:bCs/>
          <w:color w:val="00B0F0"/>
          <w:sz w:val="32"/>
          <w:szCs w:val="32"/>
          <w:u w:val="single"/>
        </w:rPr>
        <w:t xml:space="preserve">5.cizrna </w:t>
      </w:r>
    </w:p>
    <w:p w:rsidR="00A44AB5" w:rsidRPr="007D4EE0" w:rsidRDefault="00A44AB5" w:rsidP="007D4EE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se podobá velkému hrachu</w:t>
      </w:r>
      <w:r w:rsidRPr="007D4E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D4EE0">
        <w:rPr>
          <w:sz w:val="28"/>
          <w:szCs w:val="28"/>
        </w:rPr>
        <w:t xml:space="preserve">má jemně oříškovou chuť </w:t>
      </w:r>
    </w:p>
    <w:p w:rsidR="00A44AB5" w:rsidRPr="007D4EE0" w:rsidRDefault="00A44AB5" w:rsidP="007D4EE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D4EE0">
        <w:rPr>
          <w:sz w:val="28"/>
          <w:szCs w:val="28"/>
        </w:rPr>
        <w:t xml:space="preserve">pochází ze západní Asie </w:t>
      </w:r>
    </w:p>
    <w:p w:rsidR="00A44AB5" w:rsidRDefault="00A44AB5" w:rsidP="007D4EE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D4EE0">
        <w:rPr>
          <w:sz w:val="28"/>
          <w:szCs w:val="28"/>
        </w:rPr>
        <w:t>je na trhu celá nebo půlená</w:t>
      </w:r>
      <w:r>
        <w:rPr>
          <w:sz w:val="28"/>
          <w:szCs w:val="28"/>
        </w:rPr>
        <w:t xml:space="preserve"> </w:t>
      </w: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rPr>
          <w:sz w:val="28"/>
          <w:szCs w:val="28"/>
        </w:rPr>
      </w:pPr>
    </w:p>
    <w:p w:rsidR="00A44AB5" w:rsidRDefault="00A44AB5" w:rsidP="007D4EE0">
      <w:pPr>
        <w:jc w:val="center"/>
        <w:rPr>
          <w:sz w:val="36"/>
          <w:szCs w:val="36"/>
        </w:rPr>
      </w:pPr>
      <w:r>
        <w:rPr>
          <w:sz w:val="36"/>
          <w:szCs w:val="36"/>
        </w:rPr>
        <w:t>Opaková</w:t>
      </w:r>
      <w:r w:rsidRPr="007D4EE0">
        <w:rPr>
          <w:sz w:val="36"/>
          <w:szCs w:val="36"/>
        </w:rPr>
        <w:t xml:space="preserve">ní </w:t>
      </w:r>
      <w:r>
        <w:rPr>
          <w:sz w:val="36"/>
          <w:szCs w:val="36"/>
        </w:rPr>
        <w:t xml:space="preserve"> </w:t>
      </w:r>
    </w:p>
    <w:p w:rsidR="00A44AB5" w:rsidRDefault="00A44AB5" w:rsidP="00FF6C1B">
      <w:pPr>
        <w:pStyle w:val="ListParagraph"/>
        <w:numPr>
          <w:ilvl w:val="0"/>
          <w:numId w:val="12"/>
        </w:numPr>
        <w:jc w:val="both"/>
        <w:rPr>
          <w:sz w:val="32"/>
          <w:szCs w:val="32"/>
        </w:rPr>
      </w:pPr>
      <w:r w:rsidRPr="00FF6C1B">
        <w:rPr>
          <w:sz w:val="32"/>
          <w:szCs w:val="32"/>
        </w:rPr>
        <w:t xml:space="preserve">Co to jsou luštěniny? </w:t>
      </w:r>
    </w:p>
    <w:p w:rsidR="00A44AB5" w:rsidRPr="00FF6C1B" w:rsidRDefault="00A44AB5" w:rsidP="00FF6C1B">
      <w:pPr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A44AB5" w:rsidRDefault="00A44AB5" w:rsidP="00FF6C1B">
      <w:pPr>
        <w:pStyle w:val="ListParagraph"/>
        <w:numPr>
          <w:ilvl w:val="0"/>
          <w:numId w:val="12"/>
        </w:numPr>
        <w:jc w:val="both"/>
        <w:rPr>
          <w:sz w:val="32"/>
          <w:szCs w:val="32"/>
        </w:rPr>
      </w:pPr>
      <w:r w:rsidRPr="00FF6C1B">
        <w:rPr>
          <w:sz w:val="32"/>
          <w:szCs w:val="32"/>
        </w:rPr>
        <w:t xml:space="preserve">Složení a význam luštěnin </w:t>
      </w:r>
      <w:r>
        <w:rPr>
          <w:sz w:val="32"/>
          <w:szCs w:val="32"/>
        </w:rPr>
        <w:t xml:space="preserve"> </w:t>
      </w:r>
    </w:p>
    <w:p w:rsidR="00A44AB5" w:rsidRPr="00FF6C1B" w:rsidRDefault="00A44AB5" w:rsidP="00FF6C1B">
      <w:pPr>
        <w:jc w:val="both"/>
        <w:rPr>
          <w:sz w:val="32"/>
          <w:szCs w:val="32"/>
        </w:rPr>
      </w:pPr>
      <w:r w:rsidRPr="00FF6C1B">
        <w:rPr>
          <w:sz w:val="32"/>
          <w:szCs w:val="32"/>
        </w:rPr>
        <w:t>…………………………………………………………………………</w:t>
      </w: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FF6C1B">
        <w:rPr>
          <w:sz w:val="32"/>
          <w:szCs w:val="32"/>
        </w:rPr>
        <w:t>………</w:t>
      </w:r>
    </w:p>
    <w:p w:rsidR="00A44AB5" w:rsidRDefault="00A44AB5" w:rsidP="007D4EE0">
      <w:pPr>
        <w:pStyle w:val="ListParagraph"/>
        <w:numPr>
          <w:ilvl w:val="0"/>
          <w:numId w:val="12"/>
        </w:numPr>
        <w:jc w:val="both"/>
        <w:rPr>
          <w:sz w:val="32"/>
          <w:szCs w:val="32"/>
        </w:rPr>
      </w:pPr>
      <w:r w:rsidRPr="00FF6C1B">
        <w:rPr>
          <w:sz w:val="32"/>
          <w:szCs w:val="32"/>
        </w:rPr>
        <w:t>Rozdělení luštěnin.</w:t>
      </w:r>
      <w:r>
        <w:rPr>
          <w:sz w:val="32"/>
          <w:szCs w:val="32"/>
        </w:rPr>
        <w:t xml:space="preserve"> </w:t>
      </w:r>
    </w:p>
    <w:p w:rsidR="00A44AB5" w:rsidRPr="00FF6C1B" w:rsidRDefault="00A44AB5" w:rsidP="00FF6C1B">
      <w:pPr>
        <w:jc w:val="both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44AB5" w:rsidRDefault="00A44AB5" w:rsidP="00FE0B25">
      <w:pPr>
        <w:pStyle w:val="ListParagraph"/>
        <w:ind w:left="2844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F6C1B">
      <w:pPr>
        <w:pStyle w:val="ListParagraph"/>
        <w:ind w:left="1440"/>
        <w:jc w:val="center"/>
        <w:rPr>
          <w:sz w:val="40"/>
          <w:szCs w:val="40"/>
        </w:rPr>
      </w:pPr>
      <w:r>
        <w:rPr>
          <w:sz w:val="40"/>
          <w:szCs w:val="40"/>
        </w:rPr>
        <w:t>Otázky na</w:t>
      </w:r>
      <w:r w:rsidRPr="00FF6C1B">
        <w:rPr>
          <w:sz w:val="40"/>
          <w:szCs w:val="40"/>
        </w:rPr>
        <w:t>ví</w:t>
      </w:r>
      <w:r>
        <w:rPr>
          <w:sz w:val="40"/>
          <w:szCs w:val="40"/>
        </w:rPr>
        <w:t xml:space="preserve">c </w:t>
      </w:r>
    </w:p>
    <w:p w:rsidR="00A44AB5" w:rsidRPr="00FF6C1B" w:rsidRDefault="00A44AB5" w:rsidP="00FF6C1B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FF6C1B">
        <w:rPr>
          <w:sz w:val="32"/>
          <w:szCs w:val="32"/>
        </w:rPr>
        <w:t xml:space="preserve">Jaký význam ve výživě luštěniny plní a jaké znáte druhy? </w:t>
      </w:r>
    </w:p>
    <w:p w:rsidR="00A44AB5" w:rsidRPr="00FF6C1B" w:rsidRDefault="00A44AB5" w:rsidP="00FF6C1B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FF6C1B">
        <w:rPr>
          <w:sz w:val="32"/>
          <w:szCs w:val="32"/>
        </w:rPr>
        <w:t>Vysvětlete rozdíl mezi luskovinou a luštěninou.</w:t>
      </w:r>
    </w:p>
    <w:p w:rsidR="00A44AB5" w:rsidRPr="00FF6C1B" w:rsidRDefault="00A44AB5" w:rsidP="00FF6C1B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FF6C1B">
        <w:rPr>
          <w:sz w:val="32"/>
          <w:szCs w:val="32"/>
        </w:rPr>
        <w:t>Vyjmenujte výrobky</w:t>
      </w:r>
      <w:r>
        <w:rPr>
          <w:sz w:val="32"/>
          <w:szCs w:val="32"/>
        </w:rPr>
        <w:t>, jejich vady, balení a skladování</w:t>
      </w:r>
      <w:r w:rsidRPr="00FF6C1B">
        <w:rPr>
          <w:sz w:val="32"/>
          <w:szCs w:val="32"/>
        </w:rPr>
        <w:t xml:space="preserve">? </w:t>
      </w:r>
    </w:p>
    <w:p w:rsidR="00A44AB5" w:rsidRPr="00FF6C1B" w:rsidRDefault="00A44AB5" w:rsidP="00FF6C1B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FF6C1B">
        <w:rPr>
          <w:sz w:val="32"/>
          <w:szCs w:val="32"/>
        </w:rPr>
        <w:t xml:space="preserve">Sója – jaké znáte výrobky? </w:t>
      </w:r>
    </w:p>
    <w:p w:rsidR="00A44AB5" w:rsidRDefault="00A44AB5" w:rsidP="00FF6C1B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FF6C1B">
        <w:rPr>
          <w:sz w:val="32"/>
          <w:szCs w:val="32"/>
        </w:rPr>
        <w:t>Cizrna -</w:t>
      </w:r>
      <w:r>
        <w:rPr>
          <w:sz w:val="32"/>
          <w:szCs w:val="32"/>
        </w:rPr>
        <w:t xml:space="preserve"> </w:t>
      </w:r>
      <w:r w:rsidRPr="00FF6C1B">
        <w:rPr>
          <w:sz w:val="32"/>
          <w:szCs w:val="32"/>
        </w:rPr>
        <w:t>jakou kuchyňskou úpravu doporučíte?</w:t>
      </w: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F6C1B">
      <w:pPr>
        <w:pStyle w:val="ListParagraph"/>
        <w:ind w:left="1440"/>
        <w:jc w:val="center"/>
        <w:rPr>
          <w:sz w:val="40"/>
          <w:szCs w:val="40"/>
        </w:rPr>
      </w:pPr>
      <w:r>
        <w:rPr>
          <w:sz w:val="40"/>
          <w:szCs w:val="40"/>
        </w:rPr>
        <w:t>Otázky na</w:t>
      </w:r>
      <w:r w:rsidRPr="00FF6C1B">
        <w:rPr>
          <w:sz w:val="40"/>
          <w:szCs w:val="40"/>
        </w:rPr>
        <w:t>ví</w:t>
      </w:r>
      <w:r>
        <w:rPr>
          <w:sz w:val="40"/>
          <w:szCs w:val="40"/>
        </w:rPr>
        <w:t xml:space="preserve">c - odpovědi </w:t>
      </w:r>
    </w:p>
    <w:p w:rsidR="00A44AB5" w:rsidRDefault="00A44AB5" w:rsidP="00FF6C1B">
      <w:pPr>
        <w:ind w:left="1080"/>
        <w:rPr>
          <w:b/>
          <w:bCs/>
          <w:color w:val="C00000"/>
          <w:sz w:val="32"/>
          <w:szCs w:val="32"/>
        </w:rPr>
      </w:pPr>
      <w:r w:rsidRPr="00FF6C1B">
        <w:rPr>
          <w:b/>
          <w:bCs/>
          <w:color w:val="C00000"/>
          <w:sz w:val="32"/>
          <w:szCs w:val="32"/>
        </w:rPr>
        <w:t xml:space="preserve">1.Jaký význam ve výživě luštěniny plní a jaké znáte druhy? </w:t>
      </w:r>
    </w:p>
    <w:p w:rsidR="00A44AB5" w:rsidRDefault="00A44AB5" w:rsidP="00CD0295">
      <w:pPr>
        <w:rPr>
          <w:sz w:val="28"/>
          <w:szCs w:val="28"/>
        </w:rPr>
      </w:pPr>
      <w:r w:rsidRPr="00CD0295">
        <w:rPr>
          <w:b/>
          <w:bCs/>
          <w:sz w:val="32"/>
          <w:szCs w:val="32"/>
        </w:rPr>
        <w:t>význam -</w:t>
      </w:r>
      <w:r w:rsidRPr="00CD0295">
        <w:rPr>
          <w:sz w:val="28"/>
          <w:szCs w:val="28"/>
        </w:rPr>
        <w:t xml:space="preserve"> mají vysoký obsah bílkovin, sacharidu, vlá</w:t>
      </w:r>
      <w:r>
        <w:rPr>
          <w:sz w:val="28"/>
          <w:szCs w:val="28"/>
        </w:rPr>
        <w:t xml:space="preserve">knin, minerální látky, vitamíny, </w:t>
      </w:r>
      <w:r w:rsidRPr="00CD0295">
        <w:rPr>
          <w:sz w:val="28"/>
          <w:szCs w:val="28"/>
        </w:rPr>
        <w:t xml:space="preserve">obsahují </w:t>
      </w:r>
      <w:r>
        <w:rPr>
          <w:sz w:val="28"/>
          <w:szCs w:val="28"/>
        </w:rPr>
        <w:t>ve větším množství diogasachridy</w:t>
      </w:r>
      <w:r w:rsidRPr="00CD0295">
        <w:rPr>
          <w:sz w:val="28"/>
          <w:szCs w:val="28"/>
        </w:rPr>
        <w:t>,</w:t>
      </w:r>
      <w:r>
        <w:rPr>
          <w:sz w:val="28"/>
          <w:szCs w:val="28"/>
        </w:rPr>
        <w:t xml:space="preserve"> které způsobí nadýmání, </w:t>
      </w:r>
      <w:r w:rsidRPr="00CD0295">
        <w:rPr>
          <w:sz w:val="28"/>
          <w:szCs w:val="28"/>
        </w:rPr>
        <w:t xml:space="preserve">jsou hůře stravitelné </w:t>
      </w:r>
    </w:p>
    <w:p w:rsidR="00A44AB5" w:rsidRPr="00CD0295" w:rsidRDefault="00A44AB5" w:rsidP="00CD0295">
      <w:pPr>
        <w:rPr>
          <w:sz w:val="28"/>
          <w:szCs w:val="28"/>
        </w:rPr>
      </w:pPr>
      <w:r w:rsidRPr="00CD0295">
        <w:rPr>
          <w:b/>
          <w:bCs/>
          <w:sz w:val="28"/>
          <w:szCs w:val="28"/>
        </w:rPr>
        <w:t>druhy</w:t>
      </w:r>
      <w:r>
        <w:rPr>
          <w:sz w:val="28"/>
          <w:szCs w:val="28"/>
        </w:rPr>
        <w:t xml:space="preserve"> - hrách, čočka, fazole, sója, cizrna   </w:t>
      </w:r>
    </w:p>
    <w:p w:rsidR="00A44AB5" w:rsidRDefault="00A44AB5" w:rsidP="00CD0295">
      <w:pPr>
        <w:ind w:left="372" w:firstLine="708"/>
        <w:rPr>
          <w:b/>
          <w:bCs/>
          <w:color w:val="C00000"/>
          <w:sz w:val="32"/>
          <w:szCs w:val="32"/>
        </w:rPr>
      </w:pPr>
      <w:r w:rsidRPr="00FF6C1B">
        <w:rPr>
          <w:b/>
          <w:bCs/>
          <w:color w:val="C00000"/>
          <w:sz w:val="32"/>
          <w:szCs w:val="32"/>
        </w:rPr>
        <w:t>2.Vysvětlete rozdíl mezi luskovinou a luštěninou.</w:t>
      </w:r>
    </w:p>
    <w:p w:rsidR="00A44AB5" w:rsidRDefault="00A44AB5" w:rsidP="00CD0295">
      <w:pPr>
        <w:rPr>
          <w:sz w:val="32"/>
          <w:szCs w:val="32"/>
          <w:vertAlign w:val="subscript"/>
        </w:rPr>
      </w:pPr>
      <w:r>
        <w:rPr>
          <w:sz w:val="32"/>
          <w:szCs w:val="32"/>
        </w:rPr>
        <w:t xml:space="preserve">luskovina je zelenina </w:t>
      </w:r>
      <w:r>
        <w:rPr>
          <w:sz w:val="32"/>
          <w:szCs w:val="32"/>
          <w:vertAlign w:val="subscript"/>
        </w:rPr>
        <w:tab/>
        <w:t xml:space="preserve">= lusk </w:t>
      </w:r>
    </w:p>
    <w:p w:rsidR="00A44AB5" w:rsidRPr="00CD0295" w:rsidRDefault="00A44AB5" w:rsidP="00CD0295">
      <w:pPr>
        <w:rPr>
          <w:sz w:val="32"/>
          <w:szCs w:val="32"/>
        </w:rPr>
      </w:pPr>
      <w:r>
        <w:rPr>
          <w:sz w:val="32"/>
          <w:szCs w:val="32"/>
        </w:rPr>
        <w:t xml:space="preserve">luštěnina jsou zrníčka vyloupaná </w:t>
      </w:r>
    </w:p>
    <w:p w:rsidR="00A44AB5" w:rsidRDefault="00A44AB5" w:rsidP="00FF6C1B">
      <w:pPr>
        <w:ind w:left="1080"/>
        <w:rPr>
          <w:b/>
          <w:bCs/>
          <w:color w:val="C00000"/>
          <w:sz w:val="32"/>
          <w:szCs w:val="32"/>
        </w:rPr>
      </w:pPr>
      <w:r w:rsidRPr="00FF6C1B">
        <w:rPr>
          <w:b/>
          <w:bCs/>
          <w:color w:val="C00000"/>
          <w:sz w:val="32"/>
          <w:szCs w:val="32"/>
        </w:rPr>
        <w:t>3.Vyjmenujte výrobky, je</w:t>
      </w:r>
      <w:r>
        <w:rPr>
          <w:b/>
          <w:bCs/>
          <w:color w:val="C00000"/>
          <w:sz w:val="32"/>
          <w:szCs w:val="32"/>
        </w:rPr>
        <w:t xml:space="preserve">jich vady, balení a skladování </w:t>
      </w:r>
      <w:r w:rsidRPr="00FF6C1B">
        <w:rPr>
          <w:b/>
          <w:bCs/>
          <w:color w:val="C00000"/>
          <w:sz w:val="32"/>
          <w:szCs w:val="32"/>
        </w:rPr>
        <w:t xml:space="preserve"> </w:t>
      </w:r>
      <w:r>
        <w:rPr>
          <w:b/>
          <w:bCs/>
          <w:color w:val="C00000"/>
          <w:sz w:val="32"/>
          <w:szCs w:val="32"/>
        </w:rPr>
        <w:t xml:space="preserve">  </w:t>
      </w:r>
    </w:p>
    <w:p w:rsidR="00A44AB5" w:rsidRPr="00CD0295" w:rsidRDefault="00A44AB5" w:rsidP="00CD0295">
      <w:pPr>
        <w:rPr>
          <w:b/>
          <w:bCs/>
          <w:color w:val="00B0F0"/>
          <w:sz w:val="32"/>
          <w:szCs w:val="32"/>
          <w:u w:val="single"/>
        </w:rPr>
      </w:pPr>
      <w:r w:rsidRPr="00CD0295">
        <w:rPr>
          <w:b/>
          <w:bCs/>
          <w:color w:val="00B0F0"/>
          <w:sz w:val="32"/>
          <w:szCs w:val="32"/>
          <w:u w:val="single"/>
        </w:rPr>
        <w:t xml:space="preserve">1.Hrách  </w:t>
      </w:r>
    </w:p>
    <w:p w:rsidR="00A44AB5" w:rsidRPr="00FE0B25" w:rsidRDefault="00A44AB5" w:rsidP="00CD029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FE0B25">
        <w:rPr>
          <w:sz w:val="28"/>
          <w:szCs w:val="28"/>
        </w:rPr>
        <w:t xml:space="preserve">uchý : </w:t>
      </w:r>
    </w:p>
    <w:p w:rsidR="00A44AB5" w:rsidRPr="00FE0B25" w:rsidRDefault="00A44AB5" w:rsidP="00CD029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E0B25">
        <w:rPr>
          <w:sz w:val="28"/>
          <w:szCs w:val="28"/>
        </w:rPr>
        <w:t>žlutý, zelený a (žlu-zelený),</w:t>
      </w:r>
      <w:r>
        <w:rPr>
          <w:sz w:val="28"/>
          <w:szCs w:val="28"/>
        </w:rPr>
        <w:t xml:space="preserve"> </w:t>
      </w:r>
      <w:r w:rsidRPr="00FE0B25">
        <w:rPr>
          <w:sz w:val="28"/>
          <w:szCs w:val="28"/>
        </w:rPr>
        <w:t xml:space="preserve">barevná směs  </w:t>
      </w:r>
    </w:p>
    <w:p w:rsidR="00A44AB5" w:rsidRPr="00FE0B25" w:rsidRDefault="00A44AB5" w:rsidP="00CD029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E0B25">
        <w:rPr>
          <w:sz w:val="28"/>
          <w:szCs w:val="28"/>
        </w:rPr>
        <w:t xml:space="preserve">loupaný, neloupaný </w:t>
      </w:r>
    </w:p>
    <w:p w:rsidR="00A44AB5" w:rsidRPr="00FE0B25" w:rsidRDefault="00A44AB5" w:rsidP="00CD029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E0B25">
        <w:rPr>
          <w:sz w:val="28"/>
          <w:szCs w:val="28"/>
        </w:rPr>
        <w:t>celý, půlený</w:t>
      </w:r>
    </w:p>
    <w:p w:rsidR="00A44AB5" w:rsidRPr="00FE0B25" w:rsidRDefault="00A44AB5" w:rsidP="00CD029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předvařený </w:t>
      </w:r>
    </w:p>
    <w:p w:rsidR="00A44AB5" w:rsidRDefault="00A44AB5" w:rsidP="00CD029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FE0B25">
        <w:rPr>
          <w:sz w:val="28"/>
          <w:szCs w:val="28"/>
        </w:rPr>
        <w:t>terilovaný</w:t>
      </w:r>
      <w:r>
        <w:rPr>
          <w:sz w:val="28"/>
          <w:szCs w:val="28"/>
        </w:rPr>
        <w:t xml:space="preserve"> </w:t>
      </w:r>
    </w:p>
    <w:p w:rsidR="00A44AB5" w:rsidRPr="00FE0B25" w:rsidRDefault="00A44AB5" w:rsidP="00CD029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v nálevu -sladkokyselém, slaném </w:t>
      </w:r>
    </w:p>
    <w:p w:rsidR="00A44AB5" w:rsidRPr="00FE0B25" w:rsidRDefault="00A44AB5" w:rsidP="00CD029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Pr="00FE0B25">
        <w:rPr>
          <w:sz w:val="28"/>
          <w:szCs w:val="28"/>
        </w:rPr>
        <w:t xml:space="preserve">ražený </w:t>
      </w:r>
    </w:p>
    <w:p w:rsidR="00A44AB5" w:rsidRDefault="00A44AB5" w:rsidP="00CD0295">
      <w:pPr>
        <w:pStyle w:val="ListParagraph"/>
        <w:rPr>
          <w:b/>
          <w:bCs/>
          <w:color w:val="00B0F0"/>
          <w:sz w:val="32"/>
          <w:szCs w:val="32"/>
          <w:u w:val="single"/>
        </w:rPr>
      </w:pPr>
    </w:p>
    <w:p w:rsidR="00A44AB5" w:rsidRDefault="00A44AB5" w:rsidP="00CD0295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>
        <w:rPr>
          <w:b/>
          <w:bCs/>
          <w:color w:val="00B0F0"/>
          <w:sz w:val="32"/>
          <w:szCs w:val="32"/>
          <w:u w:val="single"/>
        </w:rPr>
        <w:t xml:space="preserve">2.čočka  </w:t>
      </w:r>
    </w:p>
    <w:p w:rsidR="00A44AB5" w:rsidRDefault="00A44AB5" w:rsidP="00CD029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Druhy v prodeji: </w:t>
      </w:r>
    </w:p>
    <w:p w:rsidR="00A44AB5" w:rsidRDefault="00A44AB5" w:rsidP="00CD0295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>čočka zelená – hnědá - barevná,</w:t>
      </w:r>
    </w:p>
    <w:p w:rsidR="00A44AB5" w:rsidRDefault="00A44AB5" w:rsidP="00CD0295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 xml:space="preserve">loupaná a neloupaná </w:t>
      </w:r>
    </w:p>
    <w:p w:rsidR="00A44AB5" w:rsidRDefault="00A44AB5" w:rsidP="00CD0295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 xml:space="preserve">velkozrnná, drobnozrnná </w:t>
      </w:r>
    </w:p>
    <w:p w:rsidR="00A44AB5" w:rsidRPr="00FE0B25" w:rsidRDefault="00A44AB5" w:rsidP="00CD0295">
      <w:pPr>
        <w:pStyle w:val="ListParagraph"/>
        <w:ind w:left="1440" w:firstLine="684"/>
        <w:rPr>
          <w:sz w:val="28"/>
          <w:szCs w:val="28"/>
        </w:rPr>
      </w:pPr>
      <w:r>
        <w:rPr>
          <w:sz w:val="28"/>
          <w:szCs w:val="28"/>
        </w:rPr>
        <w:t xml:space="preserve">předvařená </w:t>
      </w:r>
    </w:p>
    <w:p w:rsidR="00A44AB5" w:rsidRDefault="00A44AB5" w:rsidP="00CD0295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>
        <w:rPr>
          <w:b/>
          <w:bCs/>
          <w:color w:val="00B0F0"/>
          <w:sz w:val="32"/>
          <w:szCs w:val="32"/>
          <w:u w:val="single"/>
        </w:rPr>
        <w:t xml:space="preserve">3.fazole </w:t>
      </w:r>
    </w:p>
    <w:p w:rsidR="00A44AB5" w:rsidRDefault="00A44AB5" w:rsidP="00CD029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druhy v prodeji: </w:t>
      </w:r>
    </w:p>
    <w:p w:rsidR="00A44AB5" w:rsidRDefault="00A44AB5" w:rsidP="00CD0295">
      <w:pPr>
        <w:pStyle w:val="ListParagraph"/>
        <w:ind w:left="2124"/>
        <w:rPr>
          <w:sz w:val="28"/>
          <w:szCs w:val="28"/>
        </w:rPr>
      </w:pPr>
      <w:r>
        <w:rPr>
          <w:sz w:val="28"/>
          <w:szCs w:val="28"/>
        </w:rPr>
        <w:t>fazole – bílé – barevné, černé, červené,</w:t>
      </w:r>
    </w:p>
    <w:p w:rsidR="00A44AB5" w:rsidRDefault="00A44AB5" w:rsidP="00CD0295">
      <w:pPr>
        <w:pStyle w:val="ListParagraph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malé, střední a obrovské  </w:t>
      </w:r>
    </w:p>
    <w:p w:rsidR="00A44AB5" w:rsidRPr="00135309" w:rsidRDefault="00A44AB5" w:rsidP="00CD0295">
      <w:pPr>
        <w:pStyle w:val="ListParagraph"/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sterilované </w:t>
      </w:r>
    </w:p>
    <w:p w:rsidR="00A44AB5" w:rsidRDefault="00A44AB5" w:rsidP="00CD0295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>
        <w:rPr>
          <w:b/>
          <w:bCs/>
          <w:color w:val="00B0F0"/>
          <w:sz w:val="32"/>
          <w:szCs w:val="32"/>
          <w:u w:val="single"/>
        </w:rPr>
        <w:t xml:space="preserve">4.sója </w:t>
      </w:r>
    </w:p>
    <w:p w:rsidR="00A44AB5" w:rsidRPr="007D4EE0" w:rsidRDefault="00A44AB5" w:rsidP="00CD0295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7D4EE0">
        <w:rPr>
          <w:sz w:val="28"/>
          <w:szCs w:val="28"/>
        </w:rPr>
        <w:t xml:space="preserve">druhy v prodeji: </w:t>
      </w:r>
    </w:p>
    <w:p w:rsidR="00A44AB5" w:rsidRDefault="00A44AB5" w:rsidP="00CD0295">
      <w:pPr>
        <w:pStyle w:val="ListParagraph"/>
        <w:ind w:left="2124"/>
        <w:rPr>
          <w:sz w:val="28"/>
          <w:szCs w:val="28"/>
        </w:rPr>
      </w:pPr>
      <w:r w:rsidRPr="007D4EE0">
        <w:rPr>
          <w:sz w:val="28"/>
          <w:szCs w:val="28"/>
        </w:rPr>
        <w:t>mouka, olej, sýr, mléko, sójová omáčka, sójové maso (plátky, kostky, nudličky)</w:t>
      </w:r>
      <w:r>
        <w:rPr>
          <w:sz w:val="28"/>
          <w:szCs w:val="28"/>
        </w:rPr>
        <w:t>,</w:t>
      </w:r>
      <w:r w:rsidRPr="007D4EE0">
        <w:rPr>
          <w:sz w:val="28"/>
          <w:szCs w:val="28"/>
        </w:rPr>
        <w:t xml:space="preserve"> sójový řez, sójová pochoutka </w:t>
      </w:r>
    </w:p>
    <w:p w:rsidR="00A44AB5" w:rsidRDefault="00A44AB5" w:rsidP="00CD0295">
      <w:pPr>
        <w:pStyle w:val="ListParagraph"/>
        <w:numPr>
          <w:ilvl w:val="0"/>
          <w:numId w:val="1"/>
        </w:numPr>
        <w:rPr>
          <w:b/>
          <w:bCs/>
          <w:color w:val="00B0F0"/>
          <w:sz w:val="32"/>
          <w:szCs w:val="32"/>
          <w:u w:val="single"/>
        </w:rPr>
      </w:pPr>
      <w:r w:rsidRPr="007D4EE0">
        <w:rPr>
          <w:b/>
          <w:bCs/>
          <w:color w:val="00B0F0"/>
          <w:sz w:val="32"/>
          <w:szCs w:val="32"/>
          <w:u w:val="single"/>
        </w:rPr>
        <w:t xml:space="preserve">5.cizrna </w:t>
      </w:r>
    </w:p>
    <w:p w:rsidR="00A44AB5" w:rsidRDefault="00A44AB5" w:rsidP="00CD029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D4EE0">
        <w:rPr>
          <w:sz w:val="28"/>
          <w:szCs w:val="28"/>
        </w:rPr>
        <w:t>je na trhu celá nebo půlená</w:t>
      </w:r>
      <w:r>
        <w:rPr>
          <w:sz w:val="28"/>
          <w:szCs w:val="28"/>
        </w:rPr>
        <w:t xml:space="preserve"> </w:t>
      </w:r>
    </w:p>
    <w:p w:rsidR="00A44AB5" w:rsidRDefault="00A44AB5" w:rsidP="00CD0295">
      <w:pPr>
        <w:ind w:left="372" w:firstLine="708"/>
        <w:rPr>
          <w:b/>
          <w:bCs/>
          <w:color w:val="C00000"/>
          <w:sz w:val="32"/>
          <w:szCs w:val="32"/>
        </w:rPr>
      </w:pPr>
      <w:r w:rsidRPr="00FF6C1B">
        <w:rPr>
          <w:b/>
          <w:bCs/>
          <w:color w:val="C00000"/>
          <w:sz w:val="32"/>
          <w:szCs w:val="32"/>
        </w:rPr>
        <w:t xml:space="preserve">4.Sója – jaké znáte výrobky? </w:t>
      </w:r>
      <w:r>
        <w:rPr>
          <w:b/>
          <w:bCs/>
          <w:color w:val="C00000"/>
          <w:sz w:val="32"/>
          <w:szCs w:val="32"/>
        </w:rPr>
        <w:t xml:space="preserve"> </w:t>
      </w:r>
    </w:p>
    <w:p w:rsidR="00A44AB5" w:rsidRPr="00CD0295" w:rsidRDefault="00A44AB5" w:rsidP="00CD0295">
      <w:pPr>
        <w:rPr>
          <w:sz w:val="28"/>
          <w:szCs w:val="28"/>
        </w:rPr>
      </w:pPr>
      <w:r w:rsidRPr="00CD0295">
        <w:rPr>
          <w:sz w:val="28"/>
          <w:szCs w:val="28"/>
        </w:rPr>
        <w:t>mouka, olej, sýr, mléko, sójová omáčka, sójové maso (plátky, kostky, nudličky)</w:t>
      </w:r>
      <w:r>
        <w:rPr>
          <w:sz w:val="28"/>
          <w:szCs w:val="28"/>
        </w:rPr>
        <w:t>,</w:t>
      </w:r>
      <w:r w:rsidRPr="00CD0295">
        <w:rPr>
          <w:sz w:val="28"/>
          <w:szCs w:val="28"/>
        </w:rPr>
        <w:t xml:space="preserve"> sójový řez, sójová pochoutka </w:t>
      </w:r>
    </w:p>
    <w:p w:rsidR="00A44AB5" w:rsidRDefault="00A44AB5" w:rsidP="00CD0295">
      <w:pPr>
        <w:ind w:left="708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 xml:space="preserve">   </w:t>
      </w:r>
      <w:r w:rsidRPr="00FF6C1B">
        <w:rPr>
          <w:b/>
          <w:bCs/>
          <w:color w:val="C00000"/>
          <w:sz w:val="32"/>
          <w:szCs w:val="32"/>
        </w:rPr>
        <w:t>5.Cizrna -jakou kuchyňskou úpravu doporučíte?</w:t>
      </w:r>
      <w:r>
        <w:rPr>
          <w:b/>
          <w:bCs/>
          <w:color w:val="C00000"/>
          <w:sz w:val="32"/>
          <w:szCs w:val="32"/>
        </w:rPr>
        <w:t xml:space="preserve"> </w:t>
      </w:r>
    </w:p>
    <w:p w:rsidR="00A44AB5" w:rsidRPr="00CD0295" w:rsidRDefault="00A44AB5" w:rsidP="00CD0295">
      <w:pPr>
        <w:rPr>
          <w:sz w:val="28"/>
          <w:szCs w:val="28"/>
        </w:rPr>
      </w:pPr>
      <w:r>
        <w:rPr>
          <w:sz w:val="28"/>
          <w:szCs w:val="28"/>
        </w:rPr>
        <w:t>vařící se krátce</w:t>
      </w:r>
      <w:r w:rsidRPr="00CD029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D0295">
        <w:rPr>
          <w:sz w:val="28"/>
          <w:szCs w:val="28"/>
        </w:rPr>
        <w:t xml:space="preserve">dává se do salátu </w:t>
      </w:r>
    </w:p>
    <w:p w:rsidR="00A44AB5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Pr="00FF6C1B" w:rsidRDefault="00A44AB5" w:rsidP="00FF6C1B">
      <w:pPr>
        <w:pStyle w:val="ListParagraph"/>
        <w:ind w:left="1440"/>
        <w:rPr>
          <w:sz w:val="32"/>
          <w:szCs w:val="32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p w:rsidR="00A44AB5" w:rsidRPr="00FE0B25" w:rsidRDefault="00A44AB5" w:rsidP="00FE0B25">
      <w:pPr>
        <w:pStyle w:val="ListParagraph"/>
        <w:ind w:left="1440"/>
        <w:rPr>
          <w:color w:val="00B0F0"/>
          <w:sz w:val="28"/>
          <w:szCs w:val="28"/>
        </w:rPr>
      </w:pPr>
    </w:p>
    <w:sectPr w:rsidR="00A44AB5" w:rsidRPr="00FE0B25" w:rsidSect="0098433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AB5" w:rsidRDefault="00A44AB5" w:rsidP="00FF6DC8">
      <w:pPr>
        <w:spacing w:after="0" w:line="240" w:lineRule="auto"/>
      </w:pPr>
      <w:r>
        <w:separator/>
      </w:r>
    </w:p>
  </w:endnote>
  <w:endnote w:type="continuationSeparator" w:id="0">
    <w:p w:rsidR="00A44AB5" w:rsidRDefault="00A44AB5" w:rsidP="00FF6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AB5" w:rsidRDefault="00A44AB5" w:rsidP="00FF6DC8">
      <w:pPr>
        <w:spacing w:after="0" w:line="240" w:lineRule="auto"/>
      </w:pPr>
      <w:r>
        <w:separator/>
      </w:r>
    </w:p>
  </w:footnote>
  <w:footnote w:type="continuationSeparator" w:id="0">
    <w:p w:rsidR="00A44AB5" w:rsidRDefault="00A44AB5" w:rsidP="00FF6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B5" w:rsidRPr="00FF6DC8" w:rsidRDefault="00A44AB5">
    <w:pPr>
      <w:pStyle w:val="Header"/>
      <w:rPr>
        <w:b/>
        <w:bCs/>
        <w:sz w:val="36"/>
        <w:szCs w:val="36"/>
      </w:rPr>
    </w:pPr>
    <w:r w:rsidRPr="00FF6DC8">
      <w:rPr>
        <w:b/>
        <w:bCs/>
        <w:sz w:val="36"/>
        <w:szCs w:val="36"/>
      </w:rPr>
      <w:t xml:space="preserve">2.LUŠTĚNINY </w:t>
    </w:r>
  </w:p>
  <w:p w:rsidR="00A44AB5" w:rsidRPr="00FF6DC8" w:rsidRDefault="00A44AB5">
    <w:pPr>
      <w:pStyle w:val="Header"/>
      <w:rPr>
        <w:b/>
        <w:bCs/>
        <w:sz w:val="36"/>
        <w:szCs w:val="36"/>
      </w:rPr>
    </w:pPr>
    <w:r w:rsidRPr="00FF6DC8">
      <w:rPr>
        <w:b/>
        <w:bCs/>
        <w:sz w:val="36"/>
        <w:szCs w:val="36"/>
      </w:rPr>
      <w:t>ZBOŽÍNALSTVÍ</w:t>
    </w:r>
  </w:p>
  <w:p w:rsidR="00A44AB5" w:rsidRDefault="00A44A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D15"/>
    <w:multiLevelType w:val="hybridMultilevel"/>
    <w:tmpl w:val="BA8ACF72"/>
    <w:lvl w:ilvl="0" w:tplc="C4F6B17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909F1"/>
    <w:multiLevelType w:val="hybridMultilevel"/>
    <w:tmpl w:val="701443A2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79492E"/>
    <w:multiLevelType w:val="hybridMultilevel"/>
    <w:tmpl w:val="71C8A1AE"/>
    <w:lvl w:ilvl="0" w:tplc="0405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>
    <w:nsid w:val="1D5B545B"/>
    <w:multiLevelType w:val="hybridMultilevel"/>
    <w:tmpl w:val="BB50A09C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98C7BA5"/>
    <w:multiLevelType w:val="hybridMultilevel"/>
    <w:tmpl w:val="B142D2FC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FC1F71"/>
    <w:multiLevelType w:val="hybridMultilevel"/>
    <w:tmpl w:val="A798E474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3FD04C86"/>
    <w:multiLevelType w:val="hybridMultilevel"/>
    <w:tmpl w:val="CB5C0956"/>
    <w:lvl w:ilvl="0" w:tplc="0405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7">
    <w:nsid w:val="44553517"/>
    <w:multiLevelType w:val="hybridMultilevel"/>
    <w:tmpl w:val="A798E474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49E810FE"/>
    <w:multiLevelType w:val="hybridMultilevel"/>
    <w:tmpl w:val="3C421572"/>
    <w:lvl w:ilvl="0" w:tplc="0405000B">
      <w:start w:val="1"/>
      <w:numFmt w:val="bullet"/>
      <w:lvlText w:val=""/>
      <w:lvlJc w:val="left"/>
      <w:pPr>
        <w:ind w:left="261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9">
    <w:nsid w:val="54126E27"/>
    <w:multiLevelType w:val="hybridMultilevel"/>
    <w:tmpl w:val="05B43B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857D9A"/>
    <w:multiLevelType w:val="hybridMultilevel"/>
    <w:tmpl w:val="A73E6BC6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B672F69"/>
    <w:multiLevelType w:val="hybridMultilevel"/>
    <w:tmpl w:val="2572D6DE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6B82295B"/>
    <w:multiLevelType w:val="hybridMultilevel"/>
    <w:tmpl w:val="670A6F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11343D"/>
    <w:multiLevelType w:val="hybridMultilevel"/>
    <w:tmpl w:val="1A4C525E"/>
    <w:lvl w:ilvl="0" w:tplc="C4F6B170">
      <w:start w:val="1"/>
      <w:numFmt w:val="bullet"/>
      <w:lvlText w:val="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6"/>
  </w:num>
  <w:num w:numId="5">
    <w:abstractNumId w:val="8"/>
  </w:num>
  <w:num w:numId="6">
    <w:abstractNumId w:val="12"/>
  </w:num>
  <w:num w:numId="7">
    <w:abstractNumId w:val="2"/>
  </w:num>
  <w:num w:numId="8">
    <w:abstractNumId w:val="3"/>
  </w:num>
  <w:num w:numId="9">
    <w:abstractNumId w:val="4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DC8"/>
    <w:rsid w:val="00135309"/>
    <w:rsid w:val="00416270"/>
    <w:rsid w:val="004179AF"/>
    <w:rsid w:val="005705CC"/>
    <w:rsid w:val="007D4EE0"/>
    <w:rsid w:val="00984334"/>
    <w:rsid w:val="00A44AB5"/>
    <w:rsid w:val="00AB7DFF"/>
    <w:rsid w:val="00AF2BC3"/>
    <w:rsid w:val="00B16830"/>
    <w:rsid w:val="00B75C41"/>
    <w:rsid w:val="00C33D71"/>
    <w:rsid w:val="00CD0295"/>
    <w:rsid w:val="00FE0B25"/>
    <w:rsid w:val="00FF6C1B"/>
    <w:rsid w:val="00FF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33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6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F6DC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F6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F6DC8"/>
    <w:rPr>
      <w:rFonts w:cs="Times New Roman"/>
    </w:rPr>
  </w:style>
  <w:style w:type="paragraph" w:styleId="ListParagraph">
    <w:name w:val="List Paragraph"/>
    <w:basedOn w:val="Normal"/>
    <w:uiPriority w:val="99"/>
    <w:qFormat/>
    <w:rsid w:val="00FF6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470</Words>
  <Characters>2775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Luštěniny  </dc:title>
  <dc:subject/>
  <dc:creator>katykaterinka01@outlook.cz</dc:creator>
  <cp:keywords/>
  <dc:description/>
  <cp:lastModifiedBy>alena - tucimova</cp:lastModifiedBy>
  <cp:revision>2</cp:revision>
  <dcterms:created xsi:type="dcterms:W3CDTF">2020-06-03T18:08:00Z</dcterms:created>
  <dcterms:modified xsi:type="dcterms:W3CDTF">2020-06-03T18:08:00Z</dcterms:modified>
</cp:coreProperties>
</file>