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69" w:rsidRDefault="003A4269">
      <w:pPr>
        <w:rPr>
          <w:sz w:val="40"/>
          <w:szCs w:val="40"/>
        </w:rPr>
      </w:pPr>
      <w:r>
        <w:rPr>
          <w:sz w:val="40"/>
          <w:szCs w:val="40"/>
        </w:rPr>
        <w:t>Šablona III/2</w:t>
      </w: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72"/>
          <w:szCs w:val="72"/>
        </w:rPr>
      </w:pPr>
      <w:r>
        <w:rPr>
          <w:sz w:val="72"/>
          <w:szCs w:val="72"/>
        </w:rPr>
        <w:t>Geologické éry</w:t>
      </w: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  <w:r>
        <w:rPr>
          <w:sz w:val="40"/>
          <w:szCs w:val="40"/>
        </w:rPr>
        <w:t>Mgr. Věnceslava Svobodová</w:t>
      </w:r>
    </w:p>
    <w:p w:rsidR="003A4269" w:rsidRDefault="003A4269">
      <w:pPr>
        <w:rPr>
          <w:sz w:val="40"/>
          <w:szCs w:val="40"/>
        </w:rPr>
      </w:pPr>
      <w:r>
        <w:rPr>
          <w:sz w:val="40"/>
          <w:szCs w:val="40"/>
        </w:rPr>
        <w:t>Základní škola, Nádražní 683, Horní Slavkov</w:t>
      </w:r>
    </w:p>
    <w:p w:rsidR="003A4269" w:rsidRDefault="003A4269">
      <w:pPr>
        <w:rPr>
          <w:sz w:val="40"/>
          <w:szCs w:val="40"/>
        </w:rPr>
      </w:pPr>
      <w:r>
        <w:rPr>
          <w:sz w:val="40"/>
          <w:szCs w:val="40"/>
        </w:rPr>
        <w:t>VY_32_INOVACE_166_GEOLOGICKÉ ÉRY</w:t>
      </w: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  <w:r w:rsidRPr="003B376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68pt;height:102pt;visibility:visible">
            <v:imagedata r:id="rId5" o:title=""/>
          </v:shape>
        </w:pict>
      </w: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40"/>
          <w:szCs w:val="40"/>
        </w:rPr>
      </w:pPr>
    </w:p>
    <w:p w:rsidR="003A4269" w:rsidRDefault="003A4269">
      <w:pPr>
        <w:rPr>
          <w:sz w:val="32"/>
          <w:szCs w:val="32"/>
        </w:rPr>
      </w:pPr>
      <w:r>
        <w:rPr>
          <w:sz w:val="40"/>
          <w:szCs w:val="40"/>
          <w:u w:val="single"/>
        </w:rPr>
        <w:t>Geologické éry – opakování</w:t>
      </w:r>
    </w:p>
    <w:p w:rsidR="003A4269" w:rsidRPr="00ED078B" w:rsidRDefault="003A4269" w:rsidP="00ED078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D078B">
        <w:rPr>
          <w:sz w:val="32"/>
          <w:szCs w:val="32"/>
        </w:rPr>
        <w:t xml:space="preserve">Prahory trvaly asi:  </w:t>
      </w:r>
    </w:p>
    <w:p w:rsidR="003A4269" w:rsidRPr="00ED078B" w:rsidRDefault="003A4269" w:rsidP="00ED078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32"/>
          <w:szCs w:val="32"/>
        </w:rPr>
        <w:t>500 miliard let</w:t>
      </w:r>
    </w:p>
    <w:p w:rsidR="003A4269" w:rsidRPr="00ED078B" w:rsidRDefault="003A4269" w:rsidP="00ED078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32"/>
          <w:szCs w:val="32"/>
        </w:rPr>
        <w:t>1 400 miliónů let</w:t>
      </w:r>
    </w:p>
    <w:p w:rsidR="003A4269" w:rsidRPr="00ED078B" w:rsidRDefault="003A4269" w:rsidP="00ED078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32"/>
          <w:szCs w:val="32"/>
        </w:rPr>
        <w:t>1 400 miliard let</w:t>
      </w:r>
    </w:p>
    <w:p w:rsidR="003A4269" w:rsidRDefault="003A4269" w:rsidP="00ED078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Která hornina nemohla vzniknout ve starohorách:</w:t>
      </w:r>
    </w:p>
    <w:p w:rsidR="003A4269" w:rsidRDefault="003A4269" w:rsidP="00ED078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Žula</w:t>
      </w:r>
    </w:p>
    <w:p w:rsidR="003A4269" w:rsidRDefault="003A4269" w:rsidP="00ED078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Rula</w:t>
      </w:r>
    </w:p>
    <w:p w:rsidR="003A4269" w:rsidRDefault="003A4269" w:rsidP="00ED078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Pískovec</w:t>
      </w:r>
    </w:p>
    <w:p w:rsidR="003A4269" w:rsidRDefault="003A4269" w:rsidP="00ED078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Černé uhlí</w:t>
      </w:r>
    </w:p>
    <w:p w:rsidR="003A4269" w:rsidRDefault="003A4269" w:rsidP="00ED078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Které štíty daly vznik Severní Americe, Evropě a Asii?</w:t>
      </w:r>
    </w:p>
    <w:p w:rsidR="003A4269" w:rsidRDefault="003A4269" w:rsidP="00ED078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Severní Amerika:  K - - - - ský</w:t>
      </w:r>
    </w:p>
    <w:p w:rsidR="003A4269" w:rsidRDefault="003A4269" w:rsidP="00ED078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Evropa:  B - - - - cký,  S - - - - - - - vský</w:t>
      </w:r>
    </w:p>
    <w:p w:rsidR="003A4269" w:rsidRDefault="003A4269" w:rsidP="00ED078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Asie:  Č - - ská  a  R – ská  t - - - - e</w:t>
      </w:r>
    </w:p>
    <w:p w:rsidR="003A4269" w:rsidRDefault="003A4269" w:rsidP="00D9354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Který prvohorní živočich je na obrázku:</w:t>
      </w:r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rPr>
          <w:sz w:val="32"/>
          <w:szCs w:val="32"/>
        </w:rPr>
      </w:pPr>
      <w:hyperlink r:id="rId6" w:history="1">
        <w:r w:rsidRPr="00581C4F">
          <w:rPr>
            <w:noProof/>
            <w:color w:val="0000FF"/>
            <w:lang w:eastAsia="cs-CZ"/>
          </w:rPr>
          <w:pict>
            <v:shape id="obrázek 2" o:spid="_x0000_i1026" type="#_x0000_t75" alt="http://upload.wikimedia.org/wikipedia/commons/thumb/e/ea/BLW_Trilobite_%28Paradoxides_sp.%29.jpg/220px-BLW_Trilobite_%28Paradoxides_sp.%29.jpg" href="http://en.wikipedia.org/wiki/File:BLW_Trilobite_(Paradoxides_sp.).j" style="width:165pt;height:110.25pt;visibility:visible" o:button="t">
              <v:fill o:detectmouseclick="t"/>
              <v:imagedata r:id="rId7" o:title=""/>
            </v:shape>
          </w:pict>
        </w:r>
      </w:hyperlink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…………………………………………………………….</w:t>
      </w:r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rPr>
          <w:sz w:val="32"/>
          <w:szCs w:val="32"/>
        </w:rPr>
      </w:pPr>
    </w:p>
    <w:p w:rsidR="003A4269" w:rsidRDefault="003A4269" w:rsidP="00D9354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alespoň čtyři rostliny čtvrtohor z doby ledové:</w:t>
      </w:r>
    </w:p>
    <w:p w:rsidR="003A4269" w:rsidRDefault="003A4269" w:rsidP="00D9354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Najdi periody starších a mladších prvohor:</w:t>
      </w:r>
    </w:p>
    <w:p w:rsidR="003A4269" w:rsidRDefault="003A4269" w:rsidP="008870C3">
      <w:pPr>
        <w:rPr>
          <w:sz w:val="32"/>
          <w:szCs w:val="32"/>
        </w:rPr>
      </w:pPr>
    </w:p>
    <w:p w:rsidR="003A4269" w:rsidRDefault="003A4269" w:rsidP="008870C3">
      <w:pPr>
        <w:rPr>
          <w:sz w:val="32"/>
          <w:szCs w:val="32"/>
        </w:rPr>
      </w:pPr>
    </w:p>
    <w:tbl>
      <w:tblPr>
        <w:tblW w:w="0" w:type="auto"/>
        <w:jc w:val="center"/>
        <w:tblInd w:w="4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490"/>
      </w:tblGrid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 xml:space="preserve"> K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U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M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P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L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O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N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R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Q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W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B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J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Ě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U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K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L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Š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Ž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I</w:t>
            </w:r>
          </w:p>
        </w:tc>
      </w:tr>
      <w:tr w:rsidR="003A4269" w:rsidRPr="00581C4F" w:rsidTr="00581C4F">
        <w:trPr>
          <w:jc w:val="center"/>
        </w:trPr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Ž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J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H</w:t>
            </w:r>
          </w:p>
        </w:tc>
        <w:tc>
          <w:tcPr>
            <w:tcW w:w="567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H</w:t>
            </w:r>
          </w:p>
        </w:tc>
        <w:tc>
          <w:tcPr>
            <w:tcW w:w="490" w:type="dxa"/>
          </w:tcPr>
          <w:p w:rsidR="003A4269" w:rsidRPr="00581C4F" w:rsidRDefault="003A4269" w:rsidP="00581C4F">
            <w:pPr>
              <w:spacing w:after="0" w:line="240" w:lineRule="auto"/>
              <w:rPr>
                <w:sz w:val="32"/>
                <w:szCs w:val="32"/>
              </w:rPr>
            </w:pPr>
            <w:r w:rsidRPr="00581C4F">
              <w:rPr>
                <w:sz w:val="32"/>
                <w:szCs w:val="32"/>
              </w:rPr>
              <w:t>S</w:t>
            </w:r>
          </w:p>
        </w:tc>
      </w:tr>
    </w:tbl>
    <w:p w:rsidR="003A4269" w:rsidRDefault="003A4269" w:rsidP="008870C3">
      <w:pPr>
        <w:rPr>
          <w:sz w:val="32"/>
          <w:szCs w:val="32"/>
        </w:rPr>
      </w:pPr>
    </w:p>
    <w:p w:rsidR="003A4269" w:rsidRDefault="003A4269" w:rsidP="00F468D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Najdi alespoň tři druhohorní plazy:</w:t>
      </w:r>
    </w:p>
    <w:p w:rsidR="003A4269" w:rsidRPr="00ED47FC" w:rsidRDefault="003A4269" w:rsidP="00ED47FC">
      <w:pPr>
        <w:rPr>
          <w:sz w:val="32"/>
          <w:szCs w:val="32"/>
        </w:rPr>
      </w:pPr>
    </w:p>
    <w:p w:rsidR="003A4269" w:rsidRDefault="003A4269" w:rsidP="00F468D0">
      <w:pPr>
        <w:pStyle w:val="ListParagraph"/>
        <w:rPr>
          <w:sz w:val="32"/>
          <w:szCs w:val="32"/>
        </w:rPr>
      </w:pPr>
    </w:p>
    <w:p w:rsidR="003A4269" w:rsidRDefault="003A4269" w:rsidP="00F468D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ABCBRONTOSAURUSLEPTERANODONAKTYRANOSAURUSDTK</w:t>
      </w:r>
    </w:p>
    <w:p w:rsidR="003A4269" w:rsidRDefault="003A4269" w:rsidP="00F468D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VBEELOSAURUSKSKSDIPLODOCUSSSICHTYOSAURUSMMVCDA</w:t>
      </w:r>
    </w:p>
    <w:p w:rsidR="003A4269" w:rsidRDefault="003A4269" w:rsidP="00F468D0">
      <w:pPr>
        <w:pStyle w:val="ListParagraph"/>
        <w:rPr>
          <w:sz w:val="32"/>
          <w:szCs w:val="32"/>
        </w:rPr>
      </w:pPr>
    </w:p>
    <w:p w:rsidR="003A4269" w:rsidRDefault="003A4269" w:rsidP="00F468D0">
      <w:pPr>
        <w:pStyle w:val="ListParagraph"/>
        <w:rPr>
          <w:sz w:val="32"/>
          <w:szCs w:val="32"/>
        </w:rPr>
      </w:pPr>
    </w:p>
    <w:p w:rsidR="003A4269" w:rsidRDefault="003A4269" w:rsidP="00F468D0">
      <w:pPr>
        <w:pStyle w:val="ListParagraph"/>
        <w:rPr>
          <w:sz w:val="32"/>
          <w:szCs w:val="32"/>
        </w:rPr>
      </w:pPr>
    </w:p>
    <w:p w:rsidR="003A4269" w:rsidRDefault="003A4269" w:rsidP="00F468D0">
      <w:pPr>
        <w:pStyle w:val="ListParagraph"/>
        <w:rPr>
          <w:sz w:val="32"/>
          <w:szCs w:val="32"/>
        </w:rPr>
      </w:pPr>
    </w:p>
    <w:p w:rsidR="003A4269" w:rsidRDefault="003A4269" w:rsidP="00F468D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se jmenoval prapták na obrázku:</w:t>
      </w:r>
    </w:p>
    <w:p w:rsidR="003A4269" w:rsidRDefault="003A4269" w:rsidP="00F468D0">
      <w:pPr>
        <w:rPr>
          <w:sz w:val="32"/>
          <w:szCs w:val="32"/>
        </w:rPr>
      </w:pPr>
    </w:p>
    <w:p w:rsidR="003A4269" w:rsidRDefault="003A4269" w:rsidP="00F468D0">
      <w:pPr>
        <w:rPr>
          <w:sz w:val="32"/>
          <w:szCs w:val="32"/>
        </w:rPr>
      </w:pPr>
    </w:p>
    <w:p w:rsidR="003A4269" w:rsidRDefault="003A4269" w:rsidP="00F468D0">
      <w:pPr>
        <w:rPr>
          <w:sz w:val="32"/>
          <w:szCs w:val="32"/>
        </w:rPr>
      </w:pPr>
    </w:p>
    <w:p w:rsidR="003A4269" w:rsidRDefault="003A4269" w:rsidP="00F468D0">
      <w:pPr>
        <w:rPr>
          <w:sz w:val="32"/>
          <w:szCs w:val="32"/>
        </w:rPr>
      </w:pPr>
      <w:hyperlink r:id="rId8" w:history="1">
        <w:r w:rsidRPr="00581C4F">
          <w:rPr>
            <w:rFonts w:ascii="Helvetica" w:hAnsi="Helvetica" w:cs="Helvetica"/>
            <w:noProof/>
            <w:color w:val="006699"/>
            <w:sz w:val="20"/>
            <w:szCs w:val="20"/>
            <w:lang w:eastAsia="cs-CZ"/>
          </w:rPr>
          <w:pict>
            <v:shape id="posterousGalleryExpandedImg_" o:spid="_x0000_i1027" type="#_x0000_t75" alt="http://posterous.com/getfile/files.posterous.com/import-mtau/BoEzbonlnpmwGvoCziAIBfcqxahpmcEAphrwgmCigHFJlqaAlwqmJjBtFqmt/media_httpwwwarchaeop_pvDzA.jpg.scaled1000.jpg" href="http://archaeopteryx.posterous.com/" style="width:441.75pt;height:250.5pt;visibility:visible" o:button="t">
              <v:fill o:detectmouseclick="t"/>
              <v:imagedata r:id="rId9" o:title=""/>
            </v:shape>
          </w:pict>
        </w:r>
      </w:hyperlink>
    </w:p>
    <w:p w:rsidR="003A4269" w:rsidRDefault="003A4269" w:rsidP="00F468D0">
      <w:pPr>
        <w:rPr>
          <w:sz w:val="32"/>
          <w:szCs w:val="32"/>
        </w:rPr>
      </w:pPr>
    </w:p>
    <w:p w:rsidR="003A4269" w:rsidRDefault="003A4269" w:rsidP="00F468D0">
      <w:pPr>
        <w:rPr>
          <w:sz w:val="32"/>
          <w:szCs w:val="32"/>
        </w:rPr>
      </w:pPr>
    </w:p>
    <w:p w:rsidR="003A4269" w:rsidRDefault="003A4269" w:rsidP="00F468D0">
      <w:pPr>
        <w:rPr>
          <w:sz w:val="32"/>
          <w:szCs w:val="32"/>
        </w:rPr>
      </w:pPr>
    </w:p>
    <w:p w:rsidR="003A4269" w:rsidRPr="00F468D0" w:rsidRDefault="003A4269" w:rsidP="00F468D0">
      <w:pPr>
        <w:rPr>
          <w:sz w:val="32"/>
          <w:szCs w:val="32"/>
        </w:rPr>
      </w:pPr>
      <w:r>
        <w:rPr>
          <w:sz w:val="32"/>
          <w:szCs w:val="32"/>
        </w:rPr>
        <w:t xml:space="preserve">      A - - - - - - - - - x</w:t>
      </w:r>
    </w:p>
    <w:p w:rsidR="003A4269" w:rsidRDefault="003A4269" w:rsidP="008870C3">
      <w:pPr>
        <w:rPr>
          <w:sz w:val="32"/>
          <w:szCs w:val="32"/>
        </w:rPr>
      </w:pPr>
    </w:p>
    <w:p w:rsidR="003A4269" w:rsidRDefault="003A4269" w:rsidP="008870C3">
      <w:pPr>
        <w:rPr>
          <w:sz w:val="32"/>
          <w:szCs w:val="32"/>
        </w:rPr>
      </w:pPr>
    </w:p>
    <w:p w:rsidR="003A4269" w:rsidRDefault="003A4269" w:rsidP="008870C3">
      <w:pPr>
        <w:rPr>
          <w:rFonts w:ascii="Helvetica" w:hAnsi="Helvetica" w:cs="Helvetica"/>
          <w:noProof/>
          <w:color w:val="006699"/>
          <w:sz w:val="32"/>
          <w:szCs w:val="32"/>
          <w:lang w:eastAsia="cs-CZ"/>
        </w:rPr>
      </w:pPr>
      <w:r>
        <w:rPr>
          <w:sz w:val="32"/>
          <w:szCs w:val="32"/>
        </w:rPr>
        <w:t>Odkazy:</w:t>
      </w:r>
      <w:r w:rsidRPr="00ED47FC">
        <w:rPr>
          <w:rFonts w:ascii="Helvetica" w:hAnsi="Helvetica" w:cs="Helvetica"/>
          <w:noProof/>
          <w:color w:val="006699"/>
          <w:sz w:val="20"/>
          <w:szCs w:val="20"/>
          <w:lang w:eastAsia="cs-CZ"/>
        </w:rPr>
        <w:t xml:space="preserve"> </w:t>
      </w:r>
      <w:r w:rsidRPr="00AF2DD7">
        <w:rPr>
          <w:rFonts w:ascii="Helvetica" w:hAnsi="Helvetica" w:cs="Helvetica"/>
          <w:noProof/>
          <w:color w:val="006699"/>
          <w:lang w:eastAsia="cs-CZ"/>
        </w:rPr>
        <w:t xml:space="preserve">  </w:t>
      </w:r>
      <w:hyperlink r:id="rId10" w:history="1">
        <w:r w:rsidRPr="00AF2DD7">
          <w:rPr>
            <w:rStyle w:val="Hyperlink"/>
            <w:rFonts w:ascii="Helvetica" w:hAnsi="Helvetica" w:cs="Helvetica"/>
            <w:noProof/>
            <w:lang w:eastAsia="cs-CZ"/>
          </w:rPr>
          <w:t>http://archaeopteryx.posterous.com/</w:t>
        </w:r>
      </w:hyperlink>
    </w:p>
    <w:p w:rsidR="003A4269" w:rsidRDefault="003A4269" w:rsidP="008870C3">
      <w:pPr>
        <w:rPr>
          <w:rFonts w:ascii="Helvetica" w:hAnsi="Helvetica" w:cs="Helvetica"/>
          <w:noProof/>
          <w:color w:val="006699"/>
          <w:lang w:eastAsia="cs-CZ"/>
        </w:rPr>
      </w:pPr>
      <w:r w:rsidRPr="00AF2DD7">
        <w:rPr>
          <w:rFonts w:ascii="Helvetica" w:hAnsi="Helvetica" w:cs="Helvetica"/>
          <w:noProof/>
          <w:color w:val="006699"/>
          <w:lang w:eastAsia="cs-CZ"/>
        </w:rPr>
        <w:t xml:space="preserve">            </w:t>
      </w:r>
      <w:r>
        <w:rPr>
          <w:rFonts w:ascii="Helvetica" w:hAnsi="Helvetica" w:cs="Helvetica"/>
          <w:noProof/>
          <w:color w:val="006699"/>
          <w:lang w:eastAsia="cs-CZ"/>
        </w:rPr>
        <w:t xml:space="preserve">      </w:t>
      </w:r>
      <w:r w:rsidRPr="00AF2DD7">
        <w:rPr>
          <w:rFonts w:ascii="Helvetica" w:hAnsi="Helvetica" w:cs="Helvetica"/>
          <w:noProof/>
          <w:color w:val="006699"/>
          <w:lang w:eastAsia="cs-CZ"/>
        </w:rPr>
        <w:t xml:space="preserve">  </w:t>
      </w:r>
      <w:hyperlink r:id="rId11" w:history="1">
        <w:r w:rsidRPr="00122312">
          <w:rPr>
            <w:rStyle w:val="Hyperlink"/>
            <w:rFonts w:ascii="Helvetica" w:hAnsi="Helvetica" w:cs="Helvetica"/>
            <w:noProof/>
            <w:lang w:eastAsia="cs-CZ"/>
          </w:rPr>
          <w:t>http://en.wikipedia.org/wiki/File:BLW_Trilobite_(Paradoxides_sp</w:t>
        </w:r>
        <w:r w:rsidRPr="00122312">
          <w:rPr>
            <w:rStyle w:val="Hyperlink"/>
            <w:rFonts w:ascii="Helvetica" w:hAnsi="Helvetica" w:cs="Helvetica"/>
            <w:noProof/>
            <w:sz w:val="32"/>
            <w:szCs w:val="32"/>
            <w:lang w:eastAsia="cs-CZ"/>
          </w:rPr>
          <w:t>.</w:t>
        </w:r>
        <w:r w:rsidRPr="00EB7B48">
          <w:rPr>
            <w:rStyle w:val="Hyperlink"/>
            <w:rFonts w:ascii="Helvetica" w:hAnsi="Helvetica" w:cs="Helvetica"/>
            <w:noProof/>
            <w:lang w:eastAsia="cs-CZ"/>
          </w:rPr>
          <w:t>)</w:t>
        </w:r>
        <w:r w:rsidRPr="00122312">
          <w:rPr>
            <w:rStyle w:val="Hyperlink"/>
            <w:rFonts w:ascii="Helvetica" w:hAnsi="Helvetica" w:cs="Helvetica"/>
            <w:noProof/>
            <w:lang w:eastAsia="cs-CZ"/>
          </w:rPr>
          <w:t>.jpg</w:t>
        </w:r>
      </w:hyperlink>
    </w:p>
    <w:p w:rsidR="003A4269" w:rsidRDefault="003A4269" w:rsidP="008870C3">
      <w:pPr>
        <w:rPr>
          <w:rFonts w:ascii="Helvetica" w:hAnsi="Helvetica" w:cs="Helvetica"/>
          <w:noProof/>
          <w:color w:val="006699"/>
          <w:lang w:eastAsia="cs-CZ"/>
        </w:rPr>
      </w:pPr>
    </w:p>
    <w:p w:rsidR="003A4269" w:rsidRDefault="003A4269" w:rsidP="008870C3">
      <w:pPr>
        <w:rPr>
          <w:rFonts w:ascii="Helvetica" w:hAnsi="Helvetica" w:cs="Helvetica"/>
          <w:noProof/>
          <w:color w:val="006699"/>
          <w:lang w:eastAsia="cs-CZ"/>
        </w:rPr>
      </w:pPr>
    </w:p>
    <w:p w:rsidR="003A4269" w:rsidRDefault="003A4269" w:rsidP="008870C3">
      <w:pPr>
        <w:rPr>
          <w:rFonts w:ascii="Helvetica" w:hAnsi="Helvetica" w:cs="Helvetica"/>
          <w:noProof/>
          <w:color w:val="006699"/>
          <w:lang w:eastAsia="cs-CZ"/>
        </w:rPr>
      </w:pPr>
    </w:p>
    <w:p w:rsidR="003A4269" w:rsidRPr="00AF2DD7" w:rsidRDefault="003A4269" w:rsidP="008870C3">
      <w:pPr>
        <w:rPr>
          <w:rFonts w:ascii="Helvetica" w:hAnsi="Helvetica" w:cs="Helvetica"/>
          <w:noProof/>
          <w:color w:val="006699"/>
          <w:sz w:val="32"/>
          <w:szCs w:val="32"/>
          <w:lang w:eastAsia="cs-CZ"/>
        </w:rPr>
      </w:pPr>
    </w:p>
    <w:p w:rsidR="003A4269" w:rsidRDefault="003A4269" w:rsidP="00EB7B48">
      <w:pPr>
        <w:rPr>
          <w:rFonts w:ascii="Helvetica" w:hAnsi="Helvetica" w:cs="Helvetica"/>
          <w:noProof/>
          <w:color w:val="006699"/>
          <w:sz w:val="20"/>
          <w:szCs w:val="20"/>
          <w:lang w:eastAsia="cs-CZ"/>
        </w:rPr>
      </w:pPr>
    </w:p>
    <w:p w:rsidR="003A4269" w:rsidRDefault="003A4269" w:rsidP="00EB7B48">
      <w:pPr>
        <w:pStyle w:val="Standard"/>
        <w:pageBreakBefore/>
        <w:rPr>
          <w:rFonts w:ascii="Helvetica" w:hAnsi="Helvetica" w:cs="Helvetica"/>
          <w:color w:val="006699"/>
          <w:sz w:val="20"/>
          <w:szCs w:val="20"/>
          <w:lang w:eastAsia="cs-CZ"/>
        </w:rPr>
      </w:pP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Řešení: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b)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d)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Severní Amerika: Kanadský</w:t>
      </w: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Evropa: Baltický, Skandinávský</w:t>
      </w: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Asie: Čínská a Ruská tabule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trilobit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mechy, lišejníky, klikva, brusinka, borůvka, zakrslá bříza,</w:t>
      </w: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bylinná vrba, traviny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vodorovně: KAMBRIUM, PERM, KARBON, ORDOVIK</w:t>
      </w: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svisle: DEVON, SILUR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BRONTOSAURUS, PTERANODON, TYRANOSAURUS,</w:t>
      </w:r>
    </w:p>
    <w:p w:rsidR="003A4269" w:rsidRDefault="003A4269" w:rsidP="00EB7B48">
      <w:pPr>
        <w:pStyle w:val="Standard"/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ELOSAURUS, DIPLODOCUS, ICHTYOSAURUS</w:t>
      </w:r>
    </w:p>
    <w:p w:rsidR="003A4269" w:rsidRDefault="003A4269" w:rsidP="00EB7B48">
      <w:pPr>
        <w:pStyle w:val="Standard"/>
        <w:numPr>
          <w:ilvl w:val="0"/>
          <w:numId w:val="4"/>
        </w:numPr>
        <w:rPr>
          <w:rFonts w:ascii="Helvetica" w:hAnsi="Helvetica" w:cs="Helvetica"/>
          <w:color w:val="006699"/>
          <w:sz w:val="32"/>
          <w:szCs w:val="32"/>
          <w:lang w:eastAsia="cs-CZ"/>
        </w:rPr>
      </w:pPr>
      <w:r>
        <w:rPr>
          <w:rFonts w:ascii="Helvetica" w:hAnsi="Helvetica" w:cs="Helvetica"/>
          <w:color w:val="006699"/>
          <w:sz w:val="32"/>
          <w:szCs w:val="32"/>
          <w:lang w:eastAsia="cs-CZ"/>
        </w:rPr>
        <w:t>ARCHAEOPTERYX</w:t>
      </w:r>
    </w:p>
    <w:p w:rsidR="003A4269" w:rsidRPr="0051582D" w:rsidRDefault="003A4269" w:rsidP="00D9354F">
      <w:pPr>
        <w:rPr>
          <w:rFonts w:ascii="Helvetica" w:hAnsi="Helvetica" w:cs="Helvetica"/>
          <w:noProof/>
          <w:color w:val="006699"/>
          <w:sz w:val="20"/>
          <w:szCs w:val="20"/>
          <w:lang w:eastAsia="cs-CZ"/>
        </w:rPr>
      </w:pPr>
    </w:p>
    <w:sectPr w:rsidR="003A4269" w:rsidRPr="0051582D" w:rsidSect="00EB0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07ADF"/>
    <w:multiLevelType w:val="hybridMultilevel"/>
    <w:tmpl w:val="07443940"/>
    <w:lvl w:ilvl="0" w:tplc="5202A00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62128D"/>
    <w:multiLevelType w:val="hybridMultilevel"/>
    <w:tmpl w:val="6F98B338"/>
    <w:lvl w:ilvl="0" w:tplc="4E0CB47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7805E07"/>
    <w:multiLevelType w:val="hybridMultilevel"/>
    <w:tmpl w:val="C4E05D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08C07D4"/>
    <w:multiLevelType w:val="multilevel"/>
    <w:tmpl w:val="DEFC2EFA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D88"/>
    <w:rsid w:val="000D0DB0"/>
    <w:rsid w:val="00122312"/>
    <w:rsid w:val="003A4269"/>
    <w:rsid w:val="003B376F"/>
    <w:rsid w:val="004D6D88"/>
    <w:rsid w:val="0051582D"/>
    <w:rsid w:val="00581C4F"/>
    <w:rsid w:val="008870C3"/>
    <w:rsid w:val="009845D7"/>
    <w:rsid w:val="00AF2DD7"/>
    <w:rsid w:val="00BA0347"/>
    <w:rsid w:val="00BD5218"/>
    <w:rsid w:val="00D9354F"/>
    <w:rsid w:val="00EB0281"/>
    <w:rsid w:val="00EB7B48"/>
    <w:rsid w:val="00ED078B"/>
    <w:rsid w:val="00ED47FC"/>
    <w:rsid w:val="00F46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2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D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D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D078B"/>
    <w:pPr>
      <w:ind w:left="720"/>
      <w:contextualSpacing/>
    </w:pPr>
  </w:style>
  <w:style w:type="table" w:styleId="TableGrid">
    <w:name w:val="Table Grid"/>
    <w:basedOn w:val="TableNormal"/>
    <w:uiPriority w:val="99"/>
    <w:rsid w:val="00D935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F2DD7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9845D7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chaeopteryx.posterous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File:BLW_Trilobite_(Paradoxides_sp.).jpg" TargetMode="External"/><Relationship Id="rId11" Type="http://schemas.openxmlformats.org/officeDocument/2006/relationships/hyperlink" Target="http://en.wikipedia.org/wiki/File:BLW_Trilobite_(Paradoxides_sp.).jp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archaeopteryx.posterou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255</Words>
  <Characters>1507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Šablona III/2</dc:title>
  <dc:subject/>
  <dc:creator>Svobodová Věnceslava</dc:creator>
  <cp:keywords/>
  <dc:description/>
  <cp:lastModifiedBy>Maminka</cp:lastModifiedBy>
  <cp:revision>2</cp:revision>
  <dcterms:created xsi:type="dcterms:W3CDTF">2012-03-02T09:24:00Z</dcterms:created>
  <dcterms:modified xsi:type="dcterms:W3CDTF">2012-03-02T09:24:00Z</dcterms:modified>
</cp:coreProperties>
</file>