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79" w:rsidRDefault="005C1379" w:rsidP="001E4A03">
      <w:pPr>
        <w:pStyle w:val="Title"/>
      </w:pPr>
    </w:p>
    <w:p w:rsidR="005C1379" w:rsidRPr="00E33D5A" w:rsidRDefault="005C1379" w:rsidP="001E4A03">
      <w:pPr>
        <w:jc w:val="center"/>
      </w:pPr>
    </w:p>
    <w:p w:rsidR="005C1379" w:rsidRDefault="005C1379" w:rsidP="001E4A03">
      <w:pPr>
        <w:jc w:val="center"/>
      </w:pPr>
    </w:p>
    <w:p w:rsidR="005C1379" w:rsidRDefault="005C1379" w:rsidP="001E4A03">
      <w:pPr>
        <w:jc w:val="center"/>
      </w:pPr>
    </w:p>
    <w:p w:rsidR="005C1379" w:rsidRDefault="005C1379" w:rsidP="001E4A03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5C1379" w:rsidRDefault="005C1379" w:rsidP="001E4A03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VY_22_INOVACE_01-49</w:t>
      </w:r>
    </w:p>
    <w:p w:rsidR="005C1379" w:rsidRDefault="005C1379" w:rsidP="001E4A03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The house and rooms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5C1379" w:rsidRPr="00FE1744" w:rsidRDefault="005C1379" w:rsidP="001E4A03">
      <w:pPr>
        <w:jc w:val="center"/>
        <w:rPr>
          <w:rFonts w:ascii="Calibri" w:hAnsi="Calibri" w:cs="Calibri"/>
          <w:sz w:val="56"/>
          <w:szCs w:val="56"/>
        </w:rPr>
      </w:pPr>
    </w:p>
    <w:p w:rsidR="005C1379" w:rsidRPr="001B40C2" w:rsidRDefault="005C1379" w:rsidP="001B40C2">
      <w:pPr>
        <w:rPr>
          <w:rFonts w:ascii="Calibri" w:hAnsi="Calibri" w:cs="Calibri"/>
          <w:sz w:val="56"/>
          <w:szCs w:val="56"/>
        </w:rPr>
      </w:pPr>
    </w:p>
    <w:p w:rsidR="005C1379" w:rsidRPr="001B40C2" w:rsidRDefault="005C1379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5C1379" w:rsidRPr="00B30F4E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5C1379" w:rsidRPr="00B30F4E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5C1379" w:rsidRPr="00B30F4E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5C1379" w:rsidRPr="00B30F4E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home</w:t>
            </w:r>
          </w:p>
        </w:tc>
      </w:tr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5C1379" w:rsidRPr="00B30F4E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The house and the rooms                     Chapter   16</w:t>
            </w:r>
          </w:p>
        </w:tc>
      </w:tr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5C1379" w:rsidRPr="00B30F4E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5C1379" w:rsidRPr="00B30F4E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2.1. 2011</w:t>
            </w:r>
          </w:p>
        </w:tc>
      </w:tr>
      <w:tr w:rsidR="005C1379" w:rsidTr="005737C1">
        <w:trPr>
          <w:jc w:val="center"/>
        </w:trPr>
        <w:tc>
          <w:tcPr>
            <w:tcW w:w="2376" w:type="dxa"/>
          </w:tcPr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5C1379" w:rsidRPr="00B30F4E" w:rsidRDefault="005C137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5C1379" w:rsidRDefault="005C137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5C1379" w:rsidRPr="00175FA9" w:rsidRDefault="005C1379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Místnosti, části domu. Předložky místa  (where?)</w:t>
            </w:r>
          </w:p>
        </w:tc>
      </w:tr>
      <w:bookmarkEnd w:id="0"/>
    </w:tbl>
    <w:p w:rsidR="005C1379" w:rsidRPr="001B40C2" w:rsidRDefault="005C1379" w:rsidP="001B40C2">
      <w:pPr>
        <w:rPr>
          <w:rFonts w:ascii="Calibri" w:hAnsi="Calibri" w:cs="Calibri"/>
          <w:sz w:val="56"/>
          <w:szCs w:val="56"/>
        </w:rPr>
      </w:pPr>
    </w:p>
    <w:p w:rsidR="005C1379" w:rsidRPr="001B40C2" w:rsidRDefault="005C1379" w:rsidP="001B40C2">
      <w:pPr>
        <w:rPr>
          <w:rFonts w:ascii="Calibri" w:hAnsi="Calibri" w:cs="Calibri"/>
          <w:sz w:val="56"/>
          <w:szCs w:val="56"/>
        </w:rPr>
      </w:pPr>
    </w:p>
    <w:p w:rsidR="005C1379" w:rsidRPr="001B40C2" w:rsidRDefault="005C1379" w:rsidP="001B40C2">
      <w:pPr>
        <w:rPr>
          <w:rFonts w:ascii="Calibri" w:hAnsi="Calibri" w:cs="Calibri"/>
          <w:sz w:val="56"/>
          <w:szCs w:val="56"/>
        </w:rPr>
      </w:pPr>
    </w:p>
    <w:p w:rsidR="005C1379" w:rsidRDefault="005C1379" w:rsidP="001B40C2">
      <w:pPr>
        <w:rPr>
          <w:rFonts w:ascii="Calibri" w:hAnsi="Calibri" w:cs="Calibri"/>
          <w:sz w:val="56"/>
          <w:szCs w:val="56"/>
        </w:rPr>
      </w:pPr>
    </w:p>
    <w:p w:rsidR="005C1379" w:rsidRDefault="005C137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5C1379" w:rsidRDefault="005C1379" w:rsidP="00402816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>The house and the rooms</w:t>
      </w:r>
    </w:p>
    <w:p w:rsidR="005C1379" w:rsidRDefault="005C1379" w:rsidP="00402816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16</w:t>
      </w:r>
    </w:p>
    <w:p w:rsidR="005C1379" w:rsidRDefault="005C1379" w:rsidP="00402816">
      <w:pPr>
        <w:rPr>
          <w:rFonts w:ascii="Calibri" w:hAnsi="Calibri" w:cs="Calibri"/>
          <w:sz w:val="52"/>
          <w:szCs w:val="52"/>
        </w:rPr>
      </w:pPr>
    </w:p>
    <w:p w:rsidR="005C1379" w:rsidRDefault="005C1379" w:rsidP="0040281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5C1379" w:rsidRDefault="005C1379" w:rsidP="0040281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5C1379" w:rsidRDefault="005C1379" w:rsidP="0040281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5C1379" w:rsidRDefault="005C1379" w:rsidP="00402816">
      <w:pPr>
        <w:jc w:val="both"/>
        <w:rPr>
          <w:rFonts w:ascii="Calibri" w:hAnsi="Calibri" w:cs="Calibri"/>
          <w:sz w:val="32"/>
          <w:szCs w:val="32"/>
        </w:rPr>
      </w:pPr>
    </w:p>
    <w:p w:rsidR="005C1379" w:rsidRDefault="005C1379" w:rsidP="00402816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5C1379" w:rsidRDefault="005C1379" w:rsidP="00402816">
      <w:pPr>
        <w:rPr>
          <w:rFonts w:ascii="Calibri" w:hAnsi="Calibri" w:cs="Calibri"/>
          <w:sz w:val="32"/>
          <w:szCs w:val="32"/>
        </w:rPr>
      </w:pPr>
    </w:p>
    <w:p w:rsidR="005C1379" w:rsidRDefault="005C1379" w:rsidP="00402816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5C1379" w:rsidRDefault="005C1379" w:rsidP="00402816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5C1379" w:rsidRDefault="005C1379" w:rsidP="00402816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5C1379" w:rsidRDefault="005C1379" w:rsidP="00402816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5C1379" w:rsidRDefault="005C1379" w:rsidP="00402816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5C1379" w:rsidRDefault="005C1379" w:rsidP="00402816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5C1379" w:rsidRDefault="005C1379" w:rsidP="00402816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5C1379" w:rsidRDefault="005C1379" w:rsidP="00402816">
      <w:pPr>
        <w:jc w:val="both"/>
        <w:rPr>
          <w:rFonts w:ascii="Calibri" w:hAnsi="Calibri" w:cs="Calibri"/>
          <w:sz w:val="32"/>
          <w:szCs w:val="32"/>
        </w:rPr>
      </w:pPr>
    </w:p>
    <w:p w:rsidR="005C1379" w:rsidRDefault="005C1379" w:rsidP="00402816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5C1379" w:rsidRDefault="005C1379" w:rsidP="00402816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5C1379" w:rsidRDefault="005C1379" w:rsidP="0040281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5C1379" w:rsidRDefault="005C1379" w:rsidP="0040281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5C1379" w:rsidRDefault="005C1379" w:rsidP="0040281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5C1379" w:rsidRDefault="005C1379" w:rsidP="00402816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5C1379" w:rsidRDefault="005C1379" w:rsidP="00402816">
      <w:pPr>
        <w:rPr>
          <w:rFonts w:ascii="Calibri" w:hAnsi="Calibri" w:cs="Calibri"/>
          <w:sz w:val="32"/>
          <w:szCs w:val="32"/>
        </w:rPr>
      </w:pPr>
    </w:p>
    <w:p w:rsidR="005C1379" w:rsidRDefault="005C1379" w:rsidP="00402816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5C1379" w:rsidRDefault="005C1379" w:rsidP="00402816">
      <w:pPr>
        <w:rPr>
          <w:rFonts w:ascii="Calibri" w:hAnsi="Calibri" w:cs="Calibri"/>
          <w:b/>
          <w:bCs/>
          <w:sz w:val="32"/>
          <w:szCs w:val="32"/>
        </w:rPr>
      </w:pPr>
    </w:p>
    <w:p w:rsidR="005C1379" w:rsidRDefault="005C1379" w:rsidP="00402816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5C1379" w:rsidRDefault="005C1379" w:rsidP="00402816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5C1379" w:rsidRDefault="005C1379" w:rsidP="00402816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5C1379" w:rsidRDefault="005C1379" w:rsidP="00402816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5C1379" w:rsidRDefault="005C1379" w:rsidP="00402816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5C1379" w:rsidRPr="005737C1" w:rsidRDefault="005C1379" w:rsidP="00402816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5C1379" w:rsidRDefault="005C1379" w:rsidP="00D40D62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5C1379" w:rsidRPr="00D40D62" w:rsidRDefault="005C1379" w:rsidP="00D40D62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84F8D">
        <w:rPr>
          <w:rFonts w:ascii="Times New Roman" w:hAnsi="Times New Roman" w:cs="Times New Roman"/>
          <w:b/>
          <w:bCs/>
          <w:sz w:val="48"/>
          <w:szCs w:val="48"/>
        </w:rPr>
        <w:t>The house</w:t>
      </w:r>
      <w:r w:rsidRPr="00584F8D">
        <w:rPr>
          <w:rFonts w:ascii="Times New Roman" w:hAnsi="Times New Roman" w:cs="Times New Roman"/>
          <w:sz w:val="48"/>
          <w:szCs w:val="48"/>
        </w:rPr>
        <w:t xml:space="preserve"> </w:t>
      </w:r>
      <w:r w:rsidRPr="00584F8D">
        <w:rPr>
          <w:rFonts w:ascii="Times New Roman" w:hAnsi="Times New Roman" w:cs="Times New Roman"/>
          <w:b/>
          <w:bCs/>
          <w:sz w:val="48"/>
          <w:szCs w:val="48"/>
        </w:rPr>
        <w:t>and</w:t>
      </w:r>
      <w:r w:rsidRPr="00584F8D">
        <w:rPr>
          <w:rFonts w:ascii="Times New Roman" w:hAnsi="Times New Roman" w:cs="Times New Roman"/>
          <w:sz w:val="48"/>
          <w:szCs w:val="48"/>
        </w:rPr>
        <w:t xml:space="preserve"> </w:t>
      </w:r>
      <w:r w:rsidRPr="00584F8D">
        <w:rPr>
          <w:rFonts w:ascii="Times New Roman" w:hAnsi="Times New Roman" w:cs="Times New Roman"/>
          <w:b/>
          <w:bCs/>
          <w:sz w:val="48"/>
          <w:szCs w:val="48"/>
        </w:rPr>
        <w:t>the</w:t>
      </w:r>
      <w:r w:rsidRPr="00584F8D">
        <w:rPr>
          <w:rFonts w:ascii="Times New Roman" w:hAnsi="Times New Roman" w:cs="Times New Roman"/>
          <w:sz w:val="48"/>
          <w:szCs w:val="48"/>
        </w:rPr>
        <w:t xml:space="preserve"> </w:t>
      </w:r>
      <w:r w:rsidRPr="00584F8D">
        <w:rPr>
          <w:rFonts w:ascii="Times New Roman" w:hAnsi="Times New Roman" w:cs="Times New Roman"/>
          <w:b/>
          <w:bCs/>
          <w:sz w:val="48"/>
          <w:szCs w:val="48"/>
        </w:rPr>
        <w:t>rooms</w:t>
      </w:r>
      <w:r w:rsidRPr="00D40D62"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sz w:val="40"/>
          <w:szCs w:val="40"/>
        </w:rPr>
        <w:t xml:space="preserve">  chapter </w:t>
      </w:r>
      <w:r w:rsidRPr="00D40D62">
        <w:rPr>
          <w:rFonts w:ascii="Times New Roman" w:hAnsi="Times New Roman" w:cs="Times New Roman"/>
          <w:sz w:val="40"/>
          <w:szCs w:val="40"/>
        </w:rPr>
        <w:t>16</w:t>
      </w:r>
    </w:p>
    <w:p w:rsidR="005C1379" w:rsidRDefault="005C1379" w:rsidP="00D40D62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C1379" w:rsidRDefault="005C1379" w:rsidP="00D40D62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C1379" w:rsidRDefault="005C1379" w:rsidP="00402816">
      <w:pPr>
        <w:pStyle w:val="Bezmezer"/>
        <w:tabs>
          <w:tab w:val="left" w:pos="3544"/>
          <w:tab w:val="left" w:pos="5954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</w:p>
    <w:p w:rsidR="005C1379" w:rsidRDefault="005C1379" w:rsidP="00402816">
      <w:pPr>
        <w:pStyle w:val="Bezmezer"/>
        <w:tabs>
          <w:tab w:val="left" w:pos="3544"/>
          <w:tab w:val="left" w:pos="595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Good morning.</w:t>
      </w:r>
      <w:r>
        <w:rPr>
          <w:rFonts w:ascii="Times New Roman" w:hAnsi="Times New Roman" w:cs="Times New Roman"/>
          <w:sz w:val="40"/>
          <w:szCs w:val="40"/>
        </w:rPr>
        <w:tab/>
        <w:t>clever</w:t>
      </w:r>
      <w:r>
        <w:rPr>
          <w:rFonts w:ascii="Times New Roman" w:hAnsi="Times New Roman" w:cs="Times New Roman"/>
          <w:sz w:val="40"/>
          <w:szCs w:val="40"/>
        </w:rPr>
        <w:tab/>
        <w:t>My mum is tired.</w:t>
      </w:r>
    </w:p>
    <w:p w:rsidR="005C1379" w:rsidRDefault="005C1379" w:rsidP="00402816">
      <w:pPr>
        <w:pStyle w:val="Bezmezer"/>
        <w:tabs>
          <w:tab w:val="left" w:pos="3544"/>
          <w:tab w:val="left" w:pos="595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Good evening.</w:t>
      </w:r>
      <w:r>
        <w:rPr>
          <w:rFonts w:ascii="Times New Roman" w:hAnsi="Times New Roman" w:cs="Times New Roman"/>
          <w:sz w:val="40"/>
          <w:szCs w:val="40"/>
        </w:rPr>
        <w:tab/>
        <w:t>angry</w:t>
      </w:r>
      <w:r>
        <w:rPr>
          <w:rFonts w:ascii="Times New Roman" w:hAnsi="Times New Roman" w:cs="Times New Roman"/>
          <w:sz w:val="40"/>
          <w:szCs w:val="40"/>
        </w:rPr>
        <w:tab/>
        <w:t>Your sister is sad.</w:t>
      </w:r>
    </w:p>
    <w:p w:rsidR="005C1379" w:rsidRDefault="005C1379" w:rsidP="00402816">
      <w:pPr>
        <w:pStyle w:val="Bezmezer"/>
        <w:tabs>
          <w:tab w:val="left" w:pos="3544"/>
          <w:tab w:val="left" w:pos="595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Good afternoon.</w:t>
      </w:r>
      <w:r>
        <w:rPr>
          <w:rFonts w:ascii="Times New Roman" w:hAnsi="Times New Roman" w:cs="Times New Roman"/>
          <w:sz w:val="40"/>
          <w:szCs w:val="40"/>
        </w:rPr>
        <w:tab/>
        <w:t>happy</w:t>
      </w:r>
      <w:r>
        <w:rPr>
          <w:rFonts w:ascii="Times New Roman" w:hAnsi="Times New Roman" w:cs="Times New Roman"/>
          <w:sz w:val="40"/>
          <w:szCs w:val="40"/>
        </w:rPr>
        <w:tab/>
        <w:t>Is your dad clever?</w:t>
      </w:r>
    </w:p>
    <w:p w:rsidR="005C1379" w:rsidRDefault="005C1379" w:rsidP="00402816">
      <w:pPr>
        <w:pStyle w:val="Bezmezer"/>
        <w:tabs>
          <w:tab w:val="left" w:pos="3544"/>
          <w:tab w:val="left" w:pos="595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Good night.</w:t>
      </w:r>
      <w:r>
        <w:rPr>
          <w:rFonts w:ascii="Times New Roman" w:hAnsi="Times New Roman" w:cs="Times New Roman"/>
          <w:sz w:val="40"/>
          <w:szCs w:val="40"/>
        </w:rPr>
        <w:tab/>
        <w:t>sad</w:t>
      </w:r>
      <w:r>
        <w:rPr>
          <w:rFonts w:ascii="Times New Roman" w:hAnsi="Times New Roman" w:cs="Times New Roman"/>
          <w:sz w:val="40"/>
          <w:szCs w:val="40"/>
        </w:rPr>
        <w:tab/>
        <w:t>Is your mum nice?</w:t>
      </w:r>
    </w:p>
    <w:p w:rsidR="005C1379" w:rsidRDefault="005C1379" w:rsidP="00D40D62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C1379" w:rsidRDefault="005C1379" w:rsidP="005737C1">
      <w:pPr>
        <w:pStyle w:val="Bezmezer"/>
        <w:tabs>
          <w:tab w:val="left" w:pos="2835"/>
          <w:tab w:val="left" w:pos="5670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4.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</w:p>
    <w:p w:rsidR="005C1379" w:rsidRDefault="005C1379" w:rsidP="005737C1">
      <w:pPr>
        <w:pStyle w:val="Bezmezer"/>
        <w:tabs>
          <w:tab w:val="left" w:pos="2835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house</w:t>
      </w:r>
      <w:r>
        <w:rPr>
          <w:rFonts w:ascii="Times New Roman" w:hAnsi="Times New Roman" w:cs="Times New Roman"/>
          <w:sz w:val="40"/>
          <w:szCs w:val="40"/>
        </w:rPr>
        <w:tab/>
        <w:t>livingroom</w:t>
      </w:r>
      <w:r>
        <w:rPr>
          <w:rFonts w:ascii="Times New Roman" w:hAnsi="Times New Roman" w:cs="Times New Roman"/>
          <w:sz w:val="40"/>
          <w:szCs w:val="40"/>
        </w:rPr>
        <w:tab/>
        <w:t>Welcome everybody!</w:t>
      </w:r>
    </w:p>
    <w:p w:rsidR="005C1379" w:rsidRPr="00C27A73" w:rsidRDefault="005C1379" w:rsidP="005737C1">
      <w:pPr>
        <w:pStyle w:val="Bezmezer"/>
        <w:tabs>
          <w:tab w:val="left" w:pos="2835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garden</w:t>
      </w:r>
      <w:r>
        <w:rPr>
          <w:rFonts w:ascii="Times New Roman" w:hAnsi="Times New Roman" w:cs="Times New Roman"/>
          <w:sz w:val="40"/>
          <w:szCs w:val="40"/>
        </w:rPr>
        <w:tab/>
        <w:t>bedroom</w:t>
      </w:r>
      <w:r>
        <w:rPr>
          <w:rFonts w:ascii="Times New Roman" w:hAnsi="Times New Roman" w:cs="Times New Roman"/>
          <w:sz w:val="40"/>
          <w:szCs w:val="40"/>
        </w:rPr>
        <w:tab/>
        <w:t>Where are you from?</w:t>
      </w:r>
    </w:p>
    <w:p w:rsidR="005C1379" w:rsidRDefault="005C1379" w:rsidP="005737C1">
      <w:pPr>
        <w:pStyle w:val="Bezmezer"/>
        <w:tabs>
          <w:tab w:val="left" w:pos="2835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bed</w:t>
      </w:r>
      <w:r>
        <w:rPr>
          <w:rFonts w:ascii="Times New Roman" w:hAnsi="Times New Roman" w:cs="Times New Roman"/>
          <w:sz w:val="40"/>
          <w:szCs w:val="40"/>
        </w:rPr>
        <w:tab/>
        <w:t>bathroom</w:t>
      </w:r>
      <w:r>
        <w:rPr>
          <w:rFonts w:ascii="Times New Roman" w:hAnsi="Times New Roman" w:cs="Times New Roman"/>
          <w:sz w:val="40"/>
          <w:szCs w:val="40"/>
        </w:rPr>
        <w:tab/>
        <w:t>What is your name?</w:t>
      </w:r>
    </w:p>
    <w:p w:rsidR="005C1379" w:rsidRDefault="005C1379" w:rsidP="005737C1">
      <w:pPr>
        <w:pStyle w:val="Bezmezer"/>
        <w:tabs>
          <w:tab w:val="left" w:pos="2835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door</w:t>
      </w:r>
      <w:r>
        <w:rPr>
          <w:rFonts w:ascii="Times New Roman" w:hAnsi="Times New Roman" w:cs="Times New Roman"/>
          <w:sz w:val="40"/>
          <w:szCs w:val="40"/>
        </w:rPr>
        <w:tab/>
        <w:t>toilet</w:t>
      </w:r>
      <w:r>
        <w:rPr>
          <w:rFonts w:ascii="Times New Roman" w:hAnsi="Times New Roman" w:cs="Times New Roman"/>
          <w:sz w:val="40"/>
          <w:szCs w:val="40"/>
        </w:rPr>
        <w:tab/>
        <w:t>What is this?</w:t>
      </w:r>
    </w:p>
    <w:p w:rsidR="005C1379" w:rsidRDefault="005C1379" w:rsidP="005737C1">
      <w:pPr>
        <w:pStyle w:val="Bezmezer"/>
        <w:tabs>
          <w:tab w:val="left" w:pos="2835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window</w:t>
      </w:r>
      <w:r>
        <w:rPr>
          <w:rFonts w:ascii="Times New Roman" w:hAnsi="Times New Roman" w:cs="Times New Roman"/>
          <w:sz w:val="40"/>
          <w:szCs w:val="40"/>
        </w:rPr>
        <w:tab/>
        <w:t>kitchen</w:t>
      </w:r>
      <w:r>
        <w:rPr>
          <w:rFonts w:ascii="Times New Roman" w:hAnsi="Times New Roman" w:cs="Times New Roman"/>
          <w:sz w:val="40"/>
          <w:szCs w:val="40"/>
        </w:rPr>
        <w:tab/>
        <w:t>This is my house</w:t>
      </w:r>
    </w:p>
    <w:p w:rsidR="005C1379" w:rsidRDefault="005C1379" w:rsidP="005737C1">
      <w:pPr>
        <w:pStyle w:val="Bezmezer"/>
        <w:tabs>
          <w:tab w:val="left" w:pos="2835"/>
          <w:tab w:val="left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room</w:t>
      </w:r>
      <w:r>
        <w:rPr>
          <w:rFonts w:ascii="Times New Roman" w:hAnsi="Times New Roman" w:cs="Times New Roman"/>
          <w:sz w:val="40"/>
          <w:szCs w:val="40"/>
        </w:rPr>
        <w:tab/>
        <w:t>hall</w:t>
      </w:r>
      <w:r>
        <w:rPr>
          <w:rFonts w:ascii="Times New Roman" w:hAnsi="Times New Roman" w:cs="Times New Roman"/>
          <w:sz w:val="40"/>
          <w:szCs w:val="40"/>
        </w:rPr>
        <w:tab/>
        <w:t>This is our garden.</w:t>
      </w:r>
    </w:p>
    <w:p w:rsidR="005C1379" w:rsidRDefault="005C1379" w:rsidP="00D40D62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C1379" w:rsidRDefault="005C1379" w:rsidP="00EC1A86">
      <w:pPr>
        <w:pStyle w:val="Bezmezer"/>
        <w:tabs>
          <w:tab w:val="left" w:pos="4536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</w:p>
    <w:p w:rsidR="005C1379" w:rsidRPr="00BC3CD6" w:rsidRDefault="005C1379" w:rsidP="00EC1A86">
      <w:pPr>
        <w:pStyle w:val="Bezmezer"/>
        <w:tabs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 have got a house.</w:t>
      </w:r>
      <w:r>
        <w:rPr>
          <w:rFonts w:ascii="Times New Roman" w:hAnsi="Times New Roman" w:cs="Times New Roman"/>
          <w:sz w:val="40"/>
          <w:szCs w:val="40"/>
        </w:rPr>
        <w:tab/>
        <w:t xml:space="preserve">Is this our living room? </w:t>
      </w:r>
    </w:p>
    <w:p w:rsidR="005C1379" w:rsidRDefault="005C1379" w:rsidP="00EC1A86">
      <w:pPr>
        <w:pStyle w:val="Bezmezer"/>
        <w:tabs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 have got a flat.</w:t>
      </w:r>
      <w:r>
        <w:rPr>
          <w:rFonts w:ascii="Times New Roman" w:hAnsi="Times New Roman" w:cs="Times New Roman"/>
          <w:sz w:val="40"/>
          <w:szCs w:val="40"/>
        </w:rPr>
        <w:tab/>
        <w:t>Is this our kitchen?</w:t>
      </w:r>
    </w:p>
    <w:p w:rsidR="005C1379" w:rsidRDefault="005C1379" w:rsidP="00EC1A86">
      <w:pPr>
        <w:pStyle w:val="Bezmezer"/>
        <w:tabs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He has got a garden.</w:t>
      </w:r>
      <w:r>
        <w:rPr>
          <w:rFonts w:ascii="Times New Roman" w:hAnsi="Times New Roman" w:cs="Times New Roman"/>
          <w:sz w:val="40"/>
          <w:szCs w:val="40"/>
        </w:rPr>
        <w:tab/>
        <w:t>Is this our toilet?</w:t>
      </w:r>
    </w:p>
    <w:p w:rsidR="005C1379" w:rsidRDefault="005C1379" w:rsidP="00EC1A86">
      <w:pPr>
        <w:pStyle w:val="Bezmezer"/>
        <w:tabs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She has </w:t>
      </w:r>
      <w:r w:rsidRPr="00D22ED7">
        <w:rPr>
          <w:rFonts w:ascii="Times New Roman" w:hAnsi="Times New Roman" w:cs="Times New Roman"/>
          <w:sz w:val="40"/>
          <w:szCs w:val="40"/>
        </w:rPr>
        <w:t>got</w:t>
      </w:r>
      <w:r>
        <w:rPr>
          <w:rFonts w:ascii="Times New Roman" w:hAnsi="Times New Roman" w:cs="Times New Roman"/>
          <w:sz w:val="40"/>
          <w:szCs w:val="40"/>
        </w:rPr>
        <w:t xml:space="preserve"> a blue toilet.</w:t>
      </w:r>
      <w:r>
        <w:rPr>
          <w:rFonts w:ascii="Times New Roman" w:hAnsi="Times New Roman" w:cs="Times New Roman"/>
          <w:sz w:val="40"/>
          <w:szCs w:val="40"/>
        </w:rPr>
        <w:tab/>
        <w:t>It is her bathroom.</w:t>
      </w:r>
    </w:p>
    <w:p w:rsidR="005C1379" w:rsidRDefault="005C1379" w:rsidP="00EC1A86">
      <w:pPr>
        <w:pStyle w:val="Bezmezer"/>
        <w:tabs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My house is big.</w:t>
      </w:r>
      <w:r>
        <w:rPr>
          <w:rFonts w:ascii="Times New Roman" w:hAnsi="Times New Roman" w:cs="Times New Roman"/>
          <w:sz w:val="40"/>
          <w:szCs w:val="40"/>
        </w:rPr>
        <w:tab/>
        <w:t>This is his bed.</w:t>
      </w:r>
    </w:p>
    <w:p w:rsidR="005C1379" w:rsidRDefault="005C1379" w:rsidP="00D40D62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5C1379" w:rsidRDefault="005C1379" w:rsidP="00D40D62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9.</w:t>
      </w:r>
    </w:p>
    <w:p w:rsidR="005C1379" w:rsidRDefault="005C1379" w:rsidP="00D40D62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Our house is big:    three bedrooms, two bathrooms,</w:t>
      </w:r>
    </w:p>
    <w:p w:rsidR="005C1379" w:rsidRDefault="005C1379" w:rsidP="00D40D62">
      <w:pPr>
        <w:pStyle w:val="Bezmezer"/>
      </w:pPr>
      <w:r w:rsidRPr="00D40D62">
        <w:rPr>
          <w:rFonts w:ascii="Times New Roman" w:hAnsi="Times New Roman" w:cs="Times New Roman"/>
          <w:sz w:val="40"/>
          <w:szCs w:val="40"/>
        </w:rPr>
        <w:t>one living room and big kitchen</w:t>
      </w:r>
      <w:r>
        <w:t xml:space="preserve">. </w:t>
      </w:r>
    </w:p>
    <w:p w:rsidR="005C1379" w:rsidRDefault="005C1379" w:rsidP="00D40D62">
      <w:pPr>
        <w:pStyle w:val="Bezmezer"/>
      </w:pPr>
    </w:p>
    <w:p w:rsidR="005C1379" w:rsidRDefault="005C1379" w:rsidP="008375E5">
      <w:pPr>
        <w:pStyle w:val="Bezmezer"/>
        <w:tabs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What room is this?</w:t>
      </w:r>
      <w:r>
        <w:rPr>
          <w:rFonts w:ascii="Times New Roman" w:hAnsi="Times New Roman" w:cs="Times New Roman"/>
          <w:sz w:val="40"/>
          <w:szCs w:val="40"/>
        </w:rPr>
        <w:tab/>
        <w:t>It is children’s room.</w:t>
      </w:r>
    </w:p>
    <w:p w:rsidR="005C1379" w:rsidRPr="00D40D62" w:rsidRDefault="005C1379" w:rsidP="008375E5">
      <w:pPr>
        <w:pStyle w:val="Bezmezer"/>
        <w:tabs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What room is this?</w:t>
      </w:r>
      <w:r>
        <w:rPr>
          <w:rFonts w:ascii="Times New Roman" w:hAnsi="Times New Roman" w:cs="Times New Roman"/>
          <w:sz w:val="40"/>
          <w:szCs w:val="40"/>
        </w:rPr>
        <w:tab/>
        <w:t>It is my bedroom.</w:t>
      </w:r>
    </w:p>
    <w:sectPr w:rsidR="005C1379" w:rsidRPr="00D40D62" w:rsidSect="00814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379" w:rsidRDefault="005C1379">
      <w:r>
        <w:separator/>
      </w:r>
    </w:p>
  </w:endnote>
  <w:endnote w:type="continuationSeparator" w:id="0">
    <w:p w:rsidR="005C1379" w:rsidRDefault="005C13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79" w:rsidRDefault="005C1379">
    <w:pPr>
      <w:pStyle w:val="Footer"/>
    </w:pPr>
  </w:p>
  <w:p w:rsidR="005C1379" w:rsidRDefault="005C137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379" w:rsidRDefault="005C1379">
      <w:r>
        <w:separator/>
      </w:r>
    </w:p>
  </w:footnote>
  <w:footnote w:type="continuationSeparator" w:id="0">
    <w:p w:rsidR="005C1379" w:rsidRDefault="005C13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6DD3"/>
    <w:rsid w:val="000457C5"/>
    <w:rsid w:val="00050323"/>
    <w:rsid w:val="00064AC5"/>
    <w:rsid w:val="0008027F"/>
    <w:rsid w:val="00081EAC"/>
    <w:rsid w:val="0009118E"/>
    <w:rsid w:val="000A5D92"/>
    <w:rsid w:val="000B45C6"/>
    <w:rsid w:val="000B7547"/>
    <w:rsid w:val="000C45F3"/>
    <w:rsid w:val="000D0628"/>
    <w:rsid w:val="000E5A38"/>
    <w:rsid w:val="00116677"/>
    <w:rsid w:val="00142208"/>
    <w:rsid w:val="00175FA9"/>
    <w:rsid w:val="001775BE"/>
    <w:rsid w:val="001939D6"/>
    <w:rsid w:val="001A2638"/>
    <w:rsid w:val="001B40C2"/>
    <w:rsid w:val="001D2529"/>
    <w:rsid w:val="001D6321"/>
    <w:rsid w:val="001E4A03"/>
    <w:rsid w:val="001F0050"/>
    <w:rsid w:val="001F16AC"/>
    <w:rsid w:val="00217B7E"/>
    <w:rsid w:val="0023426A"/>
    <w:rsid w:val="00247083"/>
    <w:rsid w:val="00263180"/>
    <w:rsid w:val="00274E32"/>
    <w:rsid w:val="002963E1"/>
    <w:rsid w:val="002C16B0"/>
    <w:rsid w:val="002C6131"/>
    <w:rsid w:val="002D04F6"/>
    <w:rsid w:val="002E0D87"/>
    <w:rsid w:val="002F4CE4"/>
    <w:rsid w:val="00316781"/>
    <w:rsid w:val="0031774D"/>
    <w:rsid w:val="00353D80"/>
    <w:rsid w:val="0037055B"/>
    <w:rsid w:val="00376E8E"/>
    <w:rsid w:val="003827E8"/>
    <w:rsid w:val="003A2F15"/>
    <w:rsid w:val="003A4BE0"/>
    <w:rsid w:val="003B2BA8"/>
    <w:rsid w:val="003B7221"/>
    <w:rsid w:val="003D380C"/>
    <w:rsid w:val="003D7707"/>
    <w:rsid w:val="003E0B95"/>
    <w:rsid w:val="003F6449"/>
    <w:rsid w:val="00402816"/>
    <w:rsid w:val="004044BA"/>
    <w:rsid w:val="00412295"/>
    <w:rsid w:val="0044449E"/>
    <w:rsid w:val="00457D6C"/>
    <w:rsid w:val="00471E20"/>
    <w:rsid w:val="00494D93"/>
    <w:rsid w:val="004F36C3"/>
    <w:rsid w:val="005030A4"/>
    <w:rsid w:val="00503544"/>
    <w:rsid w:val="00515FA1"/>
    <w:rsid w:val="0053423B"/>
    <w:rsid w:val="005435A2"/>
    <w:rsid w:val="00550CEB"/>
    <w:rsid w:val="005737C1"/>
    <w:rsid w:val="00576C2A"/>
    <w:rsid w:val="00584F8D"/>
    <w:rsid w:val="00591C27"/>
    <w:rsid w:val="00593324"/>
    <w:rsid w:val="005A2E66"/>
    <w:rsid w:val="005C1379"/>
    <w:rsid w:val="005D53E0"/>
    <w:rsid w:val="005E4465"/>
    <w:rsid w:val="005F17AC"/>
    <w:rsid w:val="005F6176"/>
    <w:rsid w:val="005F6FF3"/>
    <w:rsid w:val="00626EE6"/>
    <w:rsid w:val="006301E8"/>
    <w:rsid w:val="00643CB1"/>
    <w:rsid w:val="00646B85"/>
    <w:rsid w:val="006569C2"/>
    <w:rsid w:val="00693E11"/>
    <w:rsid w:val="00694EB8"/>
    <w:rsid w:val="00695750"/>
    <w:rsid w:val="006B5A65"/>
    <w:rsid w:val="006C4F82"/>
    <w:rsid w:val="006D0D21"/>
    <w:rsid w:val="006F25E5"/>
    <w:rsid w:val="006F6AF4"/>
    <w:rsid w:val="006F7349"/>
    <w:rsid w:val="007068CC"/>
    <w:rsid w:val="007130C5"/>
    <w:rsid w:val="00731CBE"/>
    <w:rsid w:val="00742FFA"/>
    <w:rsid w:val="00744ED9"/>
    <w:rsid w:val="00746DA7"/>
    <w:rsid w:val="00765AC2"/>
    <w:rsid w:val="00783A4B"/>
    <w:rsid w:val="0079676A"/>
    <w:rsid w:val="007B1B5D"/>
    <w:rsid w:val="007B3F0C"/>
    <w:rsid w:val="007B3F8E"/>
    <w:rsid w:val="007B455D"/>
    <w:rsid w:val="0081446A"/>
    <w:rsid w:val="0083698E"/>
    <w:rsid w:val="00836D5F"/>
    <w:rsid w:val="008375E5"/>
    <w:rsid w:val="00871554"/>
    <w:rsid w:val="0089001F"/>
    <w:rsid w:val="008D63F2"/>
    <w:rsid w:val="008E5E0E"/>
    <w:rsid w:val="008F7A88"/>
    <w:rsid w:val="0093121A"/>
    <w:rsid w:val="00933513"/>
    <w:rsid w:val="00934FA6"/>
    <w:rsid w:val="009443E1"/>
    <w:rsid w:val="00973E30"/>
    <w:rsid w:val="00983C60"/>
    <w:rsid w:val="0099517F"/>
    <w:rsid w:val="009A0E84"/>
    <w:rsid w:val="009A1C62"/>
    <w:rsid w:val="009B3CC8"/>
    <w:rsid w:val="009C0468"/>
    <w:rsid w:val="009C2692"/>
    <w:rsid w:val="009D3E47"/>
    <w:rsid w:val="009E052B"/>
    <w:rsid w:val="009F0E34"/>
    <w:rsid w:val="00A01A55"/>
    <w:rsid w:val="00A04A87"/>
    <w:rsid w:val="00A12DC5"/>
    <w:rsid w:val="00A12E63"/>
    <w:rsid w:val="00A15503"/>
    <w:rsid w:val="00A17883"/>
    <w:rsid w:val="00A26CE6"/>
    <w:rsid w:val="00A81F33"/>
    <w:rsid w:val="00A96DB4"/>
    <w:rsid w:val="00AB3131"/>
    <w:rsid w:val="00AC2EA3"/>
    <w:rsid w:val="00AD6342"/>
    <w:rsid w:val="00AE336F"/>
    <w:rsid w:val="00B06911"/>
    <w:rsid w:val="00B1713D"/>
    <w:rsid w:val="00B30F4E"/>
    <w:rsid w:val="00B400B6"/>
    <w:rsid w:val="00B62B63"/>
    <w:rsid w:val="00B77900"/>
    <w:rsid w:val="00B80098"/>
    <w:rsid w:val="00B8275D"/>
    <w:rsid w:val="00B842B1"/>
    <w:rsid w:val="00BA133B"/>
    <w:rsid w:val="00BB296F"/>
    <w:rsid w:val="00BC3CD6"/>
    <w:rsid w:val="00BD104A"/>
    <w:rsid w:val="00BE30F8"/>
    <w:rsid w:val="00BF1455"/>
    <w:rsid w:val="00BF7DFA"/>
    <w:rsid w:val="00C02370"/>
    <w:rsid w:val="00C105D0"/>
    <w:rsid w:val="00C27A73"/>
    <w:rsid w:val="00C46E5F"/>
    <w:rsid w:val="00C513E9"/>
    <w:rsid w:val="00C533B0"/>
    <w:rsid w:val="00C645E8"/>
    <w:rsid w:val="00C7475A"/>
    <w:rsid w:val="00C7603E"/>
    <w:rsid w:val="00C93830"/>
    <w:rsid w:val="00CC0D2B"/>
    <w:rsid w:val="00CC0DFD"/>
    <w:rsid w:val="00CC1493"/>
    <w:rsid w:val="00CC14DB"/>
    <w:rsid w:val="00CC1F6C"/>
    <w:rsid w:val="00CD552A"/>
    <w:rsid w:val="00D042DB"/>
    <w:rsid w:val="00D045A2"/>
    <w:rsid w:val="00D22ED7"/>
    <w:rsid w:val="00D27A87"/>
    <w:rsid w:val="00D32956"/>
    <w:rsid w:val="00D40D62"/>
    <w:rsid w:val="00D53046"/>
    <w:rsid w:val="00D960CD"/>
    <w:rsid w:val="00DB347C"/>
    <w:rsid w:val="00DB7A49"/>
    <w:rsid w:val="00DC4156"/>
    <w:rsid w:val="00DC6C4E"/>
    <w:rsid w:val="00E030F3"/>
    <w:rsid w:val="00E11791"/>
    <w:rsid w:val="00E33D5A"/>
    <w:rsid w:val="00E34C64"/>
    <w:rsid w:val="00E63144"/>
    <w:rsid w:val="00E64607"/>
    <w:rsid w:val="00E95023"/>
    <w:rsid w:val="00EA17FD"/>
    <w:rsid w:val="00EB36BB"/>
    <w:rsid w:val="00EB37B3"/>
    <w:rsid w:val="00EC1A86"/>
    <w:rsid w:val="00F45E06"/>
    <w:rsid w:val="00F63414"/>
    <w:rsid w:val="00F672F5"/>
    <w:rsid w:val="00F84D33"/>
    <w:rsid w:val="00F87EE6"/>
    <w:rsid w:val="00FB31F2"/>
    <w:rsid w:val="00FB3EEB"/>
    <w:rsid w:val="00FB4A8A"/>
    <w:rsid w:val="00FC1F98"/>
    <w:rsid w:val="00FE174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D40D62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93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</TotalTime>
  <Pages>3</Pages>
  <Words>336</Words>
  <Characters>1988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15</cp:revision>
  <cp:lastPrinted>2011-12-19T13:51:00Z</cp:lastPrinted>
  <dcterms:created xsi:type="dcterms:W3CDTF">2011-12-21T05:23:00Z</dcterms:created>
  <dcterms:modified xsi:type="dcterms:W3CDTF">2012-04-25T04:18:00Z</dcterms:modified>
</cp:coreProperties>
</file>