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5AE" w:rsidRDefault="000C15AE" w:rsidP="00952C7F">
      <w:pPr>
        <w:pStyle w:val="Title"/>
      </w:pPr>
    </w:p>
    <w:p w:rsidR="000C15AE" w:rsidRPr="00E33D5A" w:rsidRDefault="000C15AE" w:rsidP="00952C7F">
      <w:pPr>
        <w:jc w:val="center"/>
      </w:pPr>
    </w:p>
    <w:p w:rsidR="000C15AE" w:rsidRDefault="000C15AE" w:rsidP="00952C7F">
      <w:pPr>
        <w:jc w:val="center"/>
      </w:pPr>
    </w:p>
    <w:p w:rsidR="000C15AE" w:rsidRDefault="000C15AE" w:rsidP="00952C7F">
      <w:pPr>
        <w:jc w:val="center"/>
      </w:pPr>
    </w:p>
    <w:p w:rsidR="000C15AE" w:rsidRDefault="000C15AE" w:rsidP="00952C7F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C15AE" w:rsidRDefault="000C15AE" w:rsidP="00952C7F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VY_22_INOVACE_01-50</w:t>
      </w:r>
    </w:p>
    <w:p w:rsidR="000C15AE" w:rsidRPr="00962A4A" w:rsidRDefault="000C15AE" w:rsidP="00952C7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Revision – toys, home</w:t>
      </w:r>
      <w:r>
        <w:rPr>
          <w:rFonts w:ascii="Calibri" w:hAnsi="Calibri" w:cs="Calibri"/>
          <w:sz w:val="56"/>
          <w:szCs w:val="56"/>
        </w:rPr>
        <w:t xml:space="preserve"> - procvičení</w:t>
      </w:r>
    </w:p>
    <w:p w:rsidR="000C15AE" w:rsidRDefault="000C15AE" w:rsidP="00952C7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čtení</w:t>
      </w:r>
    </w:p>
    <w:p w:rsidR="000C15AE" w:rsidRDefault="000C15AE" w:rsidP="00952C7F">
      <w:pPr>
        <w:jc w:val="center"/>
        <w:rPr>
          <w:rFonts w:ascii="Calibri" w:hAnsi="Calibri" w:cs="Calibri"/>
          <w:sz w:val="56"/>
          <w:szCs w:val="56"/>
        </w:rPr>
      </w:pPr>
    </w:p>
    <w:p w:rsidR="000C15AE" w:rsidRPr="001B40C2" w:rsidRDefault="000C15AE" w:rsidP="001B40C2">
      <w:pPr>
        <w:rPr>
          <w:rFonts w:ascii="Calibri" w:hAnsi="Calibri" w:cs="Calibri"/>
          <w:sz w:val="56"/>
          <w:szCs w:val="56"/>
        </w:rPr>
      </w:pPr>
    </w:p>
    <w:p w:rsidR="000C15AE" w:rsidRPr="001B40C2" w:rsidRDefault="000C15AE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home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Opakování, my toys                       Chapter   17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C15AE" w:rsidRPr="00B30F4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15.1. 2011</w:t>
            </w:r>
          </w:p>
        </w:tc>
      </w:tr>
      <w:tr w:rsidR="000C15AE">
        <w:tc>
          <w:tcPr>
            <w:tcW w:w="2376" w:type="dxa"/>
          </w:tcPr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C15AE" w:rsidRPr="00B30F4E" w:rsidRDefault="000C15A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C15AE" w:rsidRDefault="000C15A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0C15AE" w:rsidRPr="00175FA9" w:rsidRDefault="000C15AE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Místnosti, části domu. Předložky místa  (where?)</w:t>
            </w:r>
          </w:p>
        </w:tc>
      </w:tr>
      <w:bookmarkEnd w:id="0"/>
    </w:tbl>
    <w:p w:rsidR="000C15AE" w:rsidRPr="001B40C2" w:rsidRDefault="000C15AE" w:rsidP="001B40C2">
      <w:pPr>
        <w:rPr>
          <w:rFonts w:ascii="Calibri" w:hAnsi="Calibri" w:cs="Calibri"/>
          <w:sz w:val="56"/>
          <w:szCs w:val="56"/>
        </w:rPr>
      </w:pPr>
    </w:p>
    <w:p w:rsidR="000C15AE" w:rsidRPr="001B40C2" w:rsidRDefault="000C15AE" w:rsidP="001B40C2">
      <w:pPr>
        <w:rPr>
          <w:rFonts w:ascii="Calibri" w:hAnsi="Calibri" w:cs="Calibri"/>
          <w:sz w:val="56"/>
          <w:szCs w:val="56"/>
        </w:rPr>
      </w:pPr>
    </w:p>
    <w:p w:rsidR="000C15AE" w:rsidRPr="001B40C2" w:rsidRDefault="000C15AE" w:rsidP="001B40C2">
      <w:pPr>
        <w:rPr>
          <w:rFonts w:ascii="Calibri" w:hAnsi="Calibri" w:cs="Calibri"/>
          <w:sz w:val="56"/>
          <w:szCs w:val="56"/>
        </w:rPr>
      </w:pPr>
    </w:p>
    <w:p w:rsidR="000C15AE" w:rsidRDefault="000C15AE" w:rsidP="001B40C2">
      <w:pPr>
        <w:rPr>
          <w:rFonts w:ascii="Calibri" w:hAnsi="Calibri" w:cs="Calibri"/>
          <w:sz w:val="56"/>
          <w:szCs w:val="56"/>
        </w:rPr>
      </w:pPr>
    </w:p>
    <w:p w:rsidR="000C15AE" w:rsidRDefault="000C15A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0C15AE" w:rsidRDefault="000C15A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C15AE" w:rsidRDefault="000C15AE" w:rsidP="00050323">
      <w:r>
        <w:t xml:space="preserve">                  </w:t>
      </w:r>
    </w:p>
    <w:p w:rsidR="000C15AE" w:rsidRPr="00951D18" w:rsidRDefault="000C15AE" w:rsidP="00624BA5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 w:rsidRPr="00050323">
        <w:rPr>
          <w:sz w:val="32"/>
          <w:szCs w:val="32"/>
        </w:rPr>
        <w:t xml:space="preserve">   </w:t>
      </w:r>
    </w:p>
    <w:p w:rsidR="000C15AE" w:rsidRDefault="000C15AE" w:rsidP="00951D18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Revision – toys, home</w:t>
      </w:r>
    </w:p>
    <w:p w:rsidR="000C15AE" w:rsidRDefault="000C15AE" w:rsidP="00951D18">
      <w:pPr>
        <w:rPr>
          <w:rFonts w:ascii="Calibri" w:hAnsi="Calibri" w:cs="Calibri"/>
          <w:sz w:val="52"/>
          <w:szCs w:val="52"/>
        </w:rPr>
      </w:pPr>
      <w:r>
        <w:rPr>
          <w:rFonts w:ascii="Calibri" w:hAnsi="Calibri" w:cs="Calibri"/>
          <w:sz w:val="48"/>
          <w:szCs w:val="48"/>
        </w:rPr>
        <w:t>Chapter 17</w:t>
      </w: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C15AE" w:rsidRDefault="000C15AE" w:rsidP="00951D18">
      <w:pPr>
        <w:rPr>
          <w:rFonts w:ascii="Calibri" w:hAnsi="Calibri" w:cs="Calibri"/>
          <w:sz w:val="32"/>
          <w:szCs w:val="32"/>
        </w:rPr>
      </w:pPr>
    </w:p>
    <w:p w:rsidR="000C15AE" w:rsidRDefault="000C15AE" w:rsidP="00951D18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C15AE" w:rsidRDefault="000C15AE" w:rsidP="00951D18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C15AE" w:rsidRDefault="000C15AE" w:rsidP="00951D18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C15AE" w:rsidRDefault="000C15AE" w:rsidP="00951D18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C15AE" w:rsidRDefault="000C15AE" w:rsidP="00951D18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C15AE" w:rsidRDefault="000C15AE" w:rsidP="00951D18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C15AE" w:rsidRDefault="000C15AE" w:rsidP="00951D18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C15AE" w:rsidRDefault="000C15AE" w:rsidP="00951D18">
      <w:pPr>
        <w:jc w:val="both"/>
        <w:rPr>
          <w:rFonts w:ascii="Calibri" w:hAnsi="Calibri" w:cs="Calibri"/>
          <w:sz w:val="32"/>
          <w:szCs w:val="32"/>
        </w:rPr>
      </w:pPr>
    </w:p>
    <w:p w:rsidR="000C15AE" w:rsidRDefault="000C15AE" w:rsidP="00951D18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C15AE" w:rsidRDefault="000C15AE" w:rsidP="00951D18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C15AE" w:rsidRDefault="000C15AE" w:rsidP="00951D18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C15AE" w:rsidRDefault="000C15AE" w:rsidP="00951D18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C15AE" w:rsidRDefault="000C15AE" w:rsidP="00951D18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C15AE" w:rsidRDefault="000C15AE" w:rsidP="00951D18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C15AE" w:rsidRDefault="000C15AE" w:rsidP="00951D18">
      <w:pPr>
        <w:rPr>
          <w:rFonts w:ascii="Calibri" w:hAnsi="Calibri" w:cs="Calibri"/>
          <w:sz w:val="32"/>
          <w:szCs w:val="32"/>
        </w:rPr>
      </w:pPr>
    </w:p>
    <w:p w:rsidR="000C15AE" w:rsidRDefault="000C15AE" w:rsidP="00951D18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C15AE" w:rsidRDefault="000C15AE" w:rsidP="00951D18">
      <w:pPr>
        <w:rPr>
          <w:rFonts w:ascii="Calibri" w:hAnsi="Calibri" w:cs="Calibri"/>
          <w:b/>
          <w:bCs/>
          <w:sz w:val="32"/>
          <w:szCs w:val="32"/>
        </w:rPr>
      </w:pPr>
    </w:p>
    <w:p w:rsidR="000C15AE" w:rsidRDefault="000C15AE" w:rsidP="00951D18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C15AE" w:rsidRDefault="000C15AE" w:rsidP="00951D18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C15AE" w:rsidRDefault="000C15AE" w:rsidP="00951D18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C15AE" w:rsidRDefault="000C15AE" w:rsidP="00951D18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C15AE" w:rsidRDefault="000C15AE" w:rsidP="00951D18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C15AE" w:rsidRPr="005737C1" w:rsidRDefault="000C15AE" w:rsidP="00951D18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0C15AE" w:rsidRDefault="000C15AE" w:rsidP="00951D18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C15AE" w:rsidRDefault="000C15AE" w:rsidP="00951D18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Revision – t</w:t>
      </w:r>
      <w:r w:rsidRPr="00547302">
        <w:rPr>
          <w:rFonts w:ascii="Times New Roman" w:hAnsi="Times New Roman" w:cs="Times New Roman"/>
          <w:b/>
          <w:bCs/>
          <w:sz w:val="48"/>
          <w:szCs w:val="48"/>
        </w:rPr>
        <w:t>oys</w:t>
      </w:r>
      <w:r>
        <w:rPr>
          <w:rFonts w:ascii="Times New Roman" w:hAnsi="Times New Roman" w:cs="Times New Roman"/>
          <w:b/>
          <w:bCs/>
          <w:sz w:val="48"/>
          <w:szCs w:val="48"/>
        </w:rPr>
        <w:t>, home</w:t>
      </w:r>
      <w:r w:rsidRPr="005F7352">
        <w:rPr>
          <w:rFonts w:ascii="Times New Roman" w:hAnsi="Times New Roman" w:cs="Times New Roman"/>
          <w:b/>
          <w:bCs/>
          <w:sz w:val="52"/>
          <w:szCs w:val="52"/>
        </w:rPr>
        <w:t xml:space="preserve">  </w:t>
      </w:r>
      <w:r w:rsidRPr="005F735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9404F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cha</w:t>
      </w:r>
      <w:r w:rsidRPr="009404F4">
        <w:rPr>
          <w:rFonts w:ascii="Times New Roman" w:hAnsi="Times New Roman" w:cs="Times New Roman"/>
          <w:sz w:val="40"/>
          <w:szCs w:val="40"/>
        </w:rPr>
        <w:t>pter</w:t>
      </w:r>
      <w:r>
        <w:rPr>
          <w:rFonts w:ascii="Times New Roman" w:hAnsi="Times New Roman" w:cs="Times New Roman"/>
          <w:sz w:val="40"/>
          <w:szCs w:val="40"/>
        </w:rPr>
        <w:t xml:space="preserve"> 17</w:t>
      </w: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green</w:t>
      </w:r>
      <w:r>
        <w:rPr>
          <w:rFonts w:ascii="Times New Roman" w:hAnsi="Times New Roman" w:cs="Times New Roman"/>
          <w:sz w:val="40"/>
          <w:szCs w:val="40"/>
        </w:rPr>
        <w:tab/>
        <w:t>yellow</w:t>
      </w:r>
      <w:r>
        <w:rPr>
          <w:rFonts w:ascii="Times New Roman" w:hAnsi="Times New Roman" w:cs="Times New Roman"/>
          <w:sz w:val="40"/>
          <w:szCs w:val="40"/>
        </w:rPr>
        <w:tab/>
        <w:t>bathroom</w:t>
      </w:r>
      <w:r>
        <w:rPr>
          <w:rFonts w:ascii="Times New Roman" w:hAnsi="Times New Roman" w:cs="Times New Roman"/>
          <w:sz w:val="40"/>
          <w:szCs w:val="40"/>
        </w:rPr>
        <w:tab/>
        <w:t>house</w:t>
      </w: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black</w:t>
      </w:r>
      <w:r>
        <w:rPr>
          <w:rFonts w:ascii="Times New Roman" w:hAnsi="Times New Roman" w:cs="Times New Roman"/>
          <w:sz w:val="40"/>
          <w:szCs w:val="40"/>
        </w:rPr>
        <w:tab/>
        <w:t>pink</w:t>
      </w:r>
      <w:r>
        <w:rPr>
          <w:rFonts w:ascii="Times New Roman" w:hAnsi="Times New Roman" w:cs="Times New Roman"/>
          <w:sz w:val="40"/>
          <w:szCs w:val="40"/>
        </w:rPr>
        <w:tab/>
        <w:t>bedroom</w:t>
      </w:r>
      <w:r>
        <w:rPr>
          <w:rFonts w:ascii="Times New Roman" w:hAnsi="Times New Roman" w:cs="Times New Roman"/>
          <w:sz w:val="40"/>
          <w:szCs w:val="40"/>
        </w:rPr>
        <w:tab/>
        <w:t xml:space="preserve">garden </w:t>
      </w: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white</w:t>
      </w:r>
      <w:r>
        <w:rPr>
          <w:rFonts w:ascii="Times New Roman" w:hAnsi="Times New Roman" w:cs="Times New Roman"/>
          <w:sz w:val="40"/>
          <w:szCs w:val="40"/>
        </w:rPr>
        <w:tab/>
        <w:t>red</w:t>
      </w:r>
      <w:r>
        <w:rPr>
          <w:rFonts w:ascii="Times New Roman" w:hAnsi="Times New Roman" w:cs="Times New Roman"/>
          <w:sz w:val="40"/>
          <w:szCs w:val="40"/>
        </w:rPr>
        <w:tab/>
        <w:t>kitchen</w:t>
      </w:r>
      <w:r>
        <w:rPr>
          <w:rFonts w:ascii="Times New Roman" w:hAnsi="Times New Roman" w:cs="Times New Roman"/>
          <w:sz w:val="40"/>
          <w:szCs w:val="40"/>
        </w:rPr>
        <w:tab/>
        <w:t>toilet</w:t>
      </w: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brown</w:t>
      </w:r>
      <w:r>
        <w:rPr>
          <w:rFonts w:ascii="Times New Roman" w:hAnsi="Times New Roman" w:cs="Times New Roman"/>
          <w:sz w:val="40"/>
          <w:szCs w:val="40"/>
        </w:rPr>
        <w:tab/>
        <w:t>blue</w:t>
      </w:r>
      <w:r>
        <w:rPr>
          <w:rFonts w:ascii="Times New Roman" w:hAnsi="Times New Roman" w:cs="Times New Roman"/>
          <w:sz w:val="40"/>
          <w:szCs w:val="40"/>
        </w:rPr>
        <w:tab/>
        <w:t>living room</w:t>
      </w:r>
      <w:r>
        <w:rPr>
          <w:rFonts w:ascii="Times New Roman" w:hAnsi="Times New Roman" w:cs="Times New Roman"/>
          <w:sz w:val="40"/>
          <w:szCs w:val="40"/>
        </w:rPr>
        <w:tab/>
        <w:t>my mother</w:t>
      </w:r>
    </w:p>
    <w:p w:rsidR="000C15AE" w:rsidRDefault="000C15AE" w:rsidP="00951D18">
      <w:pPr>
        <w:pStyle w:val="Bezmezer"/>
        <w:tabs>
          <w:tab w:val="left" w:pos="2268"/>
          <w:tab w:val="left" w:pos="4536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purple</w:t>
      </w:r>
      <w:r>
        <w:rPr>
          <w:rFonts w:ascii="Times New Roman" w:hAnsi="Times New Roman" w:cs="Times New Roman"/>
          <w:sz w:val="40"/>
          <w:szCs w:val="40"/>
        </w:rPr>
        <w:tab/>
        <w:t>grey</w:t>
      </w:r>
      <w:r>
        <w:rPr>
          <w:rFonts w:ascii="Times New Roman" w:hAnsi="Times New Roman" w:cs="Times New Roman"/>
          <w:sz w:val="40"/>
          <w:szCs w:val="40"/>
        </w:rPr>
        <w:tab/>
        <w:t>hall</w:t>
      </w:r>
      <w:r>
        <w:rPr>
          <w:rFonts w:ascii="Times New Roman" w:hAnsi="Times New Roman" w:cs="Times New Roman"/>
          <w:sz w:val="40"/>
          <w:szCs w:val="40"/>
        </w:rPr>
        <w:tab/>
        <w:t>my father</w:t>
      </w: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</w:p>
    <w:p w:rsidR="000C15AE" w:rsidRDefault="000C15AE" w:rsidP="00964149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tired</w:t>
      </w:r>
      <w:r>
        <w:rPr>
          <w:rFonts w:ascii="Times New Roman" w:hAnsi="Times New Roman" w:cs="Times New Roman"/>
          <w:sz w:val="40"/>
          <w:szCs w:val="40"/>
        </w:rPr>
        <w:tab/>
        <w:t>sad</w:t>
      </w:r>
      <w:r>
        <w:rPr>
          <w:rFonts w:ascii="Times New Roman" w:hAnsi="Times New Roman" w:cs="Times New Roman"/>
          <w:sz w:val="40"/>
          <w:szCs w:val="40"/>
        </w:rPr>
        <w:tab/>
        <w:t>Is this your house?Yes, it is.</w:t>
      </w:r>
    </w:p>
    <w:p w:rsidR="000C15AE" w:rsidRDefault="000C15AE" w:rsidP="00964149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hungry</w:t>
      </w:r>
      <w:r>
        <w:rPr>
          <w:rFonts w:ascii="Times New Roman" w:hAnsi="Times New Roman" w:cs="Times New Roman"/>
          <w:sz w:val="40"/>
          <w:szCs w:val="40"/>
        </w:rPr>
        <w:tab/>
        <w:t>fat</w:t>
      </w:r>
      <w:r>
        <w:rPr>
          <w:rFonts w:ascii="Times New Roman" w:hAnsi="Times New Roman" w:cs="Times New Roman"/>
          <w:sz w:val="40"/>
          <w:szCs w:val="40"/>
        </w:rPr>
        <w:tab/>
        <w:t xml:space="preserve">Is this her mother?No, it is not.       </w:t>
      </w:r>
    </w:p>
    <w:p w:rsidR="000C15AE" w:rsidRDefault="000C15AE" w:rsidP="00964149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lovely</w:t>
      </w:r>
      <w:r>
        <w:rPr>
          <w:rFonts w:ascii="Times New Roman" w:hAnsi="Times New Roman" w:cs="Times New Roman"/>
          <w:sz w:val="40"/>
          <w:szCs w:val="40"/>
        </w:rPr>
        <w:tab/>
        <w:t>tall</w:t>
      </w:r>
      <w:r>
        <w:rPr>
          <w:rFonts w:ascii="Times New Roman" w:hAnsi="Times New Roman" w:cs="Times New Roman"/>
          <w:sz w:val="40"/>
          <w:szCs w:val="40"/>
        </w:rPr>
        <w:tab/>
        <w:t>Is this his grandmother?</w:t>
      </w:r>
    </w:p>
    <w:p w:rsidR="000C15AE" w:rsidRDefault="000C15AE" w:rsidP="00964149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angry</w:t>
      </w:r>
      <w:r>
        <w:rPr>
          <w:rFonts w:ascii="Times New Roman" w:hAnsi="Times New Roman" w:cs="Times New Roman"/>
          <w:sz w:val="40"/>
          <w:szCs w:val="40"/>
        </w:rPr>
        <w:tab/>
        <w:t>chubby</w:t>
      </w:r>
      <w:r>
        <w:rPr>
          <w:rFonts w:ascii="Times New Roman" w:hAnsi="Times New Roman" w:cs="Times New Roman"/>
          <w:sz w:val="40"/>
          <w:szCs w:val="40"/>
        </w:rPr>
        <w:tab/>
        <w:t xml:space="preserve">It is your dog?Yes, it is. </w:t>
      </w:r>
    </w:p>
    <w:p w:rsidR="000C15AE" w:rsidRDefault="000C15AE" w:rsidP="00964149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happy</w:t>
      </w:r>
      <w:r>
        <w:rPr>
          <w:rFonts w:ascii="Times New Roman" w:hAnsi="Times New Roman" w:cs="Times New Roman"/>
          <w:sz w:val="40"/>
          <w:szCs w:val="40"/>
        </w:rPr>
        <w:tab/>
        <w:t>skinny</w:t>
      </w:r>
      <w:r>
        <w:rPr>
          <w:rFonts w:ascii="Times New Roman" w:hAnsi="Times New Roman" w:cs="Times New Roman"/>
          <w:sz w:val="40"/>
          <w:szCs w:val="40"/>
        </w:rPr>
        <w:tab/>
        <w:t>This is our house.</w:t>
      </w: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doll</w:t>
      </w:r>
      <w:r>
        <w:rPr>
          <w:rFonts w:ascii="Times New Roman" w:hAnsi="Times New Roman" w:cs="Times New Roman"/>
          <w:sz w:val="40"/>
          <w:szCs w:val="40"/>
        </w:rPr>
        <w:tab/>
        <w:t>teddy bear</w:t>
      </w:r>
      <w:r>
        <w:rPr>
          <w:rFonts w:ascii="Times New Roman" w:hAnsi="Times New Roman" w:cs="Times New Roman"/>
          <w:sz w:val="40"/>
          <w:szCs w:val="40"/>
        </w:rPr>
        <w:tab/>
        <w:t>I have got a new car.</w:t>
      </w: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car</w:t>
      </w:r>
      <w:r>
        <w:rPr>
          <w:rFonts w:ascii="Times New Roman" w:hAnsi="Times New Roman" w:cs="Times New Roman"/>
          <w:sz w:val="40"/>
          <w:szCs w:val="40"/>
        </w:rPr>
        <w:tab/>
        <w:t>storybook</w:t>
      </w:r>
      <w:r>
        <w:rPr>
          <w:rFonts w:ascii="Times New Roman" w:hAnsi="Times New Roman" w:cs="Times New Roman"/>
          <w:sz w:val="40"/>
          <w:szCs w:val="40"/>
        </w:rPr>
        <w:tab/>
        <w:t>He has got seven teddy bears.</w:t>
      </w: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plane</w:t>
      </w:r>
      <w:r>
        <w:rPr>
          <w:rFonts w:ascii="Times New Roman" w:hAnsi="Times New Roman" w:cs="Times New Roman"/>
          <w:sz w:val="40"/>
          <w:szCs w:val="40"/>
        </w:rPr>
        <w:tab/>
        <w:t>children</w:t>
      </w:r>
      <w:r>
        <w:rPr>
          <w:rFonts w:ascii="Times New Roman" w:hAnsi="Times New Roman" w:cs="Times New Roman"/>
          <w:sz w:val="40"/>
          <w:szCs w:val="40"/>
        </w:rPr>
        <w:tab/>
        <w:t>She has got one red pens.</w:t>
      </w: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kite</w:t>
      </w:r>
      <w:r>
        <w:rPr>
          <w:rFonts w:ascii="Times New Roman" w:hAnsi="Times New Roman" w:cs="Times New Roman"/>
          <w:sz w:val="40"/>
          <w:szCs w:val="40"/>
        </w:rPr>
        <w:tab/>
        <w:t>toys</w:t>
      </w:r>
      <w:r>
        <w:rPr>
          <w:rFonts w:ascii="Times New Roman" w:hAnsi="Times New Roman" w:cs="Times New Roman"/>
          <w:sz w:val="40"/>
          <w:szCs w:val="40"/>
        </w:rPr>
        <w:tab/>
        <w:t>I’ve got yellow train.</w:t>
      </w:r>
    </w:p>
    <w:p w:rsidR="000C15AE" w:rsidRDefault="000C15AE" w:rsidP="009F1B8D">
      <w:pPr>
        <w:pStyle w:val="Bezmezer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train</w:t>
      </w:r>
      <w:r>
        <w:rPr>
          <w:rFonts w:ascii="Times New Roman" w:hAnsi="Times New Roman" w:cs="Times New Roman"/>
          <w:sz w:val="40"/>
          <w:szCs w:val="40"/>
        </w:rPr>
        <w:tab/>
        <w:t>pram</w:t>
      </w:r>
      <w:r>
        <w:rPr>
          <w:rFonts w:ascii="Times New Roman" w:hAnsi="Times New Roman" w:cs="Times New Roman"/>
          <w:sz w:val="40"/>
          <w:szCs w:val="40"/>
        </w:rPr>
        <w:tab/>
        <w:t>This is my toys.</w:t>
      </w: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C15AE" w:rsidRDefault="000C15AE" w:rsidP="00624BA5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10.</w:t>
      </w:r>
    </w:p>
    <w:p w:rsidR="000C15AE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Have you got a car, Tom?  Yes, I have.  Here you are.  Have you got a kite, Barbara? No, I have not. </w:t>
      </w:r>
    </w:p>
    <w:p w:rsidR="000C15AE" w:rsidRPr="00624BA5" w:rsidRDefault="000C15AE" w:rsidP="00624BA5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Have you got a ball?  No, I haven</w:t>
      </w:r>
      <w:r>
        <w:rPr>
          <w:rFonts w:ascii="Times New Roman" w:hAnsi="Times New Roman" w:cs="Times New Roman"/>
          <w:sz w:val="40"/>
          <w:szCs w:val="40"/>
          <w:lang w:val="en-US"/>
        </w:rPr>
        <w:t>`t.</w:t>
      </w:r>
    </w:p>
    <w:p w:rsidR="000C15AE" w:rsidRPr="00207ED4" w:rsidRDefault="000C15AE" w:rsidP="00050323">
      <w:pPr>
        <w:rPr>
          <w:sz w:val="40"/>
          <w:szCs w:val="40"/>
        </w:rPr>
      </w:pPr>
      <w:r>
        <w:rPr>
          <w:sz w:val="40"/>
          <w:szCs w:val="40"/>
        </w:rPr>
        <w:t>Has she got a doll?  Yes, she has.</w:t>
      </w:r>
    </w:p>
    <w:sectPr w:rsidR="000C15AE" w:rsidRPr="00207ED4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5AE" w:rsidRDefault="000C15AE">
      <w:r>
        <w:separator/>
      </w:r>
    </w:p>
  </w:endnote>
  <w:endnote w:type="continuationSeparator" w:id="0">
    <w:p w:rsidR="000C15AE" w:rsidRDefault="000C1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E" w:rsidRDefault="000C15AE">
    <w:pPr>
      <w:pStyle w:val="Footer"/>
    </w:pPr>
  </w:p>
  <w:p w:rsidR="000C15AE" w:rsidRDefault="000C15AE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5AE" w:rsidRDefault="000C15AE">
      <w:r>
        <w:separator/>
      </w:r>
    </w:p>
  </w:footnote>
  <w:footnote w:type="continuationSeparator" w:id="0">
    <w:p w:rsidR="000C15AE" w:rsidRDefault="000C15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30DF"/>
    <w:rsid w:val="000457C5"/>
    <w:rsid w:val="00050323"/>
    <w:rsid w:val="00053346"/>
    <w:rsid w:val="00064AC5"/>
    <w:rsid w:val="0008027F"/>
    <w:rsid w:val="00081EAC"/>
    <w:rsid w:val="0009118E"/>
    <w:rsid w:val="000A5D92"/>
    <w:rsid w:val="000B45C6"/>
    <w:rsid w:val="000B7547"/>
    <w:rsid w:val="000C15AE"/>
    <w:rsid w:val="000C45F3"/>
    <w:rsid w:val="000D0628"/>
    <w:rsid w:val="000E5A38"/>
    <w:rsid w:val="001108F3"/>
    <w:rsid w:val="00114D47"/>
    <w:rsid w:val="00116677"/>
    <w:rsid w:val="00142208"/>
    <w:rsid w:val="00175FA9"/>
    <w:rsid w:val="001775BE"/>
    <w:rsid w:val="001A15F2"/>
    <w:rsid w:val="001B40C2"/>
    <w:rsid w:val="001D6321"/>
    <w:rsid w:val="001F0050"/>
    <w:rsid w:val="001F16AC"/>
    <w:rsid w:val="00207ED4"/>
    <w:rsid w:val="0023426A"/>
    <w:rsid w:val="00247083"/>
    <w:rsid w:val="00263180"/>
    <w:rsid w:val="002C16B0"/>
    <w:rsid w:val="002C6131"/>
    <w:rsid w:val="002D04F6"/>
    <w:rsid w:val="002E0D87"/>
    <w:rsid w:val="002F4CE4"/>
    <w:rsid w:val="00316781"/>
    <w:rsid w:val="0031774D"/>
    <w:rsid w:val="00353D80"/>
    <w:rsid w:val="0037506B"/>
    <w:rsid w:val="00376E8E"/>
    <w:rsid w:val="003827E8"/>
    <w:rsid w:val="00383401"/>
    <w:rsid w:val="00396BFB"/>
    <w:rsid w:val="003A2F15"/>
    <w:rsid w:val="003B2BA8"/>
    <w:rsid w:val="003B7221"/>
    <w:rsid w:val="003D380C"/>
    <w:rsid w:val="003D7707"/>
    <w:rsid w:val="003E0B95"/>
    <w:rsid w:val="004044BA"/>
    <w:rsid w:val="00412295"/>
    <w:rsid w:val="00432DAB"/>
    <w:rsid w:val="00457D6C"/>
    <w:rsid w:val="00461E91"/>
    <w:rsid w:val="00494D93"/>
    <w:rsid w:val="004B6570"/>
    <w:rsid w:val="004F36C3"/>
    <w:rsid w:val="005030A4"/>
    <w:rsid w:val="00503544"/>
    <w:rsid w:val="00515FA1"/>
    <w:rsid w:val="0053423B"/>
    <w:rsid w:val="00541D79"/>
    <w:rsid w:val="005435A2"/>
    <w:rsid w:val="00547302"/>
    <w:rsid w:val="00550CEB"/>
    <w:rsid w:val="005512BB"/>
    <w:rsid w:val="005737C1"/>
    <w:rsid w:val="00576C2A"/>
    <w:rsid w:val="00591C27"/>
    <w:rsid w:val="00593324"/>
    <w:rsid w:val="005A2E66"/>
    <w:rsid w:val="005D53E0"/>
    <w:rsid w:val="005E4465"/>
    <w:rsid w:val="005F6176"/>
    <w:rsid w:val="005F6FF3"/>
    <w:rsid w:val="005F7352"/>
    <w:rsid w:val="00624BA5"/>
    <w:rsid w:val="00626EE6"/>
    <w:rsid w:val="006301E8"/>
    <w:rsid w:val="00643CB1"/>
    <w:rsid w:val="00646B85"/>
    <w:rsid w:val="006569C2"/>
    <w:rsid w:val="00693E11"/>
    <w:rsid w:val="00694EB8"/>
    <w:rsid w:val="00695750"/>
    <w:rsid w:val="006B5A65"/>
    <w:rsid w:val="006C4F82"/>
    <w:rsid w:val="006D0D21"/>
    <w:rsid w:val="006F25E5"/>
    <w:rsid w:val="006F6AF4"/>
    <w:rsid w:val="006F7349"/>
    <w:rsid w:val="007068CC"/>
    <w:rsid w:val="007130C5"/>
    <w:rsid w:val="00717864"/>
    <w:rsid w:val="00731CBE"/>
    <w:rsid w:val="00742FFA"/>
    <w:rsid w:val="00744ED9"/>
    <w:rsid w:val="00765AC2"/>
    <w:rsid w:val="00783A4B"/>
    <w:rsid w:val="00790559"/>
    <w:rsid w:val="0079676A"/>
    <w:rsid w:val="007B3F0C"/>
    <w:rsid w:val="007B3F8E"/>
    <w:rsid w:val="007B455D"/>
    <w:rsid w:val="007C0586"/>
    <w:rsid w:val="007D3CCE"/>
    <w:rsid w:val="0081446A"/>
    <w:rsid w:val="00824AB1"/>
    <w:rsid w:val="0083698E"/>
    <w:rsid w:val="00836D5F"/>
    <w:rsid w:val="00871554"/>
    <w:rsid w:val="0089001F"/>
    <w:rsid w:val="008D63F2"/>
    <w:rsid w:val="008E5E0E"/>
    <w:rsid w:val="008F2C73"/>
    <w:rsid w:val="008F7A88"/>
    <w:rsid w:val="0090333E"/>
    <w:rsid w:val="0093121A"/>
    <w:rsid w:val="00933513"/>
    <w:rsid w:val="00934FA6"/>
    <w:rsid w:val="009404F4"/>
    <w:rsid w:val="009443E1"/>
    <w:rsid w:val="00951D18"/>
    <w:rsid w:val="00952C7F"/>
    <w:rsid w:val="00962A4A"/>
    <w:rsid w:val="00964149"/>
    <w:rsid w:val="0098148A"/>
    <w:rsid w:val="00983C60"/>
    <w:rsid w:val="0099517F"/>
    <w:rsid w:val="009A0E84"/>
    <w:rsid w:val="009A1C62"/>
    <w:rsid w:val="009B3CC8"/>
    <w:rsid w:val="009C0468"/>
    <w:rsid w:val="009D3E47"/>
    <w:rsid w:val="009E052B"/>
    <w:rsid w:val="009F0E34"/>
    <w:rsid w:val="009F1B8D"/>
    <w:rsid w:val="00A01A55"/>
    <w:rsid w:val="00A12DC5"/>
    <w:rsid w:val="00A12E63"/>
    <w:rsid w:val="00A15503"/>
    <w:rsid w:val="00A17883"/>
    <w:rsid w:val="00A26CE6"/>
    <w:rsid w:val="00A32FB1"/>
    <w:rsid w:val="00A57D1B"/>
    <w:rsid w:val="00A90F61"/>
    <w:rsid w:val="00A96DB4"/>
    <w:rsid w:val="00AC2EA3"/>
    <w:rsid w:val="00AE336F"/>
    <w:rsid w:val="00B1713D"/>
    <w:rsid w:val="00B30F4E"/>
    <w:rsid w:val="00B3785B"/>
    <w:rsid w:val="00B62B63"/>
    <w:rsid w:val="00B77900"/>
    <w:rsid w:val="00B80098"/>
    <w:rsid w:val="00B8275D"/>
    <w:rsid w:val="00B842B1"/>
    <w:rsid w:val="00BA133B"/>
    <w:rsid w:val="00BB296F"/>
    <w:rsid w:val="00BD104A"/>
    <w:rsid w:val="00C02370"/>
    <w:rsid w:val="00C105D0"/>
    <w:rsid w:val="00C43845"/>
    <w:rsid w:val="00C513E9"/>
    <w:rsid w:val="00C70DB7"/>
    <w:rsid w:val="00C7475A"/>
    <w:rsid w:val="00C93830"/>
    <w:rsid w:val="00CC0D2B"/>
    <w:rsid w:val="00CC0DFD"/>
    <w:rsid w:val="00CC1493"/>
    <w:rsid w:val="00CC14DB"/>
    <w:rsid w:val="00CC1F6C"/>
    <w:rsid w:val="00CD552A"/>
    <w:rsid w:val="00CE5968"/>
    <w:rsid w:val="00D042DB"/>
    <w:rsid w:val="00D27A87"/>
    <w:rsid w:val="00D32956"/>
    <w:rsid w:val="00D53046"/>
    <w:rsid w:val="00D574C2"/>
    <w:rsid w:val="00D67556"/>
    <w:rsid w:val="00D960CD"/>
    <w:rsid w:val="00DB347C"/>
    <w:rsid w:val="00DB4DC5"/>
    <w:rsid w:val="00DB7A49"/>
    <w:rsid w:val="00DC6C4E"/>
    <w:rsid w:val="00DD3AFA"/>
    <w:rsid w:val="00DE606F"/>
    <w:rsid w:val="00E11791"/>
    <w:rsid w:val="00E33D5A"/>
    <w:rsid w:val="00E34C64"/>
    <w:rsid w:val="00E63144"/>
    <w:rsid w:val="00E64607"/>
    <w:rsid w:val="00E95023"/>
    <w:rsid w:val="00EA17FD"/>
    <w:rsid w:val="00EB36BB"/>
    <w:rsid w:val="00EB37B3"/>
    <w:rsid w:val="00EC6D7D"/>
    <w:rsid w:val="00F25ED6"/>
    <w:rsid w:val="00F264B8"/>
    <w:rsid w:val="00F45E06"/>
    <w:rsid w:val="00F672F5"/>
    <w:rsid w:val="00F84D33"/>
    <w:rsid w:val="00F87EE6"/>
    <w:rsid w:val="00FB31F2"/>
    <w:rsid w:val="00FB3EEB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3</Pages>
  <Words>338</Words>
  <Characters>1998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14</cp:revision>
  <cp:lastPrinted>2011-12-19T13:51:00Z</cp:lastPrinted>
  <dcterms:created xsi:type="dcterms:W3CDTF">2011-12-21T05:36:00Z</dcterms:created>
  <dcterms:modified xsi:type="dcterms:W3CDTF">2012-04-25T04:41:00Z</dcterms:modified>
</cp:coreProperties>
</file>