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D69" w:rsidRPr="001B7FF2" w:rsidRDefault="00525D69" w:rsidP="00B74B8F">
      <w:pPr>
        <w:pStyle w:val="Title"/>
        <w:rPr>
          <w:b w:val="0"/>
          <w:bCs w:val="0"/>
        </w:rPr>
      </w:pPr>
    </w:p>
    <w:p w:rsidR="00525D69" w:rsidRPr="00E33D5A" w:rsidRDefault="00525D69" w:rsidP="00B74B8F">
      <w:pPr>
        <w:jc w:val="center"/>
      </w:pPr>
    </w:p>
    <w:p w:rsidR="00525D69" w:rsidRPr="00547029" w:rsidRDefault="00525D69" w:rsidP="00B74B8F">
      <w:pPr>
        <w:jc w:val="center"/>
      </w:pPr>
    </w:p>
    <w:p w:rsidR="00525D69" w:rsidRDefault="00525D69" w:rsidP="00B74B8F">
      <w:pPr>
        <w:jc w:val="center"/>
      </w:pPr>
    </w:p>
    <w:p w:rsidR="00525D69" w:rsidRDefault="00525D69" w:rsidP="00B74B8F">
      <w:pPr>
        <w:jc w:val="center"/>
      </w:pPr>
    </w:p>
    <w:p w:rsidR="00525D69" w:rsidRDefault="00525D69" w:rsidP="00B74B8F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525D69" w:rsidRDefault="00525D69" w:rsidP="00B74B8F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VY_22_INOVACE_01-55</w:t>
      </w:r>
    </w:p>
    <w:p w:rsidR="00525D69" w:rsidRDefault="00525D69" w:rsidP="00B74B8F">
      <w:pPr>
        <w:jc w:val="center"/>
        <w:rPr>
          <w:rFonts w:ascii="Calibri" w:hAnsi="Calibri" w:cs="Calibri"/>
          <w:sz w:val="56"/>
          <w:szCs w:val="56"/>
        </w:rPr>
      </w:pPr>
      <w:r w:rsidRPr="001B7FF2">
        <w:rPr>
          <w:rFonts w:ascii="Calibri" w:hAnsi="Calibri" w:cs="Calibri"/>
          <w:b/>
          <w:bCs/>
          <w:sz w:val="56"/>
          <w:szCs w:val="56"/>
        </w:rPr>
        <w:t xml:space="preserve">How </w:t>
      </w:r>
      <w:r>
        <w:rPr>
          <w:rFonts w:ascii="Calibri" w:hAnsi="Calibri" w:cs="Calibri"/>
          <w:sz w:val="56"/>
          <w:szCs w:val="56"/>
        </w:rPr>
        <w:t xml:space="preserve"> </w:t>
      </w:r>
      <w:r w:rsidRPr="001B7FF2">
        <w:rPr>
          <w:rFonts w:ascii="Calibri" w:hAnsi="Calibri" w:cs="Calibri"/>
          <w:b/>
          <w:bCs/>
          <w:sz w:val="56"/>
          <w:szCs w:val="56"/>
        </w:rPr>
        <w:t xml:space="preserve">old </w:t>
      </w:r>
      <w:r>
        <w:rPr>
          <w:rFonts w:ascii="Calibri" w:hAnsi="Calibri" w:cs="Calibri"/>
          <w:b/>
          <w:bCs/>
          <w:sz w:val="56"/>
          <w:szCs w:val="56"/>
        </w:rPr>
        <w:t>is it?</w:t>
      </w:r>
      <w:r>
        <w:rPr>
          <w:rFonts w:ascii="Calibri" w:hAnsi="Calibri" w:cs="Calibri"/>
          <w:sz w:val="56"/>
          <w:szCs w:val="56"/>
        </w:rPr>
        <w:t xml:space="preserve"> – procvičení čtení</w:t>
      </w:r>
    </w:p>
    <w:p w:rsidR="00525D69" w:rsidRPr="00547029" w:rsidRDefault="00525D69" w:rsidP="00B74B8F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525D69" w:rsidRDefault="00525D69" w:rsidP="00B74B8F">
      <w:pPr>
        <w:jc w:val="center"/>
        <w:rPr>
          <w:rFonts w:ascii="Calibri" w:hAnsi="Calibri" w:cs="Calibri"/>
          <w:sz w:val="56"/>
          <w:szCs w:val="56"/>
        </w:rPr>
      </w:pPr>
    </w:p>
    <w:p w:rsidR="00525D69" w:rsidRPr="001B40C2" w:rsidRDefault="00525D69" w:rsidP="001B40C2">
      <w:pPr>
        <w:rPr>
          <w:rFonts w:ascii="Calibri" w:hAnsi="Calibri" w:cs="Calibri"/>
          <w:sz w:val="56"/>
          <w:szCs w:val="56"/>
        </w:rPr>
      </w:pPr>
    </w:p>
    <w:p w:rsidR="00525D69" w:rsidRPr="001B40C2" w:rsidRDefault="00525D69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525D69">
        <w:tc>
          <w:tcPr>
            <w:tcW w:w="2376" w:type="dxa"/>
          </w:tcPr>
          <w:p w:rsidR="00525D69" w:rsidRPr="00B30F4E" w:rsidRDefault="00525D6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525D69" w:rsidRPr="00B30F4E" w:rsidRDefault="00525D6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525D69">
        <w:tc>
          <w:tcPr>
            <w:tcW w:w="2376" w:type="dxa"/>
          </w:tcPr>
          <w:p w:rsidR="00525D69" w:rsidRPr="00B30F4E" w:rsidRDefault="00525D69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525D69" w:rsidRPr="00B30F4E" w:rsidRDefault="00525D6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525D69">
        <w:tc>
          <w:tcPr>
            <w:tcW w:w="2376" w:type="dxa"/>
          </w:tcPr>
          <w:p w:rsidR="00525D69" w:rsidRPr="00B30F4E" w:rsidRDefault="00525D6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525D69" w:rsidRPr="00B30F4E" w:rsidRDefault="00525D6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525D69">
        <w:tc>
          <w:tcPr>
            <w:tcW w:w="2376" w:type="dxa"/>
          </w:tcPr>
          <w:p w:rsidR="00525D69" w:rsidRPr="00B30F4E" w:rsidRDefault="00525D6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525D69" w:rsidRPr="00B30F4E" w:rsidRDefault="00525D6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town</w:t>
            </w:r>
          </w:p>
        </w:tc>
      </w:tr>
      <w:tr w:rsidR="00525D69">
        <w:tc>
          <w:tcPr>
            <w:tcW w:w="2376" w:type="dxa"/>
          </w:tcPr>
          <w:p w:rsidR="00525D69" w:rsidRPr="00B30F4E" w:rsidRDefault="00525D6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525D69" w:rsidRPr="00B30F4E" w:rsidRDefault="00525D6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I 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`m nine ,  How old is it?</w:t>
            </w:r>
          </w:p>
        </w:tc>
      </w:tr>
      <w:tr w:rsidR="00525D69">
        <w:tc>
          <w:tcPr>
            <w:tcW w:w="2376" w:type="dxa"/>
          </w:tcPr>
          <w:p w:rsidR="00525D69" w:rsidRPr="00B30F4E" w:rsidRDefault="00525D6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525D69" w:rsidRPr="00B30F4E" w:rsidRDefault="00525D6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525D69">
        <w:tc>
          <w:tcPr>
            <w:tcW w:w="2376" w:type="dxa"/>
          </w:tcPr>
          <w:p w:rsidR="00525D69" w:rsidRPr="00B30F4E" w:rsidRDefault="00525D6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525D69" w:rsidRPr="00B30F4E" w:rsidRDefault="00525D6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15.4. 2011</w:t>
            </w:r>
          </w:p>
        </w:tc>
      </w:tr>
      <w:tr w:rsidR="00525D69">
        <w:tc>
          <w:tcPr>
            <w:tcW w:w="2376" w:type="dxa"/>
          </w:tcPr>
          <w:p w:rsidR="00525D69" w:rsidRPr="00B30F4E" w:rsidRDefault="00525D6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525D69" w:rsidRPr="00B30F4E" w:rsidRDefault="00525D6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525D69" w:rsidRDefault="00525D6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Pracovní list k procvičení četby textu, upevnění aktivní slovní zásoby</w:t>
            </w:r>
          </w:p>
          <w:p w:rsidR="00525D69" w:rsidRPr="00175FA9" w:rsidRDefault="00525D69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How old is it?</w:t>
            </w:r>
          </w:p>
        </w:tc>
      </w:tr>
      <w:bookmarkEnd w:id="0"/>
    </w:tbl>
    <w:p w:rsidR="00525D69" w:rsidRPr="001B40C2" w:rsidRDefault="00525D69" w:rsidP="001B40C2">
      <w:pPr>
        <w:rPr>
          <w:rFonts w:ascii="Calibri" w:hAnsi="Calibri" w:cs="Calibri"/>
          <w:sz w:val="56"/>
          <w:szCs w:val="56"/>
        </w:rPr>
      </w:pPr>
    </w:p>
    <w:p w:rsidR="00525D69" w:rsidRPr="001B40C2" w:rsidRDefault="00525D69" w:rsidP="001B40C2">
      <w:pPr>
        <w:rPr>
          <w:rFonts w:ascii="Calibri" w:hAnsi="Calibri" w:cs="Calibri"/>
          <w:sz w:val="56"/>
          <w:szCs w:val="56"/>
        </w:rPr>
      </w:pPr>
    </w:p>
    <w:p w:rsidR="00525D69" w:rsidRPr="001B40C2" w:rsidRDefault="00525D69" w:rsidP="001B40C2">
      <w:pPr>
        <w:rPr>
          <w:rFonts w:ascii="Calibri" w:hAnsi="Calibri" w:cs="Calibri"/>
          <w:sz w:val="56"/>
          <w:szCs w:val="56"/>
        </w:rPr>
      </w:pPr>
    </w:p>
    <w:p w:rsidR="00525D69" w:rsidRDefault="00525D69" w:rsidP="001B40C2">
      <w:pPr>
        <w:rPr>
          <w:rFonts w:ascii="Calibri" w:hAnsi="Calibri" w:cs="Calibri"/>
          <w:sz w:val="56"/>
          <w:szCs w:val="56"/>
        </w:rPr>
      </w:pPr>
    </w:p>
    <w:p w:rsidR="00525D69" w:rsidRDefault="00525D6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</w:p>
    <w:p w:rsidR="00525D69" w:rsidRDefault="00525D69" w:rsidP="007B533E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>How old is it?</w:t>
      </w:r>
    </w:p>
    <w:p w:rsidR="00525D69" w:rsidRDefault="00525D69" w:rsidP="007B533E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22</w:t>
      </w:r>
    </w:p>
    <w:p w:rsidR="00525D69" w:rsidRDefault="00525D69" w:rsidP="007B533E">
      <w:pPr>
        <w:rPr>
          <w:rFonts w:ascii="Calibri" w:hAnsi="Calibri" w:cs="Calibri"/>
          <w:sz w:val="52"/>
          <w:szCs w:val="52"/>
        </w:rPr>
      </w:pPr>
    </w:p>
    <w:p w:rsidR="00525D69" w:rsidRDefault="00525D69" w:rsidP="007B533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525D69" w:rsidRDefault="00525D69" w:rsidP="007B533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525D69" w:rsidRDefault="00525D69" w:rsidP="007B533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525D69" w:rsidRDefault="00525D69" w:rsidP="007B533E">
      <w:pPr>
        <w:jc w:val="both"/>
        <w:rPr>
          <w:rFonts w:ascii="Calibri" w:hAnsi="Calibri" w:cs="Calibri"/>
          <w:sz w:val="32"/>
          <w:szCs w:val="32"/>
        </w:rPr>
      </w:pPr>
    </w:p>
    <w:p w:rsidR="00525D69" w:rsidRDefault="00525D69" w:rsidP="007B533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525D69" w:rsidRDefault="00525D69" w:rsidP="007B533E">
      <w:pPr>
        <w:rPr>
          <w:rFonts w:ascii="Calibri" w:hAnsi="Calibri" w:cs="Calibri"/>
          <w:sz w:val="32"/>
          <w:szCs w:val="32"/>
        </w:rPr>
      </w:pPr>
    </w:p>
    <w:p w:rsidR="00525D69" w:rsidRDefault="00525D69" w:rsidP="007B533E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525D69" w:rsidRDefault="00525D69" w:rsidP="007B533E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525D69" w:rsidRDefault="00525D69" w:rsidP="007B533E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525D69" w:rsidRDefault="00525D69" w:rsidP="007B533E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525D69" w:rsidRDefault="00525D69" w:rsidP="007B533E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525D69" w:rsidRDefault="00525D69" w:rsidP="007B533E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525D69" w:rsidRDefault="00525D69" w:rsidP="007B533E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525D69" w:rsidRDefault="00525D69" w:rsidP="007B533E">
      <w:pPr>
        <w:jc w:val="both"/>
        <w:rPr>
          <w:rFonts w:ascii="Calibri" w:hAnsi="Calibri" w:cs="Calibri"/>
          <w:sz w:val="32"/>
          <w:szCs w:val="32"/>
        </w:rPr>
      </w:pPr>
    </w:p>
    <w:p w:rsidR="00525D69" w:rsidRDefault="00525D69" w:rsidP="007B533E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525D69" w:rsidRDefault="00525D69" w:rsidP="007B533E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525D69" w:rsidRDefault="00525D69" w:rsidP="007B533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525D69" w:rsidRDefault="00525D69" w:rsidP="007B533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525D69" w:rsidRDefault="00525D69" w:rsidP="007B533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525D69" w:rsidRDefault="00525D69" w:rsidP="007B533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525D69" w:rsidRDefault="00525D69" w:rsidP="007B533E">
      <w:pPr>
        <w:rPr>
          <w:rFonts w:ascii="Calibri" w:hAnsi="Calibri" w:cs="Calibri"/>
          <w:sz w:val="32"/>
          <w:szCs w:val="32"/>
        </w:rPr>
      </w:pPr>
    </w:p>
    <w:p w:rsidR="00525D69" w:rsidRDefault="00525D69" w:rsidP="007B533E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525D69" w:rsidRDefault="00525D69" w:rsidP="007B533E">
      <w:pPr>
        <w:rPr>
          <w:rFonts w:ascii="Calibri" w:hAnsi="Calibri" w:cs="Calibri"/>
          <w:b/>
          <w:bCs/>
          <w:sz w:val="32"/>
          <w:szCs w:val="32"/>
        </w:rPr>
      </w:pPr>
    </w:p>
    <w:p w:rsidR="00525D69" w:rsidRDefault="00525D69" w:rsidP="007B533E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525D69" w:rsidRDefault="00525D69" w:rsidP="007B533E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525D69" w:rsidRDefault="00525D69" w:rsidP="007B533E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525D69" w:rsidRDefault="00525D69" w:rsidP="007B533E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525D69" w:rsidRDefault="00525D69" w:rsidP="007B533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525D69" w:rsidRPr="005737C1" w:rsidRDefault="00525D69" w:rsidP="007B533E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525D69" w:rsidRDefault="00525D69" w:rsidP="00F2269E"/>
    <w:p w:rsidR="00525D69" w:rsidRDefault="00525D69" w:rsidP="00F2269E"/>
    <w:p w:rsidR="00525D69" w:rsidRDefault="00525D69" w:rsidP="00F2269E"/>
    <w:p w:rsidR="00525D69" w:rsidRDefault="00525D69" w:rsidP="00F2269E"/>
    <w:p w:rsidR="00525D69" w:rsidRDefault="00525D69" w:rsidP="00AA27AD">
      <w:pPr>
        <w:jc w:val="center"/>
        <w:rPr>
          <w:sz w:val="48"/>
          <w:szCs w:val="48"/>
          <w:lang w:val="en-US"/>
        </w:rPr>
      </w:pPr>
      <w:r>
        <w:rPr>
          <w:b/>
          <w:bCs/>
          <w:sz w:val="48"/>
          <w:szCs w:val="48"/>
          <w:lang w:val="en-US"/>
        </w:rPr>
        <w:t xml:space="preserve">How old is it?     </w:t>
      </w:r>
      <w:r>
        <w:rPr>
          <w:sz w:val="48"/>
          <w:szCs w:val="48"/>
          <w:lang w:val="en-US"/>
        </w:rPr>
        <w:t>Chapter 22</w:t>
      </w:r>
    </w:p>
    <w:p w:rsidR="00525D69" w:rsidRPr="00AA27AD" w:rsidRDefault="00525D69" w:rsidP="00AA27AD">
      <w:pPr>
        <w:jc w:val="center"/>
        <w:rPr>
          <w:sz w:val="48"/>
          <w:szCs w:val="48"/>
          <w:lang w:val="en-US"/>
        </w:rPr>
      </w:pPr>
    </w:p>
    <w:p w:rsidR="00525D69" w:rsidRDefault="00525D69" w:rsidP="007B533E">
      <w:pPr>
        <w:pStyle w:val="Bezmezer"/>
        <w:tabs>
          <w:tab w:val="left" w:pos="2268"/>
          <w:tab w:val="left" w:pos="4111"/>
          <w:tab w:val="left" w:pos="6521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4.</w:t>
      </w:r>
    </w:p>
    <w:p w:rsidR="00525D69" w:rsidRDefault="00525D69" w:rsidP="007B533E">
      <w:pPr>
        <w:pStyle w:val="Bezmezer"/>
        <w:tabs>
          <w:tab w:val="left" w:pos="2268"/>
          <w:tab w:val="left" w:pos="4111"/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next to</w:t>
      </w:r>
      <w:r>
        <w:rPr>
          <w:rFonts w:ascii="Times New Roman" w:hAnsi="Times New Roman" w:cs="Times New Roman"/>
          <w:sz w:val="40"/>
          <w:szCs w:val="40"/>
        </w:rPr>
        <w:tab/>
        <w:t>ten</w:t>
      </w:r>
      <w:r>
        <w:rPr>
          <w:rFonts w:ascii="Times New Roman" w:hAnsi="Times New Roman" w:cs="Times New Roman"/>
          <w:sz w:val="40"/>
          <w:szCs w:val="40"/>
        </w:rPr>
        <w:tab/>
        <w:t>armchair</w:t>
      </w:r>
      <w:r>
        <w:rPr>
          <w:rFonts w:ascii="Times New Roman" w:hAnsi="Times New Roman" w:cs="Times New Roman"/>
          <w:sz w:val="40"/>
          <w:szCs w:val="40"/>
        </w:rPr>
        <w:tab/>
        <w:t>four toys</w:t>
      </w:r>
    </w:p>
    <w:p w:rsidR="00525D69" w:rsidRDefault="00525D69" w:rsidP="007B533E">
      <w:pPr>
        <w:pStyle w:val="Bezmezer"/>
        <w:tabs>
          <w:tab w:val="left" w:pos="2268"/>
          <w:tab w:val="left" w:pos="4111"/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between</w:t>
      </w:r>
      <w:r>
        <w:rPr>
          <w:rFonts w:ascii="Times New Roman" w:hAnsi="Times New Roman" w:cs="Times New Roman"/>
          <w:sz w:val="40"/>
          <w:szCs w:val="40"/>
        </w:rPr>
        <w:tab/>
        <w:t>eight</w:t>
      </w:r>
      <w:r>
        <w:rPr>
          <w:rFonts w:ascii="Times New Roman" w:hAnsi="Times New Roman" w:cs="Times New Roman"/>
          <w:sz w:val="40"/>
          <w:szCs w:val="40"/>
        </w:rPr>
        <w:tab/>
        <w:t>bedroom</w:t>
      </w:r>
      <w:r>
        <w:rPr>
          <w:rFonts w:ascii="Times New Roman" w:hAnsi="Times New Roman" w:cs="Times New Roman"/>
          <w:sz w:val="40"/>
          <w:szCs w:val="40"/>
        </w:rPr>
        <w:tab/>
        <w:t>a big red car</w:t>
      </w:r>
    </w:p>
    <w:p w:rsidR="00525D69" w:rsidRDefault="00525D69" w:rsidP="007B533E">
      <w:pPr>
        <w:pStyle w:val="Bezmezer"/>
        <w:tabs>
          <w:tab w:val="left" w:pos="2268"/>
          <w:tab w:val="left" w:pos="4111"/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under</w:t>
      </w:r>
      <w:r>
        <w:rPr>
          <w:rFonts w:ascii="Times New Roman" w:hAnsi="Times New Roman" w:cs="Times New Roman"/>
          <w:sz w:val="40"/>
          <w:szCs w:val="40"/>
        </w:rPr>
        <w:tab/>
        <w:t>nine</w:t>
      </w:r>
      <w:r>
        <w:rPr>
          <w:rFonts w:ascii="Times New Roman" w:hAnsi="Times New Roman" w:cs="Times New Roman"/>
          <w:sz w:val="40"/>
          <w:szCs w:val="40"/>
        </w:rPr>
        <w:tab/>
        <w:t>bathroom</w:t>
      </w:r>
      <w:r>
        <w:rPr>
          <w:rFonts w:ascii="Times New Roman" w:hAnsi="Times New Roman" w:cs="Times New Roman"/>
          <w:sz w:val="40"/>
          <w:szCs w:val="40"/>
        </w:rPr>
        <w:tab/>
        <w:t>a long train</w:t>
      </w:r>
    </w:p>
    <w:p w:rsidR="00525D69" w:rsidRDefault="00525D69" w:rsidP="007B533E">
      <w:pPr>
        <w:pStyle w:val="Bezmezer"/>
        <w:tabs>
          <w:tab w:val="left" w:pos="2268"/>
          <w:tab w:val="left" w:pos="4111"/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but</w:t>
      </w:r>
      <w:r>
        <w:rPr>
          <w:rFonts w:ascii="Times New Roman" w:hAnsi="Times New Roman" w:cs="Times New Roman"/>
          <w:sz w:val="40"/>
          <w:szCs w:val="40"/>
        </w:rPr>
        <w:tab/>
        <w:t>three</w:t>
      </w:r>
      <w:r>
        <w:rPr>
          <w:rFonts w:ascii="Times New Roman" w:hAnsi="Times New Roman" w:cs="Times New Roman"/>
          <w:sz w:val="40"/>
          <w:szCs w:val="40"/>
        </w:rPr>
        <w:tab/>
        <w:t>kitchen</w:t>
      </w:r>
      <w:r>
        <w:rPr>
          <w:rFonts w:ascii="Times New Roman" w:hAnsi="Times New Roman" w:cs="Times New Roman"/>
          <w:sz w:val="40"/>
          <w:szCs w:val="40"/>
        </w:rPr>
        <w:tab/>
        <w:t>five fingers</w:t>
      </w:r>
    </w:p>
    <w:p w:rsidR="00525D69" w:rsidRDefault="00525D69" w:rsidP="007B533E">
      <w:pPr>
        <w:pStyle w:val="Bezmezer"/>
        <w:tabs>
          <w:tab w:val="left" w:pos="2268"/>
          <w:tab w:val="left" w:pos="4111"/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gift</w:t>
      </w:r>
      <w:r>
        <w:rPr>
          <w:rFonts w:ascii="Times New Roman" w:hAnsi="Times New Roman" w:cs="Times New Roman"/>
          <w:sz w:val="40"/>
          <w:szCs w:val="40"/>
        </w:rPr>
        <w:tab/>
        <w:t>two</w:t>
      </w:r>
      <w:r>
        <w:rPr>
          <w:rFonts w:ascii="Times New Roman" w:hAnsi="Times New Roman" w:cs="Times New Roman"/>
          <w:sz w:val="40"/>
          <w:szCs w:val="40"/>
        </w:rPr>
        <w:tab/>
        <w:t>garage</w:t>
      </w:r>
      <w:r>
        <w:rPr>
          <w:rFonts w:ascii="Times New Roman" w:hAnsi="Times New Roman" w:cs="Times New Roman"/>
          <w:sz w:val="40"/>
          <w:szCs w:val="40"/>
        </w:rPr>
        <w:tab/>
        <w:t>old bridge</w:t>
      </w:r>
    </w:p>
    <w:p w:rsidR="00525D69" w:rsidRDefault="00525D69" w:rsidP="00CD77F9">
      <w:pPr>
        <w:pStyle w:val="Bezmezer"/>
        <w:tabs>
          <w:tab w:val="left" w:pos="2268"/>
          <w:tab w:val="left" w:pos="4111"/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present</w:t>
      </w:r>
      <w:r>
        <w:rPr>
          <w:rFonts w:ascii="Times New Roman" w:hAnsi="Times New Roman" w:cs="Times New Roman"/>
          <w:sz w:val="40"/>
          <w:szCs w:val="40"/>
        </w:rPr>
        <w:tab/>
        <w:t>one</w:t>
      </w:r>
      <w:r>
        <w:rPr>
          <w:rFonts w:ascii="Times New Roman" w:hAnsi="Times New Roman" w:cs="Times New Roman"/>
          <w:sz w:val="40"/>
          <w:szCs w:val="40"/>
        </w:rPr>
        <w:tab/>
        <w:t>toilet</w:t>
      </w:r>
      <w:r>
        <w:rPr>
          <w:rFonts w:ascii="Times New Roman" w:hAnsi="Times New Roman" w:cs="Times New Roman"/>
          <w:sz w:val="40"/>
          <w:szCs w:val="40"/>
        </w:rPr>
        <w:tab/>
        <w:t>new town</w:t>
      </w:r>
    </w:p>
    <w:p w:rsidR="00525D69" w:rsidRDefault="00525D69" w:rsidP="00F2269E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525D69" w:rsidRDefault="00525D69" w:rsidP="00FD6D54">
      <w:pPr>
        <w:pStyle w:val="Bezmezer"/>
        <w:tabs>
          <w:tab w:val="left" w:pos="4111"/>
          <w:tab w:val="left" w:pos="6521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5.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6.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7.</w:t>
      </w:r>
    </w:p>
    <w:p w:rsidR="00525D69" w:rsidRPr="00E54E9E" w:rsidRDefault="00525D69" w:rsidP="00FD6D54">
      <w:pPr>
        <w:pStyle w:val="Bezmezer"/>
        <w:tabs>
          <w:tab w:val="left" w:pos="4111"/>
          <w:tab w:val="left" w:pos="6521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How old are you?</w:t>
      </w:r>
      <w:r>
        <w:rPr>
          <w:rFonts w:ascii="Times New Roman" w:hAnsi="Times New Roman" w:cs="Times New Roman"/>
          <w:sz w:val="40"/>
          <w:szCs w:val="40"/>
        </w:rPr>
        <w:tab/>
        <w:t>I</w:t>
      </w:r>
      <w:r>
        <w:rPr>
          <w:rFonts w:ascii="Times New Roman" w:hAnsi="Times New Roman" w:cs="Times New Roman"/>
          <w:sz w:val="40"/>
          <w:szCs w:val="40"/>
          <w:lang w:val="en-US"/>
        </w:rPr>
        <w:t xml:space="preserve"> am four.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I’m ten.</w:t>
      </w:r>
    </w:p>
    <w:p w:rsidR="00525D69" w:rsidRDefault="00525D69" w:rsidP="00FD6D54">
      <w:pPr>
        <w:pStyle w:val="Bezmezer"/>
        <w:tabs>
          <w:tab w:val="left" w:pos="4111"/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How old is she?</w:t>
      </w:r>
      <w:r>
        <w:rPr>
          <w:rFonts w:ascii="Times New Roman" w:hAnsi="Times New Roman" w:cs="Times New Roman"/>
          <w:sz w:val="40"/>
          <w:szCs w:val="40"/>
        </w:rPr>
        <w:tab/>
        <w:t>She is nine.</w:t>
      </w:r>
      <w:r>
        <w:rPr>
          <w:rFonts w:ascii="Times New Roman" w:hAnsi="Times New Roman" w:cs="Times New Roman"/>
          <w:sz w:val="40"/>
          <w:szCs w:val="40"/>
        </w:rPr>
        <w:tab/>
        <w:t xml:space="preserve">I’m ten too! </w:t>
      </w:r>
    </w:p>
    <w:p w:rsidR="00525D69" w:rsidRDefault="00525D69" w:rsidP="00FD6D54">
      <w:pPr>
        <w:pStyle w:val="Bezmezer"/>
        <w:tabs>
          <w:tab w:val="left" w:pos="4111"/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How old is the girl?</w:t>
      </w:r>
      <w:r>
        <w:rPr>
          <w:rFonts w:ascii="Times New Roman" w:hAnsi="Times New Roman" w:cs="Times New Roman"/>
          <w:sz w:val="40"/>
          <w:szCs w:val="40"/>
        </w:rPr>
        <w:tab/>
        <w:t>She’s two.</w:t>
      </w:r>
      <w:r>
        <w:rPr>
          <w:rFonts w:ascii="Times New Roman" w:hAnsi="Times New Roman" w:cs="Times New Roman"/>
          <w:sz w:val="40"/>
          <w:szCs w:val="40"/>
        </w:rPr>
        <w:tab/>
        <w:t>a gift for you</w:t>
      </w:r>
    </w:p>
    <w:p w:rsidR="00525D69" w:rsidRDefault="00525D69" w:rsidP="004E68C6">
      <w:pPr>
        <w:pStyle w:val="Bezmezer"/>
        <w:tabs>
          <w:tab w:val="left" w:pos="4111"/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How old is he?</w:t>
      </w:r>
      <w:r>
        <w:rPr>
          <w:rFonts w:ascii="Times New Roman" w:hAnsi="Times New Roman" w:cs="Times New Roman"/>
          <w:sz w:val="40"/>
          <w:szCs w:val="40"/>
        </w:rPr>
        <w:tab/>
        <w:t>He is twelve.</w:t>
      </w:r>
      <w:r>
        <w:rPr>
          <w:rFonts w:ascii="Times New Roman" w:hAnsi="Times New Roman" w:cs="Times New Roman"/>
          <w:sz w:val="40"/>
          <w:szCs w:val="40"/>
        </w:rPr>
        <w:tab/>
        <w:t>This is a dog</w:t>
      </w:r>
    </w:p>
    <w:p w:rsidR="00525D69" w:rsidRDefault="00525D69" w:rsidP="004E68C6">
      <w:pPr>
        <w:pStyle w:val="Bezmezer"/>
        <w:tabs>
          <w:tab w:val="left" w:pos="4111"/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How old is the boy?</w:t>
      </w:r>
      <w:r>
        <w:rPr>
          <w:rFonts w:ascii="Times New Roman" w:hAnsi="Times New Roman" w:cs="Times New Roman"/>
          <w:sz w:val="40"/>
          <w:szCs w:val="40"/>
        </w:rPr>
        <w:tab/>
        <w:t>He’s eight.</w:t>
      </w:r>
      <w:r>
        <w:rPr>
          <w:rFonts w:ascii="Times New Roman" w:hAnsi="Times New Roman" w:cs="Times New Roman"/>
          <w:sz w:val="40"/>
          <w:szCs w:val="40"/>
        </w:rPr>
        <w:tab/>
        <w:t>This is a boy</w:t>
      </w:r>
    </w:p>
    <w:p w:rsidR="00525D69" w:rsidRDefault="00525D69" w:rsidP="00F2269E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525D69" w:rsidRDefault="00525D69" w:rsidP="00F2269E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8.</w:t>
      </w:r>
    </w:p>
    <w:p w:rsidR="00525D69" w:rsidRPr="00262311" w:rsidRDefault="00525D69" w:rsidP="00F2269E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There is a small lake in the park. The lake is blue. </w:t>
      </w:r>
    </w:p>
    <w:p w:rsidR="00525D69" w:rsidRDefault="00525D69" w:rsidP="00F2269E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There is a bridge in the park. The bridge is old.</w:t>
      </w:r>
    </w:p>
    <w:p w:rsidR="00525D69" w:rsidRDefault="00525D69" w:rsidP="00F2269E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There is a slide next to the sing. The slide is long.</w:t>
      </w:r>
    </w:p>
    <w:p w:rsidR="00525D69" w:rsidRDefault="00525D69" w:rsidP="00F2269E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There are four bins along the pavement.</w:t>
      </w:r>
    </w:p>
    <w:p w:rsidR="00525D69" w:rsidRDefault="00525D69" w:rsidP="00F2269E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525D69" w:rsidRDefault="00525D69" w:rsidP="00F2269E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9.</w:t>
      </w:r>
    </w:p>
    <w:p w:rsidR="00525D69" w:rsidRDefault="00525D69" w:rsidP="00F2269E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There is a blue flower next to the pink flower.</w:t>
      </w:r>
    </w:p>
    <w:p w:rsidR="00525D69" w:rsidRDefault="00525D69" w:rsidP="00F2269E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The bird is between two red flowers.</w:t>
      </w:r>
    </w:p>
    <w:p w:rsidR="00525D69" w:rsidRPr="00262311" w:rsidRDefault="00525D69" w:rsidP="00F2269E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There is a purple flower between the trees.</w:t>
      </w:r>
    </w:p>
    <w:p w:rsidR="00525D69" w:rsidRPr="002B0246" w:rsidRDefault="00525D69" w:rsidP="00F2269E">
      <w:pPr>
        <w:pStyle w:val="Bezmezer"/>
      </w:pPr>
    </w:p>
    <w:p w:rsidR="00525D69" w:rsidRDefault="00525D69" w:rsidP="006361B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10.</w:t>
      </w:r>
    </w:p>
    <w:p w:rsidR="00525D69" w:rsidRDefault="00525D69" w:rsidP="006361BF">
      <w:pPr>
        <w:rPr>
          <w:sz w:val="40"/>
          <w:szCs w:val="40"/>
        </w:rPr>
      </w:pPr>
      <w:r>
        <w:rPr>
          <w:sz w:val="40"/>
          <w:szCs w:val="40"/>
        </w:rPr>
        <w:t>How old is she?  She is ten. Here is a gift.</w:t>
      </w:r>
    </w:p>
    <w:p w:rsidR="00525D69" w:rsidRPr="00F2269E" w:rsidRDefault="00525D69" w:rsidP="006361BF">
      <w:pPr>
        <w:rPr>
          <w:sz w:val="40"/>
          <w:szCs w:val="40"/>
        </w:rPr>
      </w:pPr>
      <w:r>
        <w:rPr>
          <w:sz w:val="40"/>
          <w:szCs w:val="40"/>
        </w:rPr>
        <w:t xml:space="preserve">How old is he?   He is ten, too.  Here is a present.   </w:t>
      </w:r>
    </w:p>
    <w:sectPr w:rsidR="00525D69" w:rsidRPr="00F2269E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D69" w:rsidRDefault="00525D69">
      <w:r>
        <w:separator/>
      </w:r>
    </w:p>
  </w:endnote>
  <w:endnote w:type="continuationSeparator" w:id="0">
    <w:p w:rsidR="00525D69" w:rsidRDefault="00525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D69" w:rsidRDefault="00525D69">
    <w:pPr>
      <w:pStyle w:val="Footer"/>
    </w:pPr>
  </w:p>
  <w:p w:rsidR="00525D69" w:rsidRDefault="00525D69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D69" w:rsidRDefault="00525D69">
      <w:r>
        <w:separator/>
      </w:r>
    </w:p>
  </w:footnote>
  <w:footnote w:type="continuationSeparator" w:id="0">
    <w:p w:rsidR="00525D69" w:rsidRDefault="00525D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561D"/>
    <w:rsid w:val="00016DD3"/>
    <w:rsid w:val="000251D5"/>
    <w:rsid w:val="000457C5"/>
    <w:rsid w:val="00050323"/>
    <w:rsid w:val="00053346"/>
    <w:rsid w:val="00063739"/>
    <w:rsid w:val="00064AC5"/>
    <w:rsid w:val="0008027F"/>
    <w:rsid w:val="00081EAC"/>
    <w:rsid w:val="0008377A"/>
    <w:rsid w:val="0009118E"/>
    <w:rsid w:val="00091A16"/>
    <w:rsid w:val="000950BC"/>
    <w:rsid w:val="000A5D92"/>
    <w:rsid w:val="000B45C6"/>
    <w:rsid w:val="000B7547"/>
    <w:rsid w:val="000C45F3"/>
    <w:rsid w:val="000D0628"/>
    <w:rsid w:val="000D167F"/>
    <w:rsid w:val="000D3AF1"/>
    <w:rsid w:val="000D4276"/>
    <w:rsid w:val="000E5A38"/>
    <w:rsid w:val="00102D87"/>
    <w:rsid w:val="00114D47"/>
    <w:rsid w:val="00116677"/>
    <w:rsid w:val="00133518"/>
    <w:rsid w:val="00142208"/>
    <w:rsid w:val="00175FA9"/>
    <w:rsid w:val="001775BE"/>
    <w:rsid w:val="00194814"/>
    <w:rsid w:val="001B40C2"/>
    <w:rsid w:val="001B7FF2"/>
    <w:rsid w:val="001D6321"/>
    <w:rsid w:val="001F0050"/>
    <w:rsid w:val="001F0E96"/>
    <w:rsid w:val="001F16AC"/>
    <w:rsid w:val="00207ED4"/>
    <w:rsid w:val="002163FB"/>
    <w:rsid w:val="002172A7"/>
    <w:rsid w:val="0023426A"/>
    <w:rsid w:val="00247083"/>
    <w:rsid w:val="00262311"/>
    <w:rsid w:val="00263180"/>
    <w:rsid w:val="00282356"/>
    <w:rsid w:val="002B0246"/>
    <w:rsid w:val="002B6965"/>
    <w:rsid w:val="002C16B0"/>
    <w:rsid w:val="002C6131"/>
    <w:rsid w:val="002D04F6"/>
    <w:rsid w:val="002E0D87"/>
    <w:rsid w:val="002F2FCB"/>
    <w:rsid w:val="002F4CE4"/>
    <w:rsid w:val="003041C1"/>
    <w:rsid w:val="00316781"/>
    <w:rsid w:val="0031774D"/>
    <w:rsid w:val="003508DC"/>
    <w:rsid w:val="00353D80"/>
    <w:rsid w:val="00376E8E"/>
    <w:rsid w:val="003827E8"/>
    <w:rsid w:val="00383401"/>
    <w:rsid w:val="003A2F15"/>
    <w:rsid w:val="003B2BA8"/>
    <w:rsid w:val="003B7221"/>
    <w:rsid w:val="003D380C"/>
    <w:rsid w:val="003D7707"/>
    <w:rsid w:val="003E0B95"/>
    <w:rsid w:val="003F4018"/>
    <w:rsid w:val="004044BA"/>
    <w:rsid w:val="00412295"/>
    <w:rsid w:val="00427E5F"/>
    <w:rsid w:val="00455337"/>
    <w:rsid w:val="00457D6C"/>
    <w:rsid w:val="00494D93"/>
    <w:rsid w:val="004B512A"/>
    <w:rsid w:val="004E68C6"/>
    <w:rsid w:val="004F33A9"/>
    <w:rsid w:val="004F36C3"/>
    <w:rsid w:val="004F7174"/>
    <w:rsid w:val="005030A4"/>
    <w:rsid w:val="00503544"/>
    <w:rsid w:val="00515FA1"/>
    <w:rsid w:val="00525D69"/>
    <w:rsid w:val="0053423B"/>
    <w:rsid w:val="005435A2"/>
    <w:rsid w:val="00547029"/>
    <w:rsid w:val="00550CEB"/>
    <w:rsid w:val="00551747"/>
    <w:rsid w:val="00565F5F"/>
    <w:rsid w:val="005737C1"/>
    <w:rsid w:val="00576C2A"/>
    <w:rsid w:val="00591C27"/>
    <w:rsid w:val="00593324"/>
    <w:rsid w:val="005A2E66"/>
    <w:rsid w:val="005A3EF0"/>
    <w:rsid w:val="005A7587"/>
    <w:rsid w:val="005C06C0"/>
    <w:rsid w:val="005D53E0"/>
    <w:rsid w:val="005E4465"/>
    <w:rsid w:val="005F6176"/>
    <w:rsid w:val="005F6FF3"/>
    <w:rsid w:val="00624BA5"/>
    <w:rsid w:val="00626EE6"/>
    <w:rsid w:val="006301E8"/>
    <w:rsid w:val="006361BF"/>
    <w:rsid w:val="00643CB1"/>
    <w:rsid w:val="00646B85"/>
    <w:rsid w:val="006569C2"/>
    <w:rsid w:val="006649BB"/>
    <w:rsid w:val="00693E11"/>
    <w:rsid w:val="00694EB8"/>
    <w:rsid w:val="00695750"/>
    <w:rsid w:val="006B5A65"/>
    <w:rsid w:val="006C4F82"/>
    <w:rsid w:val="006C72F9"/>
    <w:rsid w:val="006D0D21"/>
    <w:rsid w:val="006F25E5"/>
    <w:rsid w:val="006F6AF4"/>
    <w:rsid w:val="006F7349"/>
    <w:rsid w:val="007068CC"/>
    <w:rsid w:val="007130C5"/>
    <w:rsid w:val="00731CBE"/>
    <w:rsid w:val="00742FFA"/>
    <w:rsid w:val="00744ED9"/>
    <w:rsid w:val="0074630D"/>
    <w:rsid w:val="00765AC2"/>
    <w:rsid w:val="00783A4B"/>
    <w:rsid w:val="00785920"/>
    <w:rsid w:val="00791F3B"/>
    <w:rsid w:val="0079676A"/>
    <w:rsid w:val="007B3F0C"/>
    <w:rsid w:val="007B3F8E"/>
    <w:rsid w:val="007B455D"/>
    <w:rsid w:val="007B533E"/>
    <w:rsid w:val="007B7F8C"/>
    <w:rsid w:val="00802911"/>
    <w:rsid w:val="00803E23"/>
    <w:rsid w:val="008127E2"/>
    <w:rsid w:val="0081446A"/>
    <w:rsid w:val="0083698E"/>
    <w:rsid w:val="00836D5F"/>
    <w:rsid w:val="00856273"/>
    <w:rsid w:val="00871554"/>
    <w:rsid w:val="0087670D"/>
    <w:rsid w:val="0089001F"/>
    <w:rsid w:val="0089042F"/>
    <w:rsid w:val="008D44DE"/>
    <w:rsid w:val="008D63F2"/>
    <w:rsid w:val="008E5E0E"/>
    <w:rsid w:val="008F7A88"/>
    <w:rsid w:val="0090333E"/>
    <w:rsid w:val="00923143"/>
    <w:rsid w:val="0093121A"/>
    <w:rsid w:val="00933513"/>
    <w:rsid w:val="00934FA6"/>
    <w:rsid w:val="009404F4"/>
    <w:rsid w:val="009443E1"/>
    <w:rsid w:val="00983C60"/>
    <w:rsid w:val="0099517F"/>
    <w:rsid w:val="009A0E84"/>
    <w:rsid w:val="009A1C62"/>
    <w:rsid w:val="009B3CC8"/>
    <w:rsid w:val="009C0468"/>
    <w:rsid w:val="009C1512"/>
    <w:rsid w:val="009D3E47"/>
    <w:rsid w:val="009E052B"/>
    <w:rsid w:val="009E7BFD"/>
    <w:rsid w:val="009F0E34"/>
    <w:rsid w:val="009F7C3F"/>
    <w:rsid w:val="00A01A55"/>
    <w:rsid w:val="00A059E4"/>
    <w:rsid w:val="00A12DC5"/>
    <w:rsid w:val="00A12E63"/>
    <w:rsid w:val="00A15503"/>
    <w:rsid w:val="00A17883"/>
    <w:rsid w:val="00A26CE6"/>
    <w:rsid w:val="00A61E07"/>
    <w:rsid w:val="00A96DB4"/>
    <w:rsid w:val="00AA0592"/>
    <w:rsid w:val="00AA27AD"/>
    <w:rsid w:val="00AC2EA3"/>
    <w:rsid w:val="00AE336F"/>
    <w:rsid w:val="00B1713D"/>
    <w:rsid w:val="00B30F4E"/>
    <w:rsid w:val="00B316A3"/>
    <w:rsid w:val="00B62B63"/>
    <w:rsid w:val="00B74B8F"/>
    <w:rsid w:val="00B77900"/>
    <w:rsid w:val="00B80098"/>
    <w:rsid w:val="00B8275D"/>
    <w:rsid w:val="00B842B1"/>
    <w:rsid w:val="00B8519B"/>
    <w:rsid w:val="00BA133B"/>
    <w:rsid w:val="00BB296F"/>
    <w:rsid w:val="00BD104A"/>
    <w:rsid w:val="00C02370"/>
    <w:rsid w:val="00C105D0"/>
    <w:rsid w:val="00C43845"/>
    <w:rsid w:val="00C513E9"/>
    <w:rsid w:val="00C51856"/>
    <w:rsid w:val="00C7475A"/>
    <w:rsid w:val="00C93830"/>
    <w:rsid w:val="00CC0D2B"/>
    <w:rsid w:val="00CC0DFD"/>
    <w:rsid w:val="00CC1493"/>
    <w:rsid w:val="00CC14DB"/>
    <w:rsid w:val="00CC1F6C"/>
    <w:rsid w:val="00CC7DDD"/>
    <w:rsid w:val="00CD552A"/>
    <w:rsid w:val="00CD77F9"/>
    <w:rsid w:val="00CE2A03"/>
    <w:rsid w:val="00CE7C97"/>
    <w:rsid w:val="00CF7457"/>
    <w:rsid w:val="00D042DB"/>
    <w:rsid w:val="00D25B83"/>
    <w:rsid w:val="00D27A87"/>
    <w:rsid w:val="00D32956"/>
    <w:rsid w:val="00D53046"/>
    <w:rsid w:val="00D574C2"/>
    <w:rsid w:val="00D63C05"/>
    <w:rsid w:val="00D67556"/>
    <w:rsid w:val="00D845C7"/>
    <w:rsid w:val="00D960CD"/>
    <w:rsid w:val="00DB347C"/>
    <w:rsid w:val="00DB7A49"/>
    <w:rsid w:val="00DC6C4E"/>
    <w:rsid w:val="00DE70AA"/>
    <w:rsid w:val="00E11791"/>
    <w:rsid w:val="00E33D5A"/>
    <w:rsid w:val="00E34C64"/>
    <w:rsid w:val="00E54E9E"/>
    <w:rsid w:val="00E63144"/>
    <w:rsid w:val="00E64607"/>
    <w:rsid w:val="00E95023"/>
    <w:rsid w:val="00EA17FD"/>
    <w:rsid w:val="00EA794B"/>
    <w:rsid w:val="00EB36BB"/>
    <w:rsid w:val="00EB37B3"/>
    <w:rsid w:val="00EC44E1"/>
    <w:rsid w:val="00F012F6"/>
    <w:rsid w:val="00F1442E"/>
    <w:rsid w:val="00F2269E"/>
    <w:rsid w:val="00F45E06"/>
    <w:rsid w:val="00F672F5"/>
    <w:rsid w:val="00F84D33"/>
    <w:rsid w:val="00F87EE6"/>
    <w:rsid w:val="00FA531E"/>
    <w:rsid w:val="00FA54DC"/>
    <w:rsid w:val="00FB31F2"/>
    <w:rsid w:val="00FB3EEB"/>
    <w:rsid w:val="00FB4A8A"/>
    <w:rsid w:val="00FC1F98"/>
    <w:rsid w:val="00FD6D54"/>
    <w:rsid w:val="00FE7FF4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3</Pages>
  <Words>336</Words>
  <Characters>1986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14</cp:revision>
  <cp:lastPrinted>2011-12-19T13:51:00Z</cp:lastPrinted>
  <dcterms:created xsi:type="dcterms:W3CDTF">2012-01-03T14:04:00Z</dcterms:created>
  <dcterms:modified xsi:type="dcterms:W3CDTF">2012-04-26T03:56:00Z</dcterms:modified>
</cp:coreProperties>
</file>