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C72" w:rsidRDefault="000E0C72" w:rsidP="002F696A">
      <w:pPr>
        <w:pStyle w:val="Title"/>
      </w:pPr>
    </w:p>
    <w:p w:rsidR="000E0C72" w:rsidRDefault="000E0C72" w:rsidP="002F696A">
      <w:pPr>
        <w:jc w:val="center"/>
      </w:pPr>
    </w:p>
    <w:p w:rsidR="000E0C72" w:rsidRDefault="000E0C72" w:rsidP="002F696A">
      <w:pPr>
        <w:jc w:val="center"/>
      </w:pPr>
    </w:p>
    <w:p w:rsidR="000E0C72" w:rsidRDefault="000E0C72" w:rsidP="002F696A">
      <w:pPr>
        <w:jc w:val="center"/>
      </w:pPr>
    </w:p>
    <w:p w:rsidR="000E0C72" w:rsidRDefault="000E0C72" w:rsidP="002F696A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E0C72" w:rsidRDefault="000E0C72" w:rsidP="002F696A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VY_22_INOVACE_01-56</w:t>
      </w:r>
    </w:p>
    <w:p w:rsidR="000E0C72" w:rsidRDefault="000E0C72" w:rsidP="002F696A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15494F">
        <w:rPr>
          <w:rFonts w:ascii="Calibri" w:hAnsi="Calibri" w:cs="Calibri"/>
          <w:b/>
          <w:bCs/>
          <w:sz w:val="56"/>
          <w:szCs w:val="56"/>
        </w:rPr>
        <w:t>Can I help you? Shopping and food</w:t>
      </w:r>
    </w:p>
    <w:p w:rsidR="000E0C72" w:rsidRPr="0015494F" w:rsidRDefault="000E0C72" w:rsidP="002F696A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- </w:t>
      </w:r>
      <w:r>
        <w:rPr>
          <w:rFonts w:ascii="Calibri" w:hAnsi="Calibri" w:cs="Calibri"/>
          <w:sz w:val="56"/>
          <w:szCs w:val="56"/>
        </w:rPr>
        <w:t>procvičení čtení</w:t>
      </w:r>
    </w:p>
    <w:p w:rsidR="000E0C72" w:rsidRPr="0015494F" w:rsidRDefault="000E0C72" w:rsidP="002F696A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0E0C72" w:rsidRPr="0015494F" w:rsidRDefault="000E0C72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0E0C72" w:rsidRPr="001B40C2" w:rsidRDefault="000E0C7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Shopping and food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Can I help you?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E0C72" w:rsidRPr="00B30F4E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15.4. 2011</w:t>
            </w:r>
          </w:p>
        </w:tc>
      </w:tr>
      <w:tr w:rsidR="000E0C72">
        <w:tc>
          <w:tcPr>
            <w:tcW w:w="2376" w:type="dxa"/>
          </w:tcPr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E0C72" w:rsidRPr="00B30F4E" w:rsidRDefault="000E0C7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E0C72" w:rsidRDefault="000E0C7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0E0C72" w:rsidRPr="00175FA9" w:rsidRDefault="000E0C72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Potraviny, ovoce, zelenina</w:t>
            </w:r>
          </w:p>
        </w:tc>
      </w:tr>
      <w:bookmarkEnd w:id="0"/>
    </w:tbl>
    <w:p w:rsidR="000E0C72" w:rsidRPr="001B40C2" w:rsidRDefault="000E0C72" w:rsidP="001B40C2">
      <w:pPr>
        <w:rPr>
          <w:rFonts w:ascii="Calibri" w:hAnsi="Calibri" w:cs="Calibri"/>
          <w:sz w:val="56"/>
          <w:szCs w:val="56"/>
        </w:rPr>
      </w:pPr>
    </w:p>
    <w:p w:rsidR="000E0C72" w:rsidRPr="001B40C2" w:rsidRDefault="000E0C72" w:rsidP="001B40C2">
      <w:pPr>
        <w:rPr>
          <w:rFonts w:ascii="Calibri" w:hAnsi="Calibri" w:cs="Calibri"/>
          <w:sz w:val="56"/>
          <w:szCs w:val="56"/>
        </w:rPr>
      </w:pPr>
    </w:p>
    <w:p w:rsidR="000E0C72" w:rsidRPr="001B40C2" w:rsidRDefault="000E0C72" w:rsidP="001B40C2">
      <w:pPr>
        <w:rPr>
          <w:rFonts w:ascii="Calibri" w:hAnsi="Calibri" w:cs="Calibri"/>
          <w:sz w:val="56"/>
          <w:szCs w:val="56"/>
        </w:rPr>
      </w:pPr>
    </w:p>
    <w:p w:rsidR="000E0C72" w:rsidRDefault="000E0C72" w:rsidP="001B40C2">
      <w:pPr>
        <w:rPr>
          <w:rFonts w:ascii="Calibri" w:hAnsi="Calibri" w:cs="Calibri"/>
          <w:sz w:val="56"/>
          <w:szCs w:val="56"/>
        </w:rPr>
      </w:pPr>
    </w:p>
    <w:p w:rsidR="000E0C72" w:rsidRDefault="000E0C7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0E0C72" w:rsidRDefault="000E0C72" w:rsidP="003E5A32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Can I help you?</w:t>
      </w:r>
    </w:p>
    <w:p w:rsidR="000E0C72" w:rsidRDefault="000E0C72" w:rsidP="003E5A32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23</w:t>
      </w:r>
    </w:p>
    <w:p w:rsidR="000E0C72" w:rsidRDefault="000E0C72" w:rsidP="003E5A32">
      <w:pPr>
        <w:rPr>
          <w:rFonts w:ascii="Calibri" w:hAnsi="Calibri" w:cs="Calibri"/>
          <w:sz w:val="52"/>
          <w:szCs w:val="52"/>
        </w:rPr>
      </w:pP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E0C72" w:rsidRDefault="000E0C72" w:rsidP="003E5A32">
      <w:pPr>
        <w:rPr>
          <w:rFonts w:ascii="Calibri" w:hAnsi="Calibri" w:cs="Calibri"/>
          <w:sz w:val="32"/>
          <w:szCs w:val="32"/>
        </w:rPr>
      </w:pPr>
    </w:p>
    <w:p w:rsidR="000E0C72" w:rsidRDefault="000E0C72" w:rsidP="003E5A32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E0C72" w:rsidRDefault="000E0C72" w:rsidP="003E5A32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E0C72" w:rsidRDefault="000E0C72" w:rsidP="003E5A32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E0C72" w:rsidRDefault="000E0C72" w:rsidP="003E5A32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E0C72" w:rsidRDefault="000E0C72" w:rsidP="003E5A32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E0C72" w:rsidRDefault="000E0C72" w:rsidP="003E5A32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E0C72" w:rsidRDefault="000E0C72" w:rsidP="003E5A32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E0C72" w:rsidRDefault="000E0C72" w:rsidP="003E5A32">
      <w:pPr>
        <w:jc w:val="both"/>
        <w:rPr>
          <w:rFonts w:ascii="Calibri" w:hAnsi="Calibri" w:cs="Calibri"/>
          <w:sz w:val="32"/>
          <w:szCs w:val="32"/>
        </w:rPr>
      </w:pPr>
    </w:p>
    <w:p w:rsidR="000E0C72" w:rsidRDefault="000E0C72" w:rsidP="003E5A32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E0C72" w:rsidRDefault="000E0C72" w:rsidP="003E5A32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E0C72" w:rsidRDefault="000E0C72" w:rsidP="003E5A32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E0C72" w:rsidRDefault="000E0C72" w:rsidP="003E5A32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E0C72" w:rsidRDefault="000E0C72" w:rsidP="003E5A32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E0C72" w:rsidRDefault="000E0C72" w:rsidP="003E5A32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E0C72" w:rsidRDefault="000E0C72" w:rsidP="003E5A32">
      <w:pPr>
        <w:rPr>
          <w:rFonts w:ascii="Calibri" w:hAnsi="Calibri" w:cs="Calibri"/>
          <w:sz w:val="32"/>
          <w:szCs w:val="32"/>
        </w:rPr>
      </w:pPr>
    </w:p>
    <w:p w:rsidR="000E0C72" w:rsidRDefault="000E0C72" w:rsidP="003E5A32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E0C72" w:rsidRDefault="000E0C72" w:rsidP="003E5A32">
      <w:pPr>
        <w:rPr>
          <w:rFonts w:ascii="Calibri" w:hAnsi="Calibri" w:cs="Calibri"/>
          <w:b/>
          <w:bCs/>
          <w:sz w:val="32"/>
          <w:szCs w:val="32"/>
        </w:rPr>
      </w:pPr>
    </w:p>
    <w:p w:rsidR="000E0C72" w:rsidRDefault="000E0C72" w:rsidP="003E5A32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E0C72" w:rsidRDefault="000E0C72" w:rsidP="003E5A32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E0C72" w:rsidRDefault="000E0C72" w:rsidP="003E5A32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E0C72" w:rsidRDefault="000E0C72" w:rsidP="003E5A32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E0C72" w:rsidRDefault="000E0C72" w:rsidP="003E5A3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E0C72" w:rsidRPr="005737C1" w:rsidRDefault="000E0C72" w:rsidP="003E5A32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0E0C72" w:rsidRDefault="000E0C72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0E0C72" w:rsidRDefault="000E0C72" w:rsidP="00624BA5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</w:p>
    <w:p w:rsidR="000E0C72" w:rsidRPr="00E56568" w:rsidRDefault="000E0C72" w:rsidP="00E56568">
      <w:pPr>
        <w:pStyle w:val="Bezmezer"/>
      </w:pPr>
      <w:r>
        <w:t xml:space="preserve">   </w:t>
      </w:r>
      <w:r w:rsidRPr="00FC3747">
        <w:t xml:space="preserve">                         </w:t>
      </w:r>
    </w:p>
    <w:p w:rsidR="000E0C72" w:rsidRPr="003E5A32" w:rsidRDefault="000E0C72" w:rsidP="003E5A32">
      <w:pPr>
        <w:jc w:val="center"/>
        <w:rPr>
          <w:sz w:val="48"/>
          <w:szCs w:val="48"/>
        </w:rPr>
      </w:pPr>
      <w:r w:rsidRPr="003E5A32">
        <w:rPr>
          <w:b/>
          <w:bCs/>
          <w:sz w:val="48"/>
          <w:szCs w:val="48"/>
        </w:rPr>
        <w:t xml:space="preserve">Can I help you?       </w:t>
      </w:r>
      <w:r w:rsidRPr="003E5A32">
        <w:rPr>
          <w:sz w:val="48"/>
          <w:szCs w:val="48"/>
        </w:rPr>
        <w:t>Chapter 23</w:t>
      </w:r>
    </w:p>
    <w:p w:rsidR="000E0C72" w:rsidRPr="00E56568" w:rsidRDefault="000E0C72" w:rsidP="00E56568">
      <w:pPr>
        <w:rPr>
          <w:sz w:val="40"/>
          <w:szCs w:val="40"/>
        </w:rPr>
      </w:pPr>
    </w:p>
    <w:p w:rsidR="000E0C72" w:rsidRDefault="000E0C72" w:rsidP="00E56568">
      <w:pPr>
        <w:pStyle w:val="Bezmezer"/>
      </w:pP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morning</w:t>
      </w:r>
      <w:r>
        <w:rPr>
          <w:rFonts w:ascii="Times New Roman" w:hAnsi="Times New Roman" w:cs="Times New Roman"/>
          <w:sz w:val="40"/>
          <w:szCs w:val="40"/>
        </w:rPr>
        <w:tab/>
        <w:t>bread</w:t>
      </w:r>
      <w:r>
        <w:rPr>
          <w:rFonts w:ascii="Times New Roman" w:hAnsi="Times New Roman" w:cs="Times New Roman"/>
          <w:sz w:val="40"/>
          <w:szCs w:val="40"/>
        </w:rPr>
        <w:tab/>
        <w:t>lollipop</w:t>
      </w:r>
      <w:r>
        <w:rPr>
          <w:rFonts w:ascii="Times New Roman" w:hAnsi="Times New Roman" w:cs="Times New Roman"/>
          <w:sz w:val="40"/>
          <w:szCs w:val="40"/>
        </w:rPr>
        <w:tab/>
        <w:t>roll</w:t>
      </w: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Hello!</w:t>
      </w:r>
      <w:r>
        <w:rPr>
          <w:rFonts w:ascii="Times New Roman" w:hAnsi="Times New Roman" w:cs="Times New Roman"/>
          <w:sz w:val="40"/>
          <w:szCs w:val="40"/>
        </w:rPr>
        <w:tab/>
        <w:t>butter</w:t>
      </w:r>
      <w:r>
        <w:rPr>
          <w:rFonts w:ascii="Times New Roman" w:hAnsi="Times New Roman" w:cs="Times New Roman"/>
          <w:sz w:val="40"/>
          <w:szCs w:val="40"/>
        </w:rPr>
        <w:tab/>
        <w:t>sausage</w:t>
      </w:r>
      <w:r>
        <w:rPr>
          <w:rFonts w:ascii="Times New Roman" w:hAnsi="Times New Roman" w:cs="Times New Roman"/>
          <w:sz w:val="40"/>
          <w:szCs w:val="40"/>
        </w:rPr>
        <w:tab/>
        <w:t>jam</w:t>
      </w: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bye.</w:t>
      </w:r>
      <w:r>
        <w:rPr>
          <w:rFonts w:ascii="Times New Roman" w:hAnsi="Times New Roman" w:cs="Times New Roman"/>
          <w:sz w:val="40"/>
          <w:szCs w:val="40"/>
        </w:rPr>
        <w:tab/>
        <w:t>cake</w:t>
      </w:r>
      <w:r>
        <w:rPr>
          <w:rFonts w:ascii="Times New Roman" w:hAnsi="Times New Roman" w:cs="Times New Roman"/>
          <w:sz w:val="40"/>
          <w:szCs w:val="40"/>
        </w:rPr>
        <w:tab/>
        <w:t>ice cream</w:t>
      </w:r>
      <w:r>
        <w:rPr>
          <w:rFonts w:ascii="Times New Roman" w:hAnsi="Times New Roman" w:cs="Times New Roman"/>
          <w:sz w:val="40"/>
          <w:szCs w:val="40"/>
        </w:rPr>
        <w:tab/>
        <w:t xml:space="preserve">milk </w:t>
      </w: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Here you are?</w:t>
      </w:r>
      <w:r>
        <w:rPr>
          <w:rFonts w:ascii="Times New Roman" w:hAnsi="Times New Roman" w:cs="Times New Roman"/>
          <w:sz w:val="40"/>
          <w:szCs w:val="40"/>
        </w:rPr>
        <w:tab/>
        <w:t>cheese</w:t>
      </w:r>
      <w:r>
        <w:rPr>
          <w:rFonts w:ascii="Times New Roman" w:hAnsi="Times New Roman" w:cs="Times New Roman"/>
          <w:sz w:val="40"/>
          <w:szCs w:val="40"/>
        </w:rPr>
        <w:tab/>
        <w:t>pound</w:t>
      </w:r>
      <w:r>
        <w:rPr>
          <w:rFonts w:ascii="Times New Roman" w:hAnsi="Times New Roman" w:cs="Times New Roman"/>
          <w:sz w:val="40"/>
          <w:szCs w:val="40"/>
        </w:rPr>
        <w:tab/>
        <w:t>drink</w:t>
      </w:r>
    </w:p>
    <w:p w:rsidR="000E0C72" w:rsidRDefault="000E0C72" w:rsidP="003E5A32">
      <w:pPr>
        <w:pStyle w:val="Bezmezer"/>
        <w:tabs>
          <w:tab w:val="left" w:pos="3119"/>
          <w:tab w:val="left" w:pos="5103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Oh, my bag!</w:t>
      </w:r>
      <w:r>
        <w:rPr>
          <w:rFonts w:ascii="Times New Roman" w:hAnsi="Times New Roman" w:cs="Times New Roman"/>
          <w:sz w:val="40"/>
          <w:szCs w:val="40"/>
        </w:rPr>
        <w:tab/>
        <w:t>egg</w:t>
      </w:r>
      <w:r>
        <w:rPr>
          <w:rFonts w:ascii="Times New Roman" w:hAnsi="Times New Roman" w:cs="Times New Roman"/>
          <w:sz w:val="40"/>
          <w:szCs w:val="40"/>
        </w:rPr>
        <w:tab/>
        <w:t>some</w:t>
      </w:r>
      <w:r>
        <w:rPr>
          <w:rFonts w:ascii="Times New Roman" w:hAnsi="Times New Roman" w:cs="Times New Roman"/>
          <w:sz w:val="40"/>
          <w:szCs w:val="40"/>
        </w:rPr>
        <w:tab/>
        <w:t>juice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>Can I help you?</w:t>
      </w:r>
      <w:r>
        <w:rPr>
          <w:rFonts w:ascii="Times New Roman" w:hAnsi="Times New Roman" w:cs="Times New Roman"/>
          <w:sz w:val="40"/>
          <w:szCs w:val="40"/>
        </w:rPr>
        <w:tab/>
        <w:t>I would like some bread.</w:t>
      </w: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I would like</w:t>
      </w:r>
      <w:r>
        <w:rPr>
          <w:rFonts w:ascii="Times New Roman" w:hAnsi="Times New Roman" w:cs="Times New Roman"/>
          <w:sz w:val="40"/>
          <w:szCs w:val="40"/>
        </w:rPr>
        <w:tab/>
        <w:t>I would like an ice cream.</w:t>
      </w: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I have got a lollipop.</w:t>
      </w:r>
      <w:r>
        <w:rPr>
          <w:rFonts w:ascii="Times New Roman" w:hAnsi="Times New Roman" w:cs="Times New Roman"/>
          <w:sz w:val="40"/>
          <w:szCs w:val="40"/>
        </w:rPr>
        <w:tab/>
        <w:t>I like an ice cream.</w:t>
      </w: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 xml:space="preserve">  I </w:t>
      </w:r>
      <w:r>
        <w:rPr>
          <w:rFonts w:ascii="Times New Roman" w:hAnsi="Times New Roman" w:cs="Times New Roman"/>
          <w:sz w:val="40"/>
          <w:szCs w:val="40"/>
          <w:lang w:val="en-US"/>
        </w:rPr>
        <w:t>’ve got a roll.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 xml:space="preserve">I like juice. </w:t>
      </w:r>
    </w:p>
    <w:p w:rsidR="000E0C72" w:rsidRDefault="000E0C72" w:rsidP="003223BD">
      <w:pPr>
        <w:pStyle w:val="Bezmezer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 xml:space="preserve">  I’ve got two eggs.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do not like cheese.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  <w:t>8.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  <w:t>9.</w:t>
      </w: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some bread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two eggs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would like this jam.</w:t>
      </w: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some jam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one lollipop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would like this eggs.</w:t>
      </w: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some cheese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sausages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 xml:space="preserve">Can I help you? </w:t>
      </w: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some butter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a big cake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Good bye!</w:t>
      </w:r>
    </w:p>
    <w:p w:rsidR="000E0C72" w:rsidRDefault="000E0C72" w:rsidP="00023192">
      <w:pPr>
        <w:pStyle w:val="Bezmezer"/>
        <w:tabs>
          <w:tab w:val="left" w:pos="2835"/>
          <w:tab w:val="left" w:pos="5387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ten rolls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milk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Good morning.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0E0C72" w:rsidRDefault="000E0C72" w:rsidP="00E56568">
      <w:pPr>
        <w:pStyle w:val="Bezmez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10.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Hello! I would like some cheese.  Here you are.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Good morning. I would like a big cake, please.</w:t>
      </w:r>
    </w:p>
    <w:p w:rsidR="000E0C72" w:rsidRDefault="000E0C72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Thank you.</w:t>
      </w:r>
    </w:p>
    <w:p w:rsidR="000E0C72" w:rsidRDefault="000E0C72" w:rsidP="00F2269E">
      <w:pPr>
        <w:rPr>
          <w:sz w:val="40"/>
          <w:szCs w:val="40"/>
        </w:rPr>
      </w:pPr>
      <w:r>
        <w:rPr>
          <w:sz w:val="40"/>
          <w:szCs w:val="40"/>
        </w:rPr>
        <w:t>How old are you?   I am seven.</w:t>
      </w:r>
    </w:p>
    <w:p w:rsidR="000E0C72" w:rsidRDefault="000E0C72" w:rsidP="00F2269E">
      <w:pPr>
        <w:rPr>
          <w:sz w:val="40"/>
          <w:szCs w:val="40"/>
        </w:rPr>
      </w:pPr>
      <w:r>
        <w:rPr>
          <w:sz w:val="40"/>
          <w:szCs w:val="40"/>
        </w:rPr>
        <w:t>I would like some bread, butter and jam.</w:t>
      </w:r>
    </w:p>
    <w:p w:rsidR="000E0C72" w:rsidRPr="00E56568" w:rsidRDefault="000E0C72" w:rsidP="00F2269E">
      <w:pPr>
        <w:rPr>
          <w:sz w:val="40"/>
          <w:szCs w:val="40"/>
        </w:rPr>
      </w:pPr>
      <w:r>
        <w:rPr>
          <w:sz w:val="40"/>
          <w:szCs w:val="40"/>
        </w:rPr>
        <w:t>Here you are!</w:t>
      </w:r>
    </w:p>
    <w:sectPr w:rsidR="000E0C72" w:rsidRPr="00E56568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C72" w:rsidRDefault="000E0C72">
      <w:r>
        <w:separator/>
      </w:r>
    </w:p>
  </w:endnote>
  <w:endnote w:type="continuationSeparator" w:id="0">
    <w:p w:rsidR="000E0C72" w:rsidRDefault="000E0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72" w:rsidRDefault="000E0C72">
    <w:pPr>
      <w:pStyle w:val="Footer"/>
    </w:pPr>
  </w:p>
  <w:p w:rsidR="000E0C72" w:rsidRDefault="000E0C72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C72" w:rsidRDefault="000E0C72">
      <w:r>
        <w:separator/>
      </w:r>
    </w:p>
  </w:footnote>
  <w:footnote w:type="continuationSeparator" w:id="0">
    <w:p w:rsidR="000E0C72" w:rsidRDefault="000E0C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561D"/>
    <w:rsid w:val="00016DD3"/>
    <w:rsid w:val="00023192"/>
    <w:rsid w:val="000457C5"/>
    <w:rsid w:val="00050323"/>
    <w:rsid w:val="00053346"/>
    <w:rsid w:val="00063739"/>
    <w:rsid w:val="00064AC5"/>
    <w:rsid w:val="0008027F"/>
    <w:rsid w:val="00081EAC"/>
    <w:rsid w:val="0009118E"/>
    <w:rsid w:val="00091A16"/>
    <w:rsid w:val="000A5D92"/>
    <w:rsid w:val="000B45C6"/>
    <w:rsid w:val="000B7547"/>
    <w:rsid w:val="000C45F3"/>
    <w:rsid w:val="000D0628"/>
    <w:rsid w:val="000D167F"/>
    <w:rsid w:val="000E0C72"/>
    <w:rsid w:val="000E328A"/>
    <w:rsid w:val="000E5A38"/>
    <w:rsid w:val="000F5289"/>
    <w:rsid w:val="00114D47"/>
    <w:rsid w:val="00116677"/>
    <w:rsid w:val="00133518"/>
    <w:rsid w:val="00142208"/>
    <w:rsid w:val="0015494F"/>
    <w:rsid w:val="00175FA9"/>
    <w:rsid w:val="001775BE"/>
    <w:rsid w:val="00194814"/>
    <w:rsid w:val="001B40C2"/>
    <w:rsid w:val="001C664F"/>
    <w:rsid w:val="001D6321"/>
    <w:rsid w:val="001F0050"/>
    <w:rsid w:val="001F0E96"/>
    <w:rsid w:val="001F16AC"/>
    <w:rsid w:val="00207ED4"/>
    <w:rsid w:val="002172A7"/>
    <w:rsid w:val="0023426A"/>
    <w:rsid w:val="00247083"/>
    <w:rsid w:val="00262311"/>
    <w:rsid w:val="00263180"/>
    <w:rsid w:val="00275B7B"/>
    <w:rsid w:val="00282356"/>
    <w:rsid w:val="002B0246"/>
    <w:rsid w:val="002C16B0"/>
    <w:rsid w:val="002C6131"/>
    <w:rsid w:val="002D04F6"/>
    <w:rsid w:val="002E0D87"/>
    <w:rsid w:val="002F2FCB"/>
    <w:rsid w:val="002F4CE4"/>
    <w:rsid w:val="002F696A"/>
    <w:rsid w:val="00316781"/>
    <w:rsid w:val="0031774D"/>
    <w:rsid w:val="003223BD"/>
    <w:rsid w:val="003508DC"/>
    <w:rsid w:val="00353D80"/>
    <w:rsid w:val="0037613E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E5A32"/>
    <w:rsid w:val="003F4018"/>
    <w:rsid w:val="004044BA"/>
    <w:rsid w:val="00412295"/>
    <w:rsid w:val="00455337"/>
    <w:rsid w:val="00457D6C"/>
    <w:rsid w:val="00494D93"/>
    <w:rsid w:val="004E1932"/>
    <w:rsid w:val="004F33A9"/>
    <w:rsid w:val="004F36C3"/>
    <w:rsid w:val="005030A4"/>
    <w:rsid w:val="00503544"/>
    <w:rsid w:val="00515FA1"/>
    <w:rsid w:val="0053423B"/>
    <w:rsid w:val="005435A2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6176"/>
    <w:rsid w:val="005F6FF3"/>
    <w:rsid w:val="006204A1"/>
    <w:rsid w:val="00624BA5"/>
    <w:rsid w:val="00626EE6"/>
    <w:rsid w:val="006301E8"/>
    <w:rsid w:val="006361BF"/>
    <w:rsid w:val="00643CB1"/>
    <w:rsid w:val="00646B85"/>
    <w:rsid w:val="006569C2"/>
    <w:rsid w:val="006630C1"/>
    <w:rsid w:val="006649BB"/>
    <w:rsid w:val="00693E11"/>
    <w:rsid w:val="00694EB8"/>
    <w:rsid w:val="00695750"/>
    <w:rsid w:val="006B5A65"/>
    <w:rsid w:val="006C4F82"/>
    <w:rsid w:val="006C72F9"/>
    <w:rsid w:val="006D0D21"/>
    <w:rsid w:val="006F25E5"/>
    <w:rsid w:val="006F6AF4"/>
    <w:rsid w:val="006F7349"/>
    <w:rsid w:val="007068CC"/>
    <w:rsid w:val="007130C5"/>
    <w:rsid w:val="00731CBE"/>
    <w:rsid w:val="00740EC3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7D7CE1"/>
    <w:rsid w:val="00802911"/>
    <w:rsid w:val="00803E23"/>
    <w:rsid w:val="0081446A"/>
    <w:rsid w:val="0083698E"/>
    <w:rsid w:val="00836D5F"/>
    <w:rsid w:val="00856273"/>
    <w:rsid w:val="00871554"/>
    <w:rsid w:val="0087670D"/>
    <w:rsid w:val="0089001F"/>
    <w:rsid w:val="008C5DCA"/>
    <w:rsid w:val="008D1538"/>
    <w:rsid w:val="008D63F2"/>
    <w:rsid w:val="008E5E0E"/>
    <w:rsid w:val="008F7A88"/>
    <w:rsid w:val="0090333E"/>
    <w:rsid w:val="00923143"/>
    <w:rsid w:val="0093121A"/>
    <w:rsid w:val="00933513"/>
    <w:rsid w:val="00934FA6"/>
    <w:rsid w:val="009404F4"/>
    <w:rsid w:val="009443E1"/>
    <w:rsid w:val="00983C60"/>
    <w:rsid w:val="0099517F"/>
    <w:rsid w:val="009A0E84"/>
    <w:rsid w:val="009A1C62"/>
    <w:rsid w:val="009B3CC8"/>
    <w:rsid w:val="009C0468"/>
    <w:rsid w:val="009C1512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61E07"/>
    <w:rsid w:val="00A96DB4"/>
    <w:rsid w:val="00AA0592"/>
    <w:rsid w:val="00AC2EA3"/>
    <w:rsid w:val="00AE336F"/>
    <w:rsid w:val="00B151EA"/>
    <w:rsid w:val="00B1713D"/>
    <w:rsid w:val="00B30F4E"/>
    <w:rsid w:val="00B62B63"/>
    <w:rsid w:val="00B6590B"/>
    <w:rsid w:val="00B77900"/>
    <w:rsid w:val="00B80098"/>
    <w:rsid w:val="00B8275D"/>
    <w:rsid w:val="00B842B1"/>
    <w:rsid w:val="00BA133B"/>
    <w:rsid w:val="00BB296F"/>
    <w:rsid w:val="00BD104A"/>
    <w:rsid w:val="00BD54C9"/>
    <w:rsid w:val="00C02370"/>
    <w:rsid w:val="00C105D0"/>
    <w:rsid w:val="00C26030"/>
    <w:rsid w:val="00C43845"/>
    <w:rsid w:val="00C513E9"/>
    <w:rsid w:val="00C51856"/>
    <w:rsid w:val="00C7475A"/>
    <w:rsid w:val="00C93830"/>
    <w:rsid w:val="00CC0D2B"/>
    <w:rsid w:val="00CC0DFD"/>
    <w:rsid w:val="00CC1493"/>
    <w:rsid w:val="00CC14DB"/>
    <w:rsid w:val="00CC1F6C"/>
    <w:rsid w:val="00CD552A"/>
    <w:rsid w:val="00CE2A03"/>
    <w:rsid w:val="00CF234D"/>
    <w:rsid w:val="00CF7457"/>
    <w:rsid w:val="00D042DB"/>
    <w:rsid w:val="00D25B83"/>
    <w:rsid w:val="00D27A87"/>
    <w:rsid w:val="00D32956"/>
    <w:rsid w:val="00D52EDC"/>
    <w:rsid w:val="00D53046"/>
    <w:rsid w:val="00D574C2"/>
    <w:rsid w:val="00D67556"/>
    <w:rsid w:val="00D700C1"/>
    <w:rsid w:val="00D960CD"/>
    <w:rsid w:val="00DB347C"/>
    <w:rsid w:val="00DB7A49"/>
    <w:rsid w:val="00DC6C4E"/>
    <w:rsid w:val="00E11791"/>
    <w:rsid w:val="00E33D5A"/>
    <w:rsid w:val="00E34C64"/>
    <w:rsid w:val="00E54E9E"/>
    <w:rsid w:val="00E56568"/>
    <w:rsid w:val="00E63144"/>
    <w:rsid w:val="00E64607"/>
    <w:rsid w:val="00E8754F"/>
    <w:rsid w:val="00E95023"/>
    <w:rsid w:val="00EA17FD"/>
    <w:rsid w:val="00EB36BB"/>
    <w:rsid w:val="00EB37B3"/>
    <w:rsid w:val="00F2269E"/>
    <w:rsid w:val="00F45E06"/>
    <w:rsid w:val="00F672F5"/>
    <w:rsid w:val="00F84D33"/>
    <w:rsid w:val="00F87EE6"/>
    <w:rsid w:val="00FA531E"/>
    <w:rsid w:val="00FA54DC"/>
    <w:rsid w:val="00FA71F9"/>
    <w:rsid w:val="00FB2EF7"/>
    <w:rsid w:val="00FB31F2"/>
    <w:rsid w:val="00FB3EEB"/>
    <w:rsid w:val="00FB4A8A"/>
    <w:rsid w:val="00FC1F98"/>
    <w:rsid w:val="00FC3747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3</Pages>
  <Words>337</Words>
  <Characters>1992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11</cp:revision>
  <cp:lastPrinted>2011-12-19T13:51:00Z</cp:lastPrinted>
  <dcterms:created xsi:type="dcterms:W3CDTF">2012-01-03T14:23:00Z</dcterms:created>
  <dcterms:modified xsi:type="dcterms:W3CDTF">2012-04-25T11:12:00Z</dcterms:modified>
</cp:coreProperties>
</file>