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899" w:rsidRDefault="00256899" w:rsidP="007B3F0C">
      <w:pPr>
        <w:pStyle w:val="Title"/>
      </w:pPr>
    </w:p>
    <w:p w:rsidR="00256899" w:rsidRPr="00E33D5A" w:rsidRDefault="00256899" w:rsidP="00E33D5A"/>
    <w:p w:rsidR="00256899" w:rsidRDefault="00256899" w:rsidP="00DA4F53">
      <w:pPr>
        <w:jc w:val="center"/>
      </w:pPr>
    </w:p>
    <w:p w:rsidR="00256899" w:rsidRDefault="00256899" w:rsidP="00DA4F53">
      <w:pPr>
        <w:jc w:val="center"/>
      </w:pPr>
    </w:p>
    <w:p w:rsidR="00256899" w:rsidRDefault="00256899" w:rsidP="00DA4F53">
      <w:pPr>
        <w:jc w:val="center"/>
      </w:pPr>
    </w:p>
    <w:p w:rsidR="00256899" w:rsidRDefault="00256899" w:rsidP="00DA4F53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256899" w:rsidRDefault="00256899" w:rsidP="00DA4F53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VY_22_INOVACE_01-57</w:t>
      </w:r>
    </w:p>
    <w:p w:rsidR="00256899" w:rsidRDefault="00256899" w:rsidP="00DA4F53">
      <w:pPr>
        <w:tabs>
          <w:tab w:val="left" w:pos="2327"/>
        </w:tabs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Fruit and vegetables</w:t>
      </w:r>
    </w:p>
    <w:p w:rsidR="00256899" w:rsidRPr="00EF3432" w:rsidRDefault="00256899" w:rsidP="00DA4F53">
      <w:pPr>
        <w:tabs>
          <w:tab w:val="left" w:pos="2327"/>
        </w:tabs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- procvičení čtení</w:t>
      </w:r>
    </w:p>
    <w:p w:rsidR="00256899" w:rsidRPr="001B40C2" w:rsidRDefault="00256899" w:rsidP="00DA4F53">
      <w:pPr>
        <w:jc w:val="center"/>
        <w:rPr>
          <w:rFonts w:ascii="Calibri" w:hAnsi="Calibri" w:cs="Calibri"/>
          <w:sz w:val="56"/>
          <w:szCs w:val="56"/>
        </w:rPr>
      </w:pPr>
    </w:p>
    <w:p w:rsidR="00256899" w:rsidRPr="001B40C2" w:rsidRDefault="00256899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256899">
        <w:tc>
          <w:tcPr>
            <w:tcW w:w="2376" w:type="dxa"/>
          </w:tcPr>
          <w:p w:rsidR="00256899" w:rsidRPr="00B30F4E" w:rsidRDefault="0025689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256899" w:rsidRPr="00B30F4E" w:rsidRDefault="0025689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 ročník</w:t>
            </w:r>
          </w:p>
        </w:tc>
      </w:tr>
      <w:tr w:rsidR="00256899">
        <w:tc>
          <w:tcPr>
            <w:tcW w:w="2376" w:type="dxa"/>
          </w:tcPr>
          <w:p w:rsidR="00256899" w:rsidRPr="00B30F4E" w:rsidRDefault="00256899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256899" w:rsidRPr="00B30F4E" w:rsidRDefault="0025689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256899">
        <w:tc>
          <w:tcPr>
            <w:tcW w:w="2376" w:type="dxa"/>
          </w:tcPr>
          <w:p w:rsidR="00256899" w:rsidRPr="00B30F4E" w:rsidRDefault="0025689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256899" w:rsidRPr="00B30F4E" w:rsidRDefault="0025689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256899">
        <w:tc>
          <w:tcPr>
            <w:tcW w:w="2376" w:type="dxa"/>
          </w:tcPr>
          <w:p w:rsidR="00256899" w:rsidRPr="00B30F4E" w:rsidRDefault="0025689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256899" w:rsidRPr="00B30F4E" w:rsidRDefault="0025689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Shopping and food</w:t>
            </w:r>
          </w:p>
        </w:tc>
      </w:tr>
      <w:tr w:rsidR="00256899">
        <w:tc>
          <w:tcPr>
            <w:tcW w:w="2376" w:type="dxa"/>
          </w:tcPr>
          <w:p w:rsidR="00256899" w:rsidRPr="00B30F4E" w:rsidRDefault="0025689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256899" w:rsidRPr="00B30F4E" w:rsidRDefault="0025689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Fruit and vegetables                                     Chapter  24</w:t>
            </w:r>
          </w:p>
        </w:tc>
      </w:tr>
      <w:tr w:rsidR="00256899">
        <w:tc>
          <w:tcPr>
            <w:tcW w:w="2376" w:type="dxa"/>
          </w:tcPr>
          <w:p w:rsidR="00256899" w:rsidRPr="00B30F4E" w:rsidRDefault="0025689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256899" w:rsidRPr="00B30F4E" w:rsidRDefault="0025689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256899">
        <w:tc>
          <w:tcPr>
            <w:tcW w:w="2376" w:type="dxa"/>
          </w:tcPr>
          <w:p w:rsidR="00256899" w:rsidRPr="00B30F4E" w:rsidRDefault="0025689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256899" w:rsidRPr="00B30F4E" w:rsidRDefault="0025689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23.5. 2011</w:t>
            </w:r>
          </w:p>
        </w:tc>
      </w:tr>
      <w:tr w:rsidR="00256899">
        <w:tc>
          <w:tcPr>
            <w:tcW w:w="2376" w:type="dxa"/>
          </w:tcPr>
          <w:p w:rsidR="00256899" w:rsidRPr="00B30F4E" w:rsidRDefault="0025689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256899" w:rsidRPr="00B30F4E" w:rsidRDefault="0025689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256899" w:rsidRDefault="0025689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k procvičení četby textu, upevnění aktivní slovní zásoby</w:t>
            </w:r>
          </w:p>
          <w:p w:rsidR="00256899" w:rsidRPr="00175FA9" w:rsidRDefault="00256899" w:rsidP="001B40C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Potraviny, ovoce, zelenina</w:t>
            </w:r>
          </w:p>
        </w:tc>
      </w:tr>
      <w:bookmarkEnd w:id="0"/>
    </w:tbl>
    <w:p w:rsidR="00256899" w:rsidRPr="001B40C2" w:rsidRDefault="00256899" w:rsidP="001B40C2">
      <w:pPr>
        <w:rPr>
          <w:rFonts w:ascii="Calibri" w:hAnsi="Calibri" w:cs="Calibri"/>
          <w:sz w:val="56"/>
          <w:szCs w:val="56"/>
        </w:rPr>
      </w:pPr>
    </w:p>
    <w:p w:rsidR="00256899" w:rsidRPr="001B40C2" w:rsidRDefault="00256899" w:rsidP="001B40C2">
      <w:pPr>
        <w:rPr>
          <w:rFonts w:ascii="Calibri" w:hAnsi="Calibri" w:cs="Calibri"/>
          <w:sz w:val="56"/>
          <w:szCs w:val="56"/>
        </w:rPr>
      </w:pPr>
    </w:p>
    <w:p w:rsidR="00256899" w:rsidRPr="001B40C2" w:rsidRDefault="00256899" w:rsidP="001B40C2">
      <w:pPr>
        <w:rPr>
          <w:rFonts w:ascii="Calibri" w:hAnsi="Calibri" w:cs="Calibri"/>
          <w:sz w:val="56"/>
          <w:szCs w:val="56"/>
        </w:rPr>
      </w:pPr>
    </w:p>
    <w:p w:rsidR="00256899" w:rsidRDefault="00256899" w:rsidP="001B40C2">
      <w:pPr>
        <w:rPr>
          <w:rFonts w:ascii="Calibri" w:hAnsi="Calibri" w:cs="Calibri"/>
          <w:sz w:val="56"/>
          <w:szCs w:val="56"/>
        </w:rPr>
      </w:pPr>
    </w:p>
    <w:p w:rsidR="00256899" w:rsidRDefault="0025689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256899" w:rsidRDefault="0025689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256899" w:rsidRDefault="00256899" w:rsidP="00050323">
      <w:r>
        <w:t xml:space="preserve">                  </w:t>
      </w:r>
    </w:p>
    <w:p w:rsidR="00256899" w:rsidRDefault="00256899" w:rsidP="00050323">
      <w:pPr>
        <w:rPr>
          <w:rFonts w:ascii="Calibri" w:hAnsi="Calibri" w:cs="Calibri"/>
          <w:sz w:val="32"/>
          <w:szCs w:val="32"/>
          <w:lang w:val="en-US"/>
        </w:rPr>
      </w:pPr>
      <w:r w:rsidRPr="00050323">
        <w:rPr>
          <w:sz w:val="32"/>
          <w:szCs w:val="32"/>
        </w:rPr>
        <w:t xml:space="preserve">   </w:t>
      </w:r>
    </w:p>
    <w:p w:rsidR="00256899" w:rsidRDefault="00256899" w:rsidP="00624BA5">
      <w:pPr>
        <w:pStyle w:val="Bezmezer"/>
        <w:rPr>
          <w:rFonts w:ascii="Times New Roman" w:hAnsi="Times New Roman" w:cs="Times New Roman"/>
          <w:b/>
          <w:bCs/>
          <w:sz w:val="40"/>
          <w:szCs w:val="40"/>
        </w:rPr>
      </w:pPr>
    </w:p>
    <w:p w:rsidR="00256899" w:rsidRPr="00150F4E" w:rsidRDefault="00256899" w:rsidP="00150F4E">
      <w:pPr>
        <w:pStyle w:val="Bezmezer"/>
      </w:pPr>
      <w:r>
        <w:t xml:space="preserve">   </w:t>
      </w:r>
      <w:r w:rsidRPr="00FC3747">
        <w:t xml:space="preserve">                         </w:t>
      </w:r>
    </w:p>
    <w:p w:rsidR="00256899" w:rsidRDefault="00256899" w:rsidP="00150F4E">
      <w:pPr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t>Fruit and vegetables</w:t>
      </w:r>
    </w:p>
    <w:p w:rsidR="00256899" w:rsidRDefault="00256899" w:rsidP="00150F4E">
      <w:pPr>
        <w:rPr>
          <w:rFonts w:ascii="Calibri" w:hAnsi="Calibri" w:cs="Calibri"/>
          <w:sz w:val="48"/>
          <w:szCs w:val="48"/>
        </w:rPr>
      </w:pPr>
      <w:r>
        <w:rPr>
          <w:rFonts w:ascii="Calibri" w:hAnsi="Calibri" w:cs="Calibri"/>
          <w:sz w:val="48"/>
          <w:szCs w:val="48"/>
        </w:rPr>
        <w:t>Chapter 24</w:t>
      </w:r>
    </w:p>
    <w:p w:rsidR="00256899" w:rsidRDefault="00256899" w:rsidP="00150F4E">
      <w:pPr>
        <w:rPr>
          <w:rFonts w:ascii="Calibri" w:hAnsi="Calibri" w:cs="Calibri"/>
          <w:sz w:val="52"/>
          <w:szCs w:val="52"/>
        </w:rPr>
      </w:pPr>
    </w:p>
    <w:p w:rsidR="00256899" w:rsidRDefault="00256899" w:rsidP="00150F4E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256899" w:rsidRDefault="00256899" w:rsidP="00150F4E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správné výslovnosti. To jim umožní interpretovat slyšené</w:t>
      </w:r>
    </w:p>
    <w:p w:rsidR="00256899" w:rsidRDefault="00256899" w:rsidP="00150F4E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slovo v rozsahu jim známé slovní zásoby.</w:t>
      </w:r>
    </w:p>
    <w:p w:rsidR="00256899" w:rsidRDefault="00256899" w:rsidP="00150F4E">
      <w:pPr>
        <w:jc w:val="both"/>
        <w:rPr>
          <w:rFonts w:ascii="Calibri" w:hAnsi="Calibri" w:cs="Calibri"/>
          <w:sz w:val="32"/>
          <w:szCs w:val="32"/>
        </w:rPr>
      </w:pPr>
    </w:p>
    <w:p w:rsidR="00256899" w:rsidRDefault="00256899" w:rsidP="00150F4E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 list slouží k:</w:t>
      </w:r>
    </w:p>
    <w:p w:rsidR="00256899" w:rsidRDefault="00256899" w:rsidP="00150F4E">
      <w:pPr>
        <w:rPr>
          <w:rFonts w:ascii="Calibri" w:hAnsi="Calibri" w:cs="Calibri"/>
          <w:sz w:val="32"/>
          <w:szCs w:val="32"/>
        </w:rPr>
      </w:pPr>
    </w:p>
    <w:p w:rsidR="00256899" w:rsidRDefault="00256899" w:rsidP="00150F4E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procvičování čtení textu a k upevnění vizuální podoby slov</w:t>
      </w:r>
    </w:p>
    <w:p w:rsidR="00256899" w:rsidRDefault="00256899" w:rsidP="00150F4E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 jednoduché frazeologie</w:t>
      </w:r>
    </w:p>
    <w:p w:rsidR="00256899" w:rsidRDefault="00256899" w:rsidP="00150F4E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256899" w:rsidRDefault="00256899" w:rsidP="00150F4E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256899" w:rsidRDefault="00256899" w:rsidP="00150F4E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struktury</w:t>
      </w:r>
    </w:p>
    <w:p w:rsidR="00256899" w:rsidRDefault="00256899" w:rsidP="00150F4E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256899" w:rsidRDefault="00256899" w:rsidP="00150F4E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256899" w:rsidRDefault="00256899" w:rsidP="00150F4E">
      <w:pPr>
        <w:jc w:val="both"/>
        <w:rPr>
          <w:rFonts w:ascii="Calibri" w:hAnsi="Calibri" w:cs="Calibri"/>
          <w:sz w:val="32"/>
          <w:szCs w:val="32"/>
        </w:rPr>
      </w:pPr>
    </w:p>
    <w:p w:rsidR="00256899" w:rsidRDefault="00256899" w:rsidP="00150F4E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Další možná práce s </w:t>
      </w:r>
    </w:p>
    <w:p w:rsidR="00256899" w:rsidRDefault="00256899" w:rsidP="00150F4E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256899" w:rsidRDefault="00256899" w:rsidP="00150F4E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256899" w:rsidRDefault="00256899" w:rsidP="00150F4E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začínají stejným písmenem</w:t>
      </w:r>
    </w:p>
    <w:p w:rsidR="00256899" w:rsidRDefault="00256899" w:rsidP="00150F4E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256899" w:rsidRDefault="00256899" w:rsidP="00150F4E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mají ve slovech zdvojené hlásky (book, door)</w:t>
      </w:r>
    </w:p>
    <w:p w:rsidR="00256899" w:rsidRDefault="00256899" w:rsidP="00150F4E">
      <w:pPr>
        <w:rPr>
          <w:rFonts w:ascii="Calibri" w:hAnsi="Calibri" w:cs="Calibri"/>
          <w:sz w:val="32"/>
          <w:szCs w:val="32"/>
        </w:rPr>
      </w:pPr>
    </w:p>
    <w:p w:rsidR="00256899" w:rsidRDefault="00256899" w:rsidP="00150F4E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256899" w:rsidRDefault="00256899" w:rsidP="00150F4E">
      <w:pPr>
        <w:rPr>
          <w:rFonts w:ascii="Calibri" w:hAnsi="Calibri" w:cs="Calibri"/>
          <w:b/>
          <w:bCs/>
          <w:sz w:val="32"/>
          <w:szCs w:val="32"/>
        </w:rPr>
      </w:pPr>
    </w:p>
    <w:p w:rsidR="00256899" w:rsidRDefault="00256899" w:rsidP="00150F4E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CHVALOVSKÁ, Eva; MIČÁNKOVÁ, Marta.</w:t>
      </w:r>
      <w:r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256899" w:rsidRDefault="00256899" w:rsidP="00150F4E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>3. ročník základní školy.</w:t>
      </w:r>
      <w:r>
        <w:rPr>
          <w:rFonts w:ascii="Calibri" w:hAnsi="Calibri" w:cs="Calibri"/>
          <w:sz w:val="36"/>
          <w:szCs w:val="36"/>
        </w:rPr>
        <w:t>První vydání.Mlýnská 44, 602 00 Brno:</w:t>
      </w:r>
    </w:p>
    <w:p w:rsidR="00256899" w:rsidRDefault="00256899" w:rsidP="00150F4E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DIDAKTIS spol. s r.o., 2007. 99 s.</w:t>
      </w:r>
    </w:p>
    <w:p w:rsidR="00256899" w:rsidRDefault="00256899" w:rsidP="00150F4E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>Dostupné z www:</w:t>
      </w:r>
      <w:r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>
        <w:rPr>
          <w:rFonts w:ascii="Calibri" w:hAnsi="Calibri" w:cs="Calibri"/>
          <w:sz w:val="32"/>
          <w:szCs w:val="32"/>
        </w:rPr>
        <w:t>-</w:t>
      </w:r>
      <w:r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256899" w:rsidRDefault="00256899" w:rsidP="00150F4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256899" w:rsidRPr="00150F4E" w:rsidRDefault="00256899" w:rsidP="00150F4E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r w:rsidRPr="005737C1">
        <w:rPr>
          <w:sz w:val="32"/>
          <w:szCs w:val="32"/>
          <w:lang w:val="en-US"/>
        </w:rPr>
        <w:t>Vlastní tvorb</w:t>
      </w:r>
      <w:r>
        <w:rPr>
          <w:sz w:val="32"/>
          <w:szCs w:val="32"/>
          <w:lang w:val="en-US"/>
        </w:rPr>
        <w:t>a</w:t>
      </w:r>
    </w:p>
    <w:p w:rsidR="00256899" w:rsidRDefault="00256899" w:rsidP="00D57FE3">
      <w:pPr>
        <w:rPr>
          <w:b/>
          <w:bCs/>
          <w:sz w:val="48"/>
          <w:szCs w:val="48"/>
        </w:rPr>
      </w:pPr>
    </w:p>
    <w:p w:rsidR="00256899" w:rsidRDefault="00256899" w:rsidP="00150F4E">
      <w:pPr>
        <w:tabs>
          <w:tab w:val="left" w:pos="5103"/>
        </w:tabs>
        <w:rPr>
          <w:sz w:val="40"/>
          <w:szCs w:val="40"/>
        </w:rPr>
      </w:pPr>
      <w:r w:rsidRPr="00D57FE3">
        <w:rPr>
          <w:b/>
          <w:bCs/>
          <w:sz w:val="48"/>
          <w:szCs w:val="48"/>
        </w:rPr>
        <w:t>Fruit and vegetables</w:t>
      </w:r>
      <w:r>
        <w:rPr>
          <w:b/>
          <w:bCs/>
          <w:sz w:val="44"/>
          <w:szCs w:val="44"/>
        </w:rPr>
        <w:t xml:space="preserve">      </w:t>
      </w:r>
      <w:r>
        <w:rPr>
          <w:sz w:val="40"/>
          <w:szCs w:val="40"/>
        </w:rPr>
        <w:t>C</w:t>
      </w:r>
      <w:r w:rsidRPr="00D57FE3">
        <w:rPr>
          <w:sz w:val="40"/>
          <w:szCs w:val="40"/>
        </w:rPr>
        <w:t>hapter  24</w:t>
      </w:r>
    </w:p>
    <w:p w:rsidR="00256899" w:rsidRDefault="00256899" w:rsidP="00D57FE3">
      <w:pPr>
        <w:rPr>
          <w:sz w:val="44"/>
          <w:szCs w:val="44"/>
        </w:rPr>
      </w:pPr>
    </w:p>
    <w:p w:rsidR="00256899" w:rsidRDefault="00256899" w:rsidP="00150F4E">
      <w:pPr>
        <w:pStyle w:val="Bezmezer"/>
        <w:tabs>
          <w:tab w:val="left" w:pos="2268"/>
          <w:tab w:val="left" w:pos="5103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2.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3.</w:t>
      </w:r>
    </w:p>
    <w:p w:rsidR="00256899" w:rsidRDefault="00256899" w:rsidP="00150F4E">
      <w:pPr>
        <w:pStyle w:val="Bezmezer"/>
        <w:tabs>
          <w:tab w:val="left" w:pos="2268"/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green</w:t>
      </w:r>
      <w:r>
        <w:rPr>
          <w:rFonts w:ascii="Times New Roman" w:hAnsi="Times New Roman" w:cs="Times New Roman"/>
          <w:sz w:val="40"/>
          <w:szCs w:val="40"/>
        </w:rPr>
        <w:tab/>
        <w:t>butter</w:t>
      </w:r>
      <w:r>
        <w:rPr>
          <w:rFonts w:ascii="Times New Roman" w:hAnsi="Times New Roman" w:cs="Times New Roman"/>
          <w:sz w:val="40"/>
          <w:szCs w:val="40"/>
        </w:rPr>
        <w:tab/>
        <w:t>I would like some bread.</w:t>
      </w:r>
    </w:p>
    <w:p w:rsidR="00256899" w:rsidRDefault="00256899" w:rsidP="00150F4E">
      <w:pPr>
        <w:pStyle w:val="Bezmezer"/>
        <w:tabs>
          <w:tab w:val="left" w:pos="2268"/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red</w:t>
      </w:r>
      <w:r>
        <w:rPr>
          <w:rFonts w:ascii="Times New Roman" w:hAnsi="Times New Roman" w:cs="Times New Roman"/>
          <w:sz w:val="40"/>
          <w:szCs w:val="40"/>
        </w:rPr>
        <w:tab/>
        <w:t>eggs</w:t>
      </w:r>
      <w:r>
        <w:rPr>
          <w:rFonts w:ascii="Times New Roman" w:hAnsi="Times New Roman" w:cs="Times New Roman"/>
          <w:sz w:val="40"/>
          <w:szCs w:val="40"/>
        </w:rPr>
        <w:tab/>
        <w:t>I like this jam.</w:t>
      </w:r>
    </w:p>
    <w:p w:rsidR="00256899" w:rsidRDefault="00256899" w:rsidP="00150F4E">
      <w:pPr>
        <w:pStyle w:val="Bezmezer"/>
        <w:tabs>
          <w:tab w:val="left" w:pos="2268"/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orange</w:t>
      </w:r>
      <w:r>
        <w:rPr>
          <w:rFonts w:ascii="Times New Roman" w:hAnsi="Times New Roman" w:cs="Times New Roman"/>
          <w:sz w:val="40"/>
          <w:szCs w:val="40"/>
        </w:rPr>
        <w:tab/>
        <w:t>cakes</w:t>
      </w:r>
      <w:r>
        <w:rPr>
          <w:rFonts w:ascii="Times New Roman" w:hAnsi="Times New Roman" w:cs="Times New Roman"/>
          <w:sz w:val="40"/>
          <w:szCs w:val="40"/>
        </w:rPr>
        <w:tab/>
        <w:t>I have got two rolls.</w:t>
      </w:r>
    </w:p>
    <w:p w:rsidR="00256899" w:rsidRDefault="00256899" w:rsidP="00150F4E">
      <w:pPr>
        <w:pStyle w:val="Bezmezer"/>
        <w:tabs>
          <w:tab w:val="left" w:pos="2268"/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yellow</w:t>
      </w:r>
      <w:r>
        <w:rPr>
          <w:rFonts w:ascii="Times New Roman" w:hAnsi="Times New Roman" w:cs="Times New Roman"/>
          <w:sz w:val="40"/>
          <w:szCs w:val="40"/>
        </w:rPr>
        <w:tab/>
        <w:t>lollipop</w:t>
      </w:r>
      <w:r>
        <w:rPr>
          <w:rFonts w:ascii="Times New Roman" w:hAnsi="Times New Roman" w:cs="Times New Roman"/>
          <w:sz w:val="40"/>
          <w:szCs w:val="40"/>
        </w:rPr>
        <w:tab/>
        <w:t>I have got a pencil.</w:t>
      </w:r>
    </w:p>
    <w:p w:rsidR="00256899" w:rsidRDefault="00256899" w:rsidP="00150F4E">
      <w:pPr>
        <w:pStyle w:val="Bezmezer"/>
        <w:tabs>
          <w:tab w:val="left" w:pos="2268"/>
          <w:tab w:val="left" w:pos="5103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</w:rPr>
        <w:t>white</w:t>
      </w:r>
      <w:r>
        <w:rPr>
          <w:rFonts w:ascii="Times New Roman" w:hAnsi="Times New Roman" w:cs="Times New Roman"/>
          <w:sz w:val="40"/>
          <w:szCs w:val="40"/>
        </w:rPr>
        <w:tab/>
        <w:t>cheese</w:t>
      </w:r>
      <w:r>
        <w:rPr>
          <w:rFonts w:ascii="Times New Roman" w:hAnsi="Times New Roman" w:cs="Times New Roman"/>
          <w:sz w:val="40"/>
          <w:szCs w:val="40"/>
        </w:rPr>
        <w:tab/>
        <w:t xml:space="preserve">I </w:t>
      </w:r>
      <w:r>
        <w:rPr>
          <w:rFonts w:ascii="Times New Roman" w:hAnsi="Times New Roman" w:cs="Times New Roman"/>
          <w:sz w:val="40"/>
          <w:szCs w:val="40"/>
          <w:lang w:val="en-US"/>
        </w:rPr>
        <w:t>‘ve got an ice cream.</w:t>
      </w:r>
    </w:p>
    <w:p w:rsidR="00256899" w:rsidRDefault="00256899" w:rsidP="00D57FE3">
      <w:pPr>
        <w:pStyle w:val="Bezmezer"/>
        <w:rPr>
          <w:rFonts w:ascii="Times New Roman" w:hAnsi="Times New Roman" w:cs="Times New Roman"/>
          <w:sz w:val="40"/>
          <w:szCs w:val="40"/>
          <w:lang w:val="en-US"/>
        </w:rPr>
      </w:pPr>
    </w:p>
    <w:p w:rsidR="00256899" w:rsidRDefault="00256899" w:rsidP="00C67A77">
      <w:pPr>
        <w:pStyle w:val="Bezmezer"/>
        <w:tabs>
          <w:tab w:val="left" w:pos="2268"/>
          <w:tab w:val="left" w:pos="4253"/>
          <w:tab w:val="left" w:pos="7088"/>
        </w:tabs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4.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ab/>
        <w:t>5.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ab/>
        <w:t>6.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ab/>
        <w:t>7.</w:t>
      </w:r>
    </w:p>
    <w:p w:rsidR="00256899" w:rsidRDefault="00256899" w:rsidP="00C67A77">
      <w:pPr>
        <w:pStyle w:val="Bezmezer"/>
        <w:tabs>
          <w:tab w:val="left" w:pos="2268"/>
          <w:tab w:val="left" w:pos="4253"/>
          <w:tab w:val="left" w:pos="7088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apple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pear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two apples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I like</w:t>
      </w:r>
    </w:p>
    <w:p w:rsidR="00256899" w:rsidRDefault="00256899" w:rsidP="00C67A77">
      <w:pPr>
        <w:pStyle w:val="Bezmezer"/>
        <w:tabs>
          <w:tab w:val="left" w:pos="2268"/>
          <w:tab w:val="left" w:pos="4253"/>
          <w:tab w:val="left" w:pos="7088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carrot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plum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three pears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I don’t  like</w:t>
      </w:r>
    </w:p>
    <w:p w:rsidR="00256899" w:rsidRDefault="00256899" w:rsidP="00C67A77">
      <w:pPr>
        <w:pStyle w:val="Bezmezer"/>
        <w:tabs>
          <w:tab w:val="left" w:pos="2268"/>
          <w:tab w:val="left" w:pos="4253"/>
          <w:tab w:val="left" w:pos="7088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cherry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lemon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five cherries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I like grapes</w:t>
      </w:r>
    </w:p>
    <w:p w:rsidR="00256899" w:rsidRDefault="00256899" w:rsidP="00C67A77">
      <w:pPr>
        <w:pStyle w:val="Bezmezer"/>
        <w:tabs>
          <w:tab w:val="left" w:pos="2268"/>
          <w:tab w:val="left" w:pos="4253"/>
          <w:tab w:val="left" w:pos="7088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grapes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orange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one lemon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I would like</w:t>
      </w:r>
    </w:p>
    <w:p w:rsidR="00256899" w:rsidRDefault="00256899" w:rsidP="00C67A77">
      <w:pPr>
        <w:pStyle w:val="Bezmezer"/>
        <w:tabs>
          <w:tab w:val="left" w:pos="2268"/>
          <w:tab w:val="left" w:pos="4253"/>
          <w:tab w:val="left" w:pos="7088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cherries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garlic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four oranges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I have got</w:t>
      </w:r>
    </w:p>
    <w:p w:rsidR="00256899" w:rsidRDefault="00256899" w:rsidP="00D57FE3">
      <w:pPr>
        <w:pStyle w:val="Bezmezer"/>
        <w:rPr>
          <w:rFonts w:ascii="Times New Roman" w:hAnsi="Times New Roman" w:cs="Times New Roman"/>
          <w:sz w:val="40"/>
          <w:szCs w:val="40"/>
          <w:lang w:val="en-US"/>
        </w:rPr>
      </w:pPr>
    </w:p>
    <w:p w:rsidR="00256899" w:rsidRDefault="00256899" w:rsidP="007E217C">
      <w:pPr>
        <w:pStyle w:val="Bezmezer"/>
        <w:tabs>
          <w:tab w:val="left" w:pos="2268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8.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9.</w:t>
      </w:r>
    </w:p>
    <w:p w:rsidR="00256899" w:rsidRDefault="00256899" w:rsidP="007E217C">
      <w:pPr>
        <w:pStyle w:val="Bezmezer"/>
        <w:tabs>
          <w:tab w:val="left" w:pos="226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onion</w:t>
      </w:r>
      <w:r>
        <w:rPr>
          <w:rFonts w:ascii="Times New Roman" w:hAnsi="Times New Roman" w:cs="Times New Roman"/>
          <w:sz w:val="40"/>
          <w:szCs w:val="40"/>
        </w:rPr>
        <w:tab/>
        <w:t>Where is my carrot?  It</w:t>
      </w:r>
      <w:r>
        <w:rPr>
          <w:rFonts w:ascii="Times New Roman" w:hAnsi="Times New Roman" w:cs="Times New Roman"/>
          <w:sz w:val="40"/>
          <w:szCs w:val="40"/>
          <w:lang w:val="en-US"/>
        </w:rPr>
        <w:t>’s under the bed.</w:t>
      </w:r>
    </w:p>
    <w:p w:rsidR="00256899" w:rsidRDefault="00256899" w:rsidP="007E217C">
      <w:pPr>
        <w:pStyle w:val="Bezmezer"/>
        <w:tabs>
          <w:tab w:val="left" w:pos="226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tomato</w:t>
      </w:r>
      <w:r>
        <w:rPr>
          <w:rFonts w:ascii="Times New Roman" w:hAnsi="Times New Roman" w:cs="Times New Roman"/>
          <w:sz w:val="40"/>
          <w:szCs w:val="40"/>
        </w:rPr>
        <w:tab/>
        <w:t>Where is my apple?  It’s on the table.</w:t>
      </w:r>
    </w:p>
    <w:p w:rsidR="00256899" w:rsidRDefault="00256899" w:rsidP="007E217C">
      <w:pPr>
        <w:pStyle w:val="Bezmezer"/>
        <w:tabs>
          <w:tab w:val="left" w:pos="226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tomatoes</w:t>
      </w:r>
      <w:r>
        <w:rPr>
          <w:rFonts w:ascii="Times New Roman" w:hAnsi="Times New Roman" w:cs="Times New Roman"/>
          <w:sz w:val="40"/>
          <w:szCs w:val="40"/>
        </w:rPr>
        <w:tab/>
        <w:t>Where is my tomato? It</w:t>
      </w:r>
      <w:r>
        <w:rPr>
          <w:rFonts w:ascii="Times New Roman" w:hAnsi="Times New Roman" w:cs="Times New Roman"/>
          <w:sz w:val="40"/>
          <w:szCs w:val="40"/>
          <w:lang w:val="en-US"/>
        </w:rPr>
        <w:t>’s under the sofa.</w:t>
      </w:r>
    </w:p>
    <w:p w:rsidR="00256899" w:rsidRDefault="00256899" w:rsidP="007E217C">
      <w:pPr>
        <w:pStyle w:val="Bezmezer"/>
        <w:tabs>
          <w:tab w:val="left" w:pos="226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pepper</w:t>
      </w:r>
      <w:r>
        <w:rPr>
          <w:rFonts w:ascii="Times New Roman" w:hAnsi="Times New Roman" w:cs="Times New Roman"/>
          <w:sz w:val="40"/>
          <w:szCs w:val="40"/>
        </w:rPr>
        <w:tab/>
        <w:t>I don’t like tomato salad.</w:t>
      </w:r>
    </w:p>
    <w:p w:rsidR="00256899" w:rsidRDefault="00256899" w:rsidP="007E217C">
      <w:pPr>
        <w:pStyle w:val="Bezmezer"/>
        <w:tabs>
          <w:tab w:val="left" w:pos="226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salad</w:t>
      </w:r>
      <w:r>
        <w:rPr>
          <w:rFonts w:ascii="Times New Roman" w:hAnsi="Times New Roman" w:cs="Times New Roman"/>
          <w:sz w:val="40"/>
          <w:szCs w:val="40"/>
        </w:rPr>
        <w:tab/>
        <w:t>But I like fruit salad.</w:t>
      </w:r>
    </w:p>
    <w:p w:rsidR="00256899" w:rsidRDefault="00256899" w:rsidP="00D57FE3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256899" w:rsidRDefault="00256899" w:rsidP="00D57FE3">
      <w:pPr>
        <w:pStyle w:val="Bezmez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10.</w:t>
      </w:r>
    </w:p>
    <w:p w:rsidR="00256899" w:rsidRDefault="00256899" w:rsidP="00D57FE3">
      <w:pPr>
        <w:pStyle w:val="Bezmez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</w:rPr>
        <w:t>I like apples and oranges. I don</w:t>
      </w:r>
      <w:r>
        <w:rPr>
          <w:rFonts w:ascii="Times New Roman" w:hAnsi="Times New Roman" w:cs="Times New Roman"/>
          <w:sz w:val="40"/>
          <w:szCs w:val="40"/>
          <w:lang w:val="en-US"/>
        </w:rPr>
        <w:t>’t like carrot.</w:t>
      </w:r>
    </w:p>
    <w:p w:rsidR="00256899" w:rsidRDefault="00256899" w:rsidP="00D57FE3">
      <w:pPr>
        <w:pStyle w:val="Bezmez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I like fruit salad. I’ve got pears, grapes, plums and cherries.</w:t>
      </w:r>
    </w:p>
    <w:p w:rsidR="00256899" w:rsidRDefault="00256899" w:rsidP="00E56568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256899" w:rsidRDefault="00256899" w:rsidP="00E56568">
      <w:pPr>
        <w:pStyle w:val="Bezmez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11.</w:t>
      </w:r>
    </w:p>
    <w:p w:rsidR="00256899" w:rsidRDefault="00256899" w:rsidP="00E56568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I like sandvich  and  cola. I do not like fish.</w:t>
      </w:r>
    </w:p>
    <w:p w:rsidR="00256899" w:rsidRPr="00080180" w:rsidRDefault="00256899" w:rsidP="00E56568">
      <w:pPr>
        <w:pStyle w:val="Bezmez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</w:rPr>
        <w:t>I like ice cream  and  juice. I don</w:t>
      </w:r>
      <w:r>
        <w:rPr>
          <w:rFonts w:ascii="Times New Roman" w:hAnsi="Times New Roman" w:cs="Times New Roman"/>
          <w:sz w:val="40"/>
          <w:szCs w:val="40"/>
          <w:lang w:val="en-US"/>
        </w:rPr>
        <w:t>`t like onion.</w:t>
      </w:r>
    </w:p>
    <w:sectPr w:rsidR="00256899" w:rsidRPr="00080180" w:rsidSect="00624BA5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709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899" w:rsidRDefault="00256899">
      <w:r>
        <w:separator/>
      </w:r>
    </w:p>
  </w:endnote>
  <w:endnote w:type="continuationSeparator" w:id="0">
    <w:p w:rsidR="00256899" w:rsidRDefault="0025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899" w:rsidRDefault="00256899">
    <w:pPr>
      <w:pStyle w:val="Footer"/>
    </w:pPr>
  </w:p>
  <w:p w:rsidR="00256899" w:rsidRDefault="00256899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899" w:rsidRDefault="00256899">
      <w:r>
        <w:separator/>
      </w:r>
    </w:p>
  </w:footnote>
  <w:footnote w:type="continuationSeparator" w:id="0">
    <w:p w:rsidR="00256899" w:rsidRDefault="002568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0029"/>
    <w:rsid w:val="00003E1E"/>
    <w:rsid w:val="00006139"/>
    <w:rsid w:val="00006420"/>
    <w:rsid w:val="0001561D"/>
    <w:rsid w:val="00016DD3"/>
    <w:rsid w:val="000457C5"/>
    <w:rsid w:val="00050323"/>
    <w:rsid w:val="00053346"/>
    <w:rsid w:val="00063739"/>
    <w:rsid w:val="00064AC5"/>
    <w:rsid w:val="00080180"/>
    <w:rsid w:val="0008027F"/>
    <w:rsid w:val="00081EAC"/>
    <w:rsid w:val="000868AD"/>
    <w:rsid w:val="0009118E"/>
    <w:rsid w:val="00091A16"/>
    <w:rsid w:val="000A5D92"/>
    <w:rsid w:val="000B45C6"/>
    <w:rsid w:val="000B7547"/>
    <w:rsid w:val="000C45F3"/>
    <w:rsid w:val="000D0628"/>
    <w:rsid w:val="000D167F"/>
    <w:rsid w:val="000E5A38"/>
    <w:rsid w:val="00114D47"/>
    <w:rsid w:val="00116677"/>
    <w:rsid w:val="00133518"/>
    <w:rsid w:val="00142208"/>
    <w:rsid w:val="00150F4E"/>
    <w:rsid w:val="0016755E"/>
    <w:rsid w:val="00175FA9"/>
    <w:rsid w:val="001775BE"/>
    <w:rsid w:val="00194814"/>
    <w:rsid w:val="001B40C2"/>
    <w:rsid w:val="001D6321"/>
    <w:rsid w:val="001F0050"/>
    <w:rsid w:val="001F0E96"/>
    <w:rsid w:val="001F16AC"/>
    <w:rsid w:val="00207ED4"/>
    <w:rsid w:val="002172A7"/>
    <w:rsid w:val="0023426A"/>
    <w:rsid w:val="00247083"/>
    <w:rsid w:val="00256899"/>
    <w:rsid w:val="00262311"/>
    <w:rsid w:val="00263180"/>
    <w:rsid w:val="00282356"/>
    <w:rsid w:val="002B0246"/>
    <w:rsid w:val="002C16B0"/>
    <w:rsid w:val="002C6131"/>
    <w:rsid w:val="002D04F6"/>
    <w:rsid w:val="002E0D87"/>
    <w:rsid w:val="002F2FCB"/>
    <w:rsid w:val="002F4CE4"/>
    <w:rsid w:val="00316781"/>
    <w:rsid w:val="0031774D"/>
    <w:rsid w:val="003508DC"/>
    <w:rsid w:val="00353D80"/>
    <w:rsid w:val="0037613E"/>
    <w:rsid w:val="00376E8E"/>
    <w:rsid w:val="003827E8"/>
    <w:rsid w:val="00383401"/>
    <w:rsid w:val="003A2F15"/>
    <w:rsid w:val="003B2BA8"/>
    <w:rsid w:val="003B7221"/>
    <w:rsid w:val="003D380C"/>
    <w:rsid w:val="003D7707"/>
    <w:rsid w:val="003E0B95"/>
    <w:rsid w:val="003F4018"/>
    <w:rsid w:val="004044BA"/>
    <w:rsid w:val="00412295"/>
    <w:rsid w:val="00455337"/>
    <w:rsid w:val="00457D6C"/>
    <w:rsid w:val="00494D93"/>
    <w:rsid w:val="004E1932"/>
    <w:rsid w:val="004F33A9"/>
    <w:rsid w:val="004F36C3"/>
    <w:rsid w:val="004F5D2A"/>
    <w:rsid w:val="005030A4"/>
    <w:rsid w:val="00503544"/>
    <w:rsid w:val="00515FA1"/>
    <w:rsid w:val="0053423B"/>
    <w:rsid w:val="005435A2"/>
    <w:rsid w:val="00547A98"/>
    <w:rsid w:val="00550CEB"/>
    <w:rsid w:val="00551747"/>
    <w:rsid w:val="00565F5F"/>
    <w:rsid w:val="005737C1"/>
    <w:rsid w:val="00576C2A"/>
    <w:rsid w:val="00591C27"/>
    <w:rsid w:val="00593324"/>
    <w:rsid w:val="005A2E66"/>
    <w:rsid w:val="005A3EF0"/>
    <w:rsid w:val="005A7587"/>
    <w:rsid w:val="005C06C0"/>
    <w:rsid w:val="005D53E0"/>
    <w:rsid w:val="005E4465"/>
    <w:rsid w:val="005F6176"/>
    <w:rsid w:val="005F6FF3"/>
    <w:rsid w:val="00624BA5"/>
    <w:rsid w:val="00626EE6"/>
    <w:rsid w:val="006301E8"/>
    <w:rsid w:val="006361BF"/>
    <w:rsid w:val="00643CB1"/>
    <w:rsid w:val="00646B85"/>
    <w:rsid w:val="006569C2"/>
    <w:rsid w:val="006630C1"/>
    <w:rsid w:val="006649BB"/>
    <w:rsid w:val="00693E11"/>
    <w:rsid w:val="00694EB8"/>
    <w:rsid w:val="00695750"/>
    <w:rsid w:val="00695892"/>
    <w:rsid w:val="006B5A65"/>
    <w:rsid w:val="006C4F82"/>
    <w:rsid w:val="006C72F9"/>
    <w:rsid w:val="006D0D21"/>
    <w:rsid w:val="006F25E5"/>
    <w:rsid w:val="006F6AF4"/>
    <w:rsid w:val="006F7349"/>
    <w:rsid w:val="007068CC"/>
    <w:rsid w:val="007130C5"/>
    <w:rsid w:val="00731CBE"/>
    <w:rsid w:val="00740EC3"/>
    <w:rsid w:val="00742FFA"/>
    <w:rsid w:val="00744ED9"/>
    <w:rsid w:val="0074630D"/>
    <w:rsid w:val="00765AC2"/>
    <w:rsid w:val="00783A4B"/>
    <w:rsid w:val="00785920"/>
    <w:rsid w:val="0079676A"/>
    <w:rsid w:val="007B3F0C"/>
    <w:rsid w:val="007B3F8E"/>
    <w:rsid w:val="007B455D"/>
    <w:rsid w:val="007B7F8C"/>
    <w:rsid w:val="007E217C"/>
    <w:rsid w:val="00802911"/>
    <w:rsid w:val="00803E23"/>
    <w:rsid w:val="0081446A"/>
    <w:rsid w:val="00820A65"/>
    <w:rsid w:val="0083698E"/>
    <w:rsid w:val="00836D5F"/>
    <w:rsid w:val="00856273"/>
    <w:rsid w:val="00871554"/>
    <w:rsid w:val="0087670D"/>
    <w:rsid w:val="0089001F"/>
    <w:rsid w:val="00890D81"/>
    <w:rsid w:val="008D63F2"/>
    <w:rsid w:val="008E5E0E"/>
    <w:rsid w:val="008E7E0D"/>
    <w:rsid w:val="008F7A88"/>
    <w:rsid w:val="0090333E"/>
    <w:rsid w:val="00914CF2"/>
    <w:rsid w:val="00923143"/>
    <w:rsid w:val="0093121A"/>
    <w:rsid w:val="00933513"/>
    <w:rsid w:val="00934FA6"/>
    <w:rsid w:val="009404F4"/>
    <w:rsid w:val="0094090B"/>
    <w:rsid w:val="009443E1"/>
    <w:rsid w:val="00983C60"/>
    <w:rsid w:val="0099517F"/>
    <w:rsid w:val="009969A9"/>
    <w:rsid w:val="009A0E84"/>
    <w:rsid w:val="009A1C62"/>
    <w:rsid w:val="009B3CC8"/>
    <w:rsid w:val="009C0468"/>
    <w:rsid w:val="009C1512"/>
    <w:rsid w:val="009D3E47"/>
    <w:rsid w:val="009E052B"/>
    <w:rsid w:val="009E7BFD"/>
    <w:rsid w:val="009F0E34"/>
    <w:rsid w:val="00A01A55"/>
    <w:rsid w:val="00A059E4"/>
    <w:rsid w:val="00A12DC5"/>
    <w:rsid w:val="00A12E63"/>
    <w:rsid w:val="00A15503"/>
    <w:rsid w:val="00A17883"/>
    <w:rsid w:val="00A26CE6"/>
    <w:rsid w:val="00A61E07"/>
    <w:rsid w:val="00A96DB4"/>
    <w:rsid w:val="00AA0592"/>
    <w:rsid w:val="00AC2EA3"/>
    <w:rsid w:val="00AE336F"/>
    <w:rsid w:val="00B1713D"/>
    <w:rsid w:val="00B2372E"/>
    <w:rsid w:val="00B30F4E"/>
    <w:rsid w:val="00B62B63"/>
    <w:rsid w:val="00B77900"/>
    <w:rsid w:val="00B80098"/>
    <w:rsid w:val="00B8275D"/>
    <w:rsid w:val="00B842B1"/>
    <w:rsid w:val="00BA133B"/>
    <w:rsid w:val="00BB296F"/>
    <w:rsid w:val="00BD104A"/>
    <w:rsid w:val="00BD1A05"/>
    <w:rsid w:val="00BD54C9"/>
    <w:rsid w:val="00C02370"/>
    <w:rsid w:val="00C028D6"/>
    <w:rsid w:val="00C105D0"/>
    <w:rsid w:val="00C43845"/>
    <w:rsid w:val="00C513E9"/>
    <w:rsid w:val="00C51856"/>
    <w:rsid w:val="00C67A77"/>
    <w:rsid w:val="00C7475A"/>
    <w:rsid w:val="00C93830"/>
    <w:rsid w:val="00CC0D2B"/>
    <w:rsid w:val="00CC0DFD"/>
    <w:rsid w:val="00CC1493"/>
    <w:rsid w:val="00CC14DB"/>
    <w:rsid w:val="00CC1F6C"/>
    <w:rsid w:val="00CD552A"/>
    <w:rsid w:val="00CE2A03"/>
    <w:rsid w:val="00CF234D"/>
    <w:rsid w:val="00CF7457"/>
    <w:rsid w:val="00D042DB"/>
    <w:rsid w:val="00D25B83"/>
    <w:rsid w:val="00D27A87"/>
    <w:rsid w:val="00D318CC"/>
    <w:rsid w:val="00D32956"/>
    <w:rsid w:val="00D52EDC"/>
    <w:rsid w:val="00D53046"/>
    <w:rsid w:val="00D574C2"/>
    <w:rsid w:val="00D57FE3"/>
    <w:rsid w:val="00D67556"/>
    <w:rsid w:val="00D700C1"/>
    <w:rsid w:val="00D960CD"/>
    <w:rsid w:val="00DA4F53"/>
    <w:rsid w:val="00DB347C"/>
    <w:rsid w:val="00DB7A49"/>
    <w:rsid w:val="00DC6C4E"/>
    <w:rsid w:val="00E11791"/>
    <w:rsid w:val="00E33D5A"/>
    <w:rsid w:val="00E34C64"/>
    <w:rsid w:val="00E54E9E"/>
    <w:rsid w:val="00E56568"/>
    <w:rsid w:val="00E63144"/>
    <w:rsid w:val="00E64607"/>
    <w:rsid w:val="00E758C1"/>
    <w:rsid w:val="00E95023"/>
    <w:rsid w:val="00EA17FD"/>
    <w:rsid w:val="00EB36BB"/>
    <w:rsid w:val="00EB37B3"/>
    <w:rsid w:val="00EF3432"/>
    <w:rsid w:val="00F2269E"/>
    <w:rsid w:val="00F45E06"/>
    <w:rsid w:val="00F672F5"/>
    <w:rsid w:val="00F84D33"/>
    <w:rsid w:val="00F87EE6"/>
    <w:rsid w:val="00FA531E"/>
    <w:rsid w:val="00FA54DC"/>
    <w:rsid w:val="00FA71F9"/>
    <w:rsid w:val="00FB31F2"/>
    <w:rsid w:val="00FB3EEB"/>
    <w:rsid w:val="00FB4A8A"/>
    <w:rsid w:val="00FC1F98"/>
    <w:rsid w:val="00FC3747"/>
    <w:rsid w:val="00FC643F"/>
    <w:rsid w:val="00FE7FF4"/>
    <w:rsid w:val="00FF1BB7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">
    <w:name w:val="Bez mezer"/>
    <w:uiPriority w:val="99"/>
    <w:rsid w:val="00624BA5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Pages>3</Pages>
  <Words>348</Words>
  <Characters>2054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9</cp:revision>
  <cp:lastPrinted>2011-12-19T13:51:00Z</cp:lastPrinted>
  <dcterms:created xsi:type="dcterms:W3CDTF">2012-01-09T13:53:00Z</dcterms:created>
  <dcterms:modified xsi:type="dcterms:W3CDTF">2012-04-25T11:29:00Z</dcterms:modified>
</cp:coreProperties>
</file>