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824" w:rsidRDefault="00417824" w:rsidP="007B3F0C">
      <w:pPr>
        <w:pStyle w:val="Title"/>
      </w:pPr>
    </w:p>
    <w:p w:rsidR="00417824" w:rsidRPr="00E33D5A" w:rsidRDefault="00417824" w:rsidP="0023277E">
      <w:pPr>
        <w:jc w:val="center"/>
      </w:pPr>
    </w:p>
    <w:p w:rsidR="00417824" w:rsidRDefault="00417824" w:rsidP="0023277E">
      <w:pPr>
        <w:jc w:val="center"/>
      </w:pPr>
    </w:p>
    <w:p w:rsidR="00417824" w:rsidRDefault="00417824" w:rsidP="0023277E">
      <w:pPr>
        <w:jc w:val="center"/>
      </w:pPr>
    </w:p>
    <w:p w:rsidR="00417824" w:rsidRDefault="00417824" w:rsidP="0023277E">
      <w:pPr>
        <w:jc w:val="center"/>
      </w:pPr>
    </w:p>
    <w:p w:rsidR="00417824" w:rsidRDefault="00417824" w:rsidP="0023277E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417824" w:rsidRDefault="00417824" w:rsidP="0023277E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VY_22_INOVACE_01-62</w:t>
      </w:r>
    </w:p>
    <w:p w:rsidR="00417824" w:rsidRPr="00AC439A" w:rsidRDefault="00417824" w:rsidP="0023277E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Animals in the ZOO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417824" w:rsidRPr="001B40C2" w:rsidRDefault="00417824" w:rsidP="0023277E">
      <w:pPr>
        <w:jc w:val="center"/>
        <w:rPr>
          <w:rFonts w:ascii="Calibri" w:hAnsi="Calibri" w:cs="Calibri"/>
          <w:sz w:val="56"/>
          <w:szCs w:val="56"/>
        </w:rPr>
      </w:pPr>
    </w:p>
    <w:p w:rsidR="00417824" w:rsidRPr="001B40C2" w:rsidRDefault="00417824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417824">
        <w:trPr>
          <w:jc w:val="center"/>
        </w:trPr>
        <w:tc>
          <w:tcPr>
            <w:tcW w:w="2376" w:type="dxa"/>
          </w:tcPr>
          <w:p w:rsidR="00417824" w:rsidRPr="00B30F4E" w:rsidRDefault="0041782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417824" w:rsidRPr="00B30F4E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417824">
        <w:trPr>
          <w:jc w:val="center"/>
        </w:trPr>
        <w:tc>
          <w:tcPr>
            <w:tcW w:w="2376" w:type="dxa"/>
          </w:tcPr>
          <w:p w:rsidR="00417824" w:rsidRPr="00B30F4E" w:rsidRDefault="00417824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417824" w:rsidRPr="00B30F4E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417824">
        <w:trPr>
          <w:jc w:val="center"/>
        </w:trPr>
        <w:tc>
          <w:tcPr>
            <w:tcW w:w="2376" w:type="dxa"/>
          </w:tcPr>
          <w:p w:rsidR="00417824" w:rsidRPr="00B30F4E" w:rsidRDefault="0041782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417824" w:rsidRPr="00B30F4E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417824">
        <w:trPr>
          <w:jc w:val="center"/>
        </w:trPr>
        <w:tc>
          <w:tcPr>
            <w:tcW w:w="2376" w:type="dxa"/>
          </w:tcPr>
          <w:p w:rsidR="00417824" w:rsidRPr="00B30F4E" w:rsidRDefault="0041782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417824" w:rsidRPr="00B30F4E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Animals</w:t>
            </w:r>
          </w:p>
        </w:tc>
      </w:tr>
      <w:tr w:rsidR="00417824">
        <w:trPr>
          <w:jc w:val="center"/>
        </w:trPr>
        <w:tc>
          <w:tcPr>
            <w:tcW w:w="2376" w:type="dxa"/>
          </w:tcPr>
          <w:p w:rsidR="00417824" w:rsidRPr="00B30F4E" w:rsidRDefault="0041782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417824" w:rsidRPr="00B30F4E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Animals in the ZOO                                       Chapter 28</w:t>
            </w:r>
          </w:p>
        </w:tc>
      </w:tr>
      <w:tr w:rsidR="00417824">
        <w:trPr>
          <w:jc w:val="center"/>
        </w:trPr>
        <w:tc>
          <w:tcPr>
            <w:tcW w:w="2376" w:type="dxa"/>
          </w:tcPr>
          <w:p w:rsidR="00417824" w:rsidRPr="00B30F4E" w:rsidRDefault="0041782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417824" w:rsidRPr="00B30F4E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417824">
        <w:trPr>
          <w:jc w:val="center"/>
        </w:trPr>
        <w:tc>
          <w:tcPr>
            <w:tcW w:w="2376" w:type="dxa"/>
          </w:tcPr>
          <w:p w:rsidR="00417824" w:rsidRPr="00B30F4E" w:rsidRDefault="0041782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417824" w:rsidRPr="00B30F4E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23.3.  2011</w:t>
            </w:r>
          </w:p>
        </w:tc>
      </w:tr>
      <w:tr w:rsidR="00417824">
        <w:trPr>
          <w:jc w:val="center"/>
        </w:trPr>
        <w:tc>
          <w:tcPr>
            <w:tcW w:w="2376" w:type="dxa"/>
          </w:tcPr>
          <w:p w:rsidR="00417824" w:rsidRPr="00B30F4E" w:rsidRDefault="0041782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417824" w:rsidRPr="00B30F4E" w:rsidRDefault="0041782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417824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k procvičení četby textu, upevnění aktivní slovní zásoby .     </w:t>
            </w:r>
          </w:p>
          <w:p w:rsidR="00417824" w:rsidRPr="002C1FD8" w:rsidRDefault="004178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Vazba -     there is x there are</w:t>
            </w:r>
          </w:p>
        </w:tc>
      </w:tr>
    </w:tbl>
    <w:bookmarkEnd w:id="0"/>
    <w:p w:rsidR="00417824" w:rsidRPr="001B40C2" w:rsidRDefault="00417824" w:rsidP="001B40C2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</w:t>
      </w:r>
    </w:p>
    <w:p w:rsidR="00417824" w:rsidRPr="001B40C2" w:rsidRDefault="00417824" w:rsidP="001B40C2">
      <w:pPr>
        <w:rPr>
          <w:rFonts w:ascii="Calibri" w:hAnsi="Calibri" w:cs="Calibri"/>
          <w:sz w:val="56"/>
          <w:szCs w:val="56"/>
        </w:rPr>
      </w:pPr>
    </w:p>
    <w:p w:rsidR="00417824" w:rsidRPr="001B40C2" w:rsidRDefault="00417824" w:rsidP="001B40C2">
      <w:pPr>
        <w:rPr>
          <w:rFonts w:ascii="Calibri" w:hAnsi="Calibri" w:cs="Calibri"/>
          <w:sz w:val="56"/>
          <w:szCs w:val="56"/>
        </w:rPr>
      </w:pPr>
    </w:p>
    <w:p w:rsidR="00417824" w:rsidRDefault="00417824" w:rsidP="001B40C2">
      <w:pPr>
        <w:rPr>
          <w:rFonts w:ascii="Calibri" w:hAnsi="Calibri" w:cs="Calibri"/>
          <w:sz w:val="56"/>
          <w:szCs w:val="56"/>
        </w:rPr>
      </w:pPr>
    </w:p>
    <w:p w:rsidR="00417824" w:rsidRDefault="0041782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417824" w:rsidRDefault="0041782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17824" w:rsidRDefault="00417824" w:rsidP="00050323">
      <w:r>
        <w:t xml:space="preserve">                  </w:t>
      </w:r>
    </w:p>
    <w:p w:rsidR="00417824" w:rsidRDefault="00417824" w:rsidP="00184758">
      <w:pPr>
        <w:pStyle w:val="Bezmezer"/>
      </w:pPr>
      <w:r w:rsidRPr="00050323">
        <w:rPr>
          <w:sz w:val="32"/>
          <w:szCs w:val="32"/>
        </w:rPr>
        <w:t xml:space="preserve">   </w:t>
      </w:r>
    </w:p>
    <w:p w:rsidR="00417824" w:rsidRDefault="00417824" w:rsidP="002C1FD8"/>
    <w:p w:rsidR="00417824" w:rsidRDefault="00417824" w:rsidP="002C1FD8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417824" w:rsidRDefault="00417824" w:rsidP="002C1FD8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417824" w:rsidRDefault="00417824" w:rsidP="0032272E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Animals in the ZOO</w:t>
      </w:r>
    </w:p>
    <w:p w:rsidR="00417824" w:rsidRDefault="00417824" w:rsidP="0032272E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29</w:t>
      </w:r>
    </w:p>
    <w:p w:rsidR="00417824" w:rsidRDefault="00417824" w:rsidP="0032272E">
      <w:pPr>
        <w:rPr>
          <w:rFonts w:ascii="Calibri" w:hAnsi="Calibri" w:cs="Calibri"/>
          <w:sz w:val="52"/>
          <w:szCs w:val="52"/>
        </w:rPr>
      </w:pPr>
    </w:p>
    <w:p w:rsidR="00417824" w:rsidRDefault="00417824" w:rsidP="0032272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417824" w:rsidRDefault="00417824" w:rsidP="0032272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417824" w:rsidRDefault="00417824" w:rsidP="0032272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417824" w:rsidRDefault="00417824" w:rsidP="0032272E">
      <w:pPr>
        <w:jc w:val="both"/>
        <w:rPr>
          <w:rFonts w:ascii="Calibri" w:hAnsi="Calibri" w:cs="Calibri"/>
          <w:sz w:val="32"/>
          <w:szCs w:val="32"/>
        </w:rPr>
      </w:pPr>
    </w:p>
    <w:p w:rsidR="00417824" w:rsidRDefault="00417824" w:rsidP="0032272E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417824" w:rsidRDefault="00417824" w:rsidP="0032272E">
      <w:pPr>
        <w:rPr>
          <w:rFonts w:ascii="Calibri" w:hAnsi="Calibri" w:cs="Calibri"/>
          <w:sz w:val="32"/>
          <w:szCs w:val="32"/>
        </w:rPr>
      </w:pPr>
    </w:p>
    <w:p w:rsidR="00417824" w:rsidRDefault="00417824" w:rsidP="0032272E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417824" w:rsidRDefault="00417824" w:rsidP="0032272E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417824" w:rsidRDefault="00417824" w:rsidP="0032272E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417824" w:rsidRDefault="00417824" w:rsidP="0032272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417824" w:rsidRDefault="00417824" w:rsidP="0032272E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417824" w:rsidRDefault="00417824" w:rsidP="0032272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417824" w:rsidRDefault="00417824" w:rsidP="0032272E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417824" w:rsidRDefault="00417824" w:rsidP="0032272E">
      <w:pPr>
        <w:jc w:val="both"/>
        <w:rPr>
          <w:rFonts w:ascii="Calibri" w:hAnsi="Calibri" w:cs="Calibri"/>
          <w:sz w:val="32"/>
          <w:szCs w:val="32"/>
        </w:rPr>
      </w:pPr>
    </w:p>
    <w:p w:rsidR="00417824" w:rsidRDefault="00417824" w:rsidP="0032272E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417824" w:rsidRDefault="00417824" w:rsidP="0032272E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417824" w:rsidRDefault="00417824" w:rsidP="0032272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417824" w:rsidRDefault="00417824" w:rsidP="0032272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417824" w:rsidRDefault="00417824" w:rsidP="0032272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417824" w:rsidRDefault="00417824" w:rsidP="0032272E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417824" w:rsidRDefault="00417824" w:rsidP="0032272E">
      <w:pPr>
        <w:rPr>
          <w:rFonts w:ascii="Calibri" w:hAnsi="Calibri" w:cs="Calibri"/>
          <w:sz w:val="32"/>
          <w:szCs w:val="32"/>
        </w:rPr>
      </w:pPr>
    </w:p>
    <w:p w:rsidR="00417824" w:rsidRDefault="00417824" w:rsidP="0032272E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417824" w:rsidRDefault="00417824" w:rsidP="0032272E">
      <w:pPr>
        <w:rPr>
          <w:rFonts w:ascii="Calibri" w:hAnsi="Calibri" w:cs="Calibri"/>
          <w:b/>
          <w:bCs/>
          <w:sz w:val="32"/>
          <w:szCs w:val="32"/>
        </w:rPr>
      </w:pPr>
    </w:p>
    <w:p w:rsidR="00417824" w:rsidRDefault="00417824" w:rsidP="0032272E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417824" w:rsidRDefault="00417824" w:rsidP="0032272E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417824" w:rsidRDefault="00417824" w:rsidP="0032272E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417824" w:rsidRDefault="00417824" w:rsidP="0032272E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417824" w:rsidRDefault="00417824" w:rsidP="0032272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417824" w:rsidRPr="005737C1" w:rsidRDefault="00417824" w:rsidP="0032272E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417824" w:rsidRDefault="00417824" w:rsidP="002C1FD8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417824" w:rsidRDefault="00417824" w:rsidP="002C1FD8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417824" w:rsidRPr="002C1FD8" w:rsidRDefault="00417824" w:rsidP="0032272E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  <w:r w:rsidRPr="002C1FD8">
        <w:rPr>
          <w:rFonts w:ascii="Times New Roman" w:hAnsi="Times New Roman" w:cs="Times New Roman"/>
          <w:b/>
          <w:bCs/>
          <w:sz w:val="48"/>
          <w:szCs w:val="48"/>
        </w:rPr>
        <w:t>Animals in the ZOO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      </w:t>
      </w:r>
      <w:r>
        <w:rPr>
          <w:rFonts w:ascii="Times New Roman" w:hAnsi="Times New Roman" w:cs="Times New Roman"/>
          <w:sz w:val="40"/>
          <w:szCs w:val="40"/>
        </w:rPr>
        <w:t>C</w:t>
      </w:r>
      <w:r w:rsidRPr="002C1FD8">
        <w:rPr>
          <w:rFonts w:ascii="Times New Roman" w:hAnsi="Times New Roman" w:cs="Times New Roman"/>
          <w:sz w:val="40"/>
          <w:szCs w:val="40"/>
        </w:rPr>
        <w:t>hapter  29</w:t>
      </w:r>
    </w:p>
    <w:p w:rsidR="00417824" w:rsidRDefault="00417824" w:rsidP="0032272E">
      <w:pPr>
        <w:pStyle w:val="Bezmezer"/>
        <w:jc w:val="center"/>
        <w:rPr>
          <w:rFonts w:ascii="Times New Roman" w:hAnsi="Times New Roman" w:cs="Times New Roman"/>
          <w:sz w:val="44"/>
          <w:szCs w:val="44"/>
        </w:rPr>
      </w:pPr>
    </w:p>
    <w:p w:rsidR="00417824" w:rsidRDefault="00417824" w:rsidP="0032272E">
      <w:pPr>
        <w:pStyle w:val="Bezmezer"/>
        <w:tabs>
          <w:tab w:val="left" w:pos="2694"/>
          <w:tab w:val="left" w:pos="5103"/>
          <w:tab w:val="left" w:pos="7513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4.</w:t>
      </w:r>
    </w:p>
    <w:p w:rsidR="00417824" w:rsidRDefault="00417824" w:rsidP="0032272E">
      <w:pPr>
        <w:pStyle w:val="Bezmezer"/>
        <w:tabs>
          <w:tab w:val="left" w:pos="2694"/>
          <w:tab w:val="left" w:pos="5103"/>
          <w:tab w:val="left" w:pos="751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parrot</w:t>
      </w:r>
      <w:r>
        <w:rPr>
          <w:rFonts w:ascii="Times New Roman" w:hAnsi="Times New Roman" w:cs="Times New Roman"/>
          <w:sz w:val="40"/>
          <w:szCs w:val="40"/>
        </w:rPr>
        <w:tab/>
        <w:t>donkey</w:t>
      </w:r>
      <w:r>
        <w:rPr>
          <w:rFonts w:ascii="Times New Roman" w:hAnsi="Times New Roman" w:cs="Times New Roman"/>
          <w:sz w:val="40"/>
          <w:szCs w:val="40"/>
        </w:rPr>
        <w:tab/>
        <w:t>goat</w:t>
      </w:r>
      <w:r>
        <w:rPr>
          <w:rFonts w:ascii="Times New Roman" w:hAnsi="Times New Roman" w:cs="Times New Roman"/>
          <w:sz w:val="40"/>
          <w:szCs w:val="40"/>
        </w:rPr>
        <w:tab/>
        <w:t>turtle</w:t>
      </w:r>
    </w:p>
    <w:p w:rsidR="00417824" w:rsidRDefault="00417824" w:rsidP="0032272E">
      <w:pPr>
        <w:pStyle w:val="Bezmezer"/>
        <w:tabs>
          <w:tab w:val="left" w:pos="2694"/>
          <w:tab w:val="left" w:pos="5103"/>
          <w:tab w:val="left" w:pos="751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hamster</w:t>
      </w:r>
      <w:r>
        <w:rPr>
          <w:rFonts w:ascii="Times New Roman" w:hAnsi="Times New Roman" w:cs="Times New Roman"/>
          <w:sz w:val="40"/>
          <w:szCs w:val="40"/>
        </w:rPr>
        <w:tab/>
        <w:t>monkey</w:t>
      </w:r>
      <w:r>
        <w:rPr>
          <w:rFonts w:ascii="Times New Roman" w:hAnsi="Times New Roman" w:cs="Times New Roman"/>
          <w:sz w:val="40"/>
          <w:szCs w:val="40"/>
        </w:rPr>
        <w:tab/>
        <w:t>fish</w:t>
      </w:r>
      <w:r>
        <w:rPr>
          <w:rFonts w:ascii="Times New Roman" w:hAnsi="Times New Roman" w:cs="Times New Roman"/>
          <w:sz w:val="40"/>
          <w:szCs w:val="40"/>
        </w:rPr>
        <w:tab/>
        <w:t>camel</w:t>
      </w:r>
    </w:p>
    <w:p w:rsidR="00417824" w:rsidRDefault="00417824" w:rsidP="0032272E">
      <w:pPr>
        <w:pStyle w:val="Bezmezer"/>
        <w:tabs>
          <w:tab w:val="left" w:pos="2694"/>
          <w:tab w:val="left" w:pos="5103"/>
          <w:tab w:val="left" w:pos="751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guinea pig</w:t>
      </w:r>
      <w:r>
        <w:rPr>
          <w:rFonts w:ascii="Times New Roman" w:hAnsi="Times New Roman" w:cs="Times New Roman"/>
          <w:sz w:val="40"/>
          <w:szCs w:val="40"/>
        </w:rPr>
        <w:tab/>
        <w:t>chicken</w:t>
      </w:r>
      <w:r>
        <w:rPr>
          <w:rFonts w:ascii="Times New Roman" w:hAnsi="Times New Roman" w:cs="Times New Roman"/>
          <w:sz w:val="40"/>
          <w:szCs w:val="40"/>
        </w:rPr>
        <w:tab/>
        <w:t>cock</w:t>
      </w:r>
      <w:r>
        <w:rPr>
          <w:rFonts w:ascii="Times New Roman" w:hAnsi="Times New Roman" w:cs="Times New Roman"/>
          <w:sz w:val="40"/>
          <w:szCs w:val="40"/>
        </w:rPr>
        <w:tab/>
        <w:t>snake</w:t>
      </w:r>
    </w:p>
    <w:p w:rsidR="00417824" w:rsidRPr="00A95B67" w:rsidRDefault="00417824" w:rsidP="0032272E">
      <w:pPr>
        <w:pStyle w:val="Bezmezer"/>
        <w:tabs>
          <w:tab w:val="left" w:pos="2694"/>
          <w:tab w:val="left" w:pos="5103"/>
          <w:tab w:val="left" w:pos="751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crocodile</w:t>
      </w:r>
      <w:r>
        <w:rPr>
          <w:rFonts w:ascii="Times New Roman" w:hAnsi="Times New Roman" w:cs="Times New Roman"/>
          <w:sz w:val="40"/>
          <w:szCs w:val="40"/>
        </w:rPr>
        <w:tab/>
        <w:t>sheep</w:t>
      </w:r>
      <w:r>
        <w:rPr>
          <w:rFonts w:ascii="Times New Roman" w:hAnsi="Times New Roman" w:cs="Times New Roman"/>
          <w:sz w:val="40"/>
          <w:szCs w:val="40"/>
        </w:rPr>
        <w:tab/>
        <w:t>hen</w:t>
      </w:r>
      <w:r>
        <w:rPr>
          <w:rFonts w:ascii="Times New Roman" w:hAnsi="Times New Roman" w:cs="Times New Roman"/>
          <w:sz w:val="40"/>
          <w:szCs w:val="40"/>
        </w:rPr>
        <w:tab/>
        <w:t>lion</w:t>
      </w:r>
    </w:p>
    <w:p w:rsidR="00417824" w:rsidRDefault="00417824" w:rsidP="0032272E">
      <w:pPr>
        <w:pStyle w:val="Bezmezer"/>
        <w:tabs>
          <w:tab w:val="left" w:pos="2694"/>
          <w:tab w:val="left" w:pos="5103"/>
          <w:tab w:val="left" w:pos="751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giraffe</w:t>
      </w:r>
      <w:r>
        <w:rPr>
          <w:rFonts w:ascii="Times New Roman" w:hAnsi="Times New Roman" w:cs="Times New Roman"/>
          <w:sz w:val="40"/>
          <w:szCs w:val="40"/>
        </w:rPr>
        <w:tab/>
        <w:t>rabbit</w:t>
      </w:r>
      <w:r>
        <w:rPr>
          <w:rFonts w:ascii="Times New Roman" w:hAnsi="Times New Roman" w:cs="Times New Roman"/>
          <w:sz w:val="40"/>
          <w:szCs w:val="40"/>
        </w:rPr>
        <w:tab/>
        <w:t>farm</w:t>
      </w:r>
      <w:r>
        <w:rPr>
          <w:rFonts w:ascii="Times New Roman" w:hAnsi="Times New Roman" w:cs="Times New Roman"/>
          <w:sz w:val="40"/>
          <w:szCs w:val="40"/>
        </w:rPr>
        <w:tab/>
        <w:t>tiger</w:t>
      </w:r>
    </w:p>
    <w:p w:rsidR="00417824" w:rsidRDefault="00417824" w:rsidP="002C1FD8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417824" w:rsidRDefault="00417824" w:rsidP="002D109C">
      <w:pPr>
        <w:pStyle w:val="Bezmezer"/>
        <w:tabs>
          <w:tab w:val="left" w:pos="3119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6.</w:t>
      </w:r>
    </w:p>
    <w:p w:rsidR="00417824" w:rsidRPr="00430381" w:rsidRDefault="00417824" w:rsidP="002D109C">
      <w:pPr>
        <w:pStyle w:val="Bezmezer"/>
        <w:tabs>
          <w:tab w:val="left" w:pos="3119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kangaro</w:t>
      </w:r>
      <w:r>
        <w:rPr>
          <w:rFonts w:ascii="Times New Roman" w:hAnsi="Times New Roman" w:cs="Times New Roman"/>
          <w:sz w:val="40"/>
          <w:szCs w:val="40"/>
        </w:rPr>
        <w:tab/>
        <w:t>Is this animal big?  No, it isn</w:t>
      </w:r>
      <w:r>
        <w:rPr>
          <w:rFonts w:ascii="Times New Roman" w:hAnsi="Times New Roman" w:cs="Times New Roman"/>
          <w:sz w:val="40"/>
          <w:szCs w:val="40"/>
          <w:lang w:val="en-US"/>
        </w:rPr>
        <w:t>’t.</w:t>
      </w:r>
    </w:p>
    <w:p w:rsidR="00417824" w:rsidRPr="003A6ABD" w:rsidRDefault="00417824" w:rsidP="002D109C">
      <w:pPr>
        <w:pStyle w:val="Bezmezer"/>
        <w:tabs>
          <w:tab w:val="left" w:pos="311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elephant</w:t>
      </w:r>
      <w:r>
        <w:rPr>
          <w:rFonts w:ascii="Times New Roman" w:hAnsi="Times New Roman" w:cs="Times New Roman"/>
          <w:sz w:val="40"/>
          <w:szCs w:val="40"/>
        </w:rPr>
        <w:tab/>
        <w:t>Is this animal green?  Yes, i tis.</w:t>
      </w:r>
    </w:p>
    <w:p w:rsidR="00417824" w:rsidRDefault="00417824" w:rsidP="002D109C">
      <w:pPr>
        <w:pStyle w:val="Bezmezer"/>
        <w:tabs>
          <w:tab w:val="left" w:pos="3119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zebra</w:t>
      </w:r>
      <w:r>
        <w:rPr>
          <w:rFonts w:ascii="Times New Roman" w:hAnsi="Times New Roman" w:cs="Times New Roman"/>
          <w:sz w:val="44"/>
          <w:szCs w:val="44"/>
        </w:rPr>
        <w:tab/>
        <w:t>My sheep is small and blue.</w:t>
      </w:r>
    </w:p>
    <w:p w:rsidR="00417824" w:rsidRDefault="00417824" w:rsidP="002D109C">
      <w:pPr>
        <w:pStyle w:val="Bezmezer"/>
        <w:tabs>
          <w:tab w:val="left" w:pos="3119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hippo</w:t>
      </w:r>
      <w:r>
        <w:rPr>
          <w:rFonts w:ascii="Times New Roman" w:hAnsi="Times New Roman" w:cs="Times New Roman"/>
          <w:sz w:val="44"/>
          <w:szCs w:val="44"/>
        </w:rPr>
        <w:tab/>
        <w:t>My dog is angry.It is dangerous.</w:t>
      </w:r>
    </w:p>
    <w:p w:rsidR="00417824" w:rsidRDefault="00417824" w:rsidP="002D109C">
      <w:pPr>
        <w:pStyle w:val="Bezmezer"/>
        <w:tabs>
          <w:tab w:val="left" w:pos="3119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bear</w:t>
      </w:r>
      <w:r>
        <w:rPr>
          <w:rFonts w:ascii="Times New Roman" w:hAnsi="Times New Roman" w:cs="Times New Roman"/>
          <w:sz w:val="44"/>
          <w:szCs w:val="44"/>
        </w:rPr>
        <w:tab/>
        <w:t>My giraffe has got long neck.</w:t>
      </w:r>
    </w:p>
    <w:p w:rsidR="00417824" w:rsidRDefault="00417824" w:rsidP="002C1FD8">
      <w:pPr>
        <w:pStyle w:val="Bezmezer"/>
        <w:rPr>
          <w:rFonts w:ascii="Times New Roman" w:hAnsi="Times New Roman" w:cs="Times New Roman"/>
          <w:sz w:val="44"/>
          <w:szCs w:val="44"/>
        </w:rPr>
      </w:pPr>
    </w:p>
    <w:p w:rsidR="00417824" w:rsidRDefault="00417824" w:rsidP="00110393">
      <w:pPr>
        <w:pStyle w:val="Bezmezer"/>
        <w:tabs>
          <w:tab w:val="left" w:pos="4820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7.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8.</w:t>
      </w:r>
    </w:p>
    <w:p w:rsidR="00417824" w:rsidRPr="00DA54F1" w:rsidRDefault="00417824" w:rsidP="00110393">
      <w:pPr>
        <w:pStyle w:val="Bezmezer"/>
        <w:tabs>
          <w:tab w:val="left" w:pos="482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There is a crocodile.</w:t>
      </w:r>
      <w:r>
        <w:rPr>
          <w:rFonts w:ascii="Times New Roman" w:hAnsi="Times New Roman" w:cs="Times New Roman"/>
          <w:sz w:val="40"/>
          <w:szCs w:val="40"/>
        </w:rPr>
        <w:tab/>
        <w:t xml:space="preserve">Is there a camel?  </w:t>
      </w:r>
    </w:p>
    <w:p w:rsidR="00417824" w:rsidRDefault="00417824" w:rsidP="00110393">
      <w:pPr>
        <w:pStyle w:val="Bezmezer"/>
        <w:tabs>
          <w:tab w:val="left" w:pos="482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There are ten monkeys.</w:t>
      </w:r>
      <w:r>
        <w:rPr>
          <w:rFonts w:ascii="Times New Roman" w:hAnsi="Times New Roman" w:cs="Times New Roman"/>
          <w:sz w:val="44"/>
          <w:szCs w:val="44"/>
        </w:rPr>
        <w:tab/>
        <w:t>Are there two giraffes.</w:t>
      </w:r>
    </w:p>
    <w:p w:rsidR="00417824" w:rsidRDefault="00417824" w:rsidP="00110393">
      <w:pPr>
        <w:pStyle w:val="Bezmezer"/>
        <w:tabs>
          <w:tab w:val="left" w:pos="482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There is three lions.</w:t>
      </w:r>
      <w:r>
        <w:rPr>
          <w:rFonts w:ascii="Times New Roman" w:hAnsi="Times New Roman" w:cs="Times New Roman"/>
          <w:sz w:val="44"/>
          <w:szCs w:val="44"/>
        </w:rPr>
        <w:tab/>
        <w:t>Is there a turtle?</w:t>
      </w:r>
    </w:p>
    <w:p w:rsidR="00417824" w:rsidRDefault="00417824" w:rsidP="00110393">
      <w:pPr>
        <w:pStyle w:val="Bezmezer"/>
        <w:tabs>
          <w:tab w:val="left" w:pos="482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There are to zebras.</w:t>
      </w:r>
      <w:r>
        <w:rPr>
          <w:rFonts w:ascii="Times New Roman" w:hAnsi="Times New Roman" w:cs="Times New Roman"/>
          <w:sz w:val="44"/>
          <w:szCs w:val="44"/>
        </w:rPr>
        <w:tab/>
        <w:t>Are there five monkeys?</w:t>
      </w:r>
    </w:p>
    <w:p w:rsidR="00417824" w:rsidRDefault="00417824" w:rsidP="00110393">
      <w:pPr>
        <w:pStyle w:val="Bezmezer"/>
        <w:tabs>
          <w:tab w:val="left" w:pos="482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There is a tiger.</w:t>
      </w:r>
      <w:r>
        <w:rPr>
          <w:rFonts w:ascii="Times New Roman" w:hAnsi="Times New Roman" w:cs="Times New Roman"/>
          <w:sz w:val="44"/>
          <w:szCs w:val="44"/>
        </w:rPr>
        <w:tab/>
        <w:t>Is there a lion?</w:t>
      </w:r>
    </w:p>
    <w:p w:rsidR="00417824" w:rsidRDefault="00417824" w:rsidP="002C1FD8">
      <w:pPr>
        <w:pStyle w:val="Bezmezer"/>
        <w:rPr>
          <w:rFonts w:ascii="Times New Roman" w:hAnsi="Times New Roman" w:cs="Times New Roman"/>
          <w:sz w:val="44"/>
          <w:szCs w:val="44"/>
        </w:rPr>
      </w:pPr>
    </w:p>
    <w:p w:rsidR="00417824" w:rsidRPr="004B0AAE" w:rsidRDefault="00417824" w:rsidP="002C1FD8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9.</w:t>
      </w:r>
    </w:p>
    <w:p w:rsidR="00417824" w:rsidRPr="004B0AAE" w:rsidRDefault="00417824" w:rsidP="002C1FD8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There is a crocodile in the toilet. </w:t>
      </w:r>
    </w:p>
    <w:p w:rsidR="00417824" w:rsidRDefault="00417824" w:rsidP="002C1FD8">
      <w:pPr>
        <w:pStyle w:val="Bezmez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There are two turtles table.</w:t>
      </w:r>
    </w:p>
    <w:p w:rsidR="00417824" w:rsidRDefault="00417824" w:rsidP="002C1FD8">
      <w:pPr>
        <w:pStyle w:val="Bezmez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There are ten lions in the ZOO.</w:t>
      </w:r>
    </w:p>
    <w:p w:rsidR="00417824" w:rsidRPr="002C1FD8" w:rsidRDefault="00417824" w:rsidP="002C1FD8">
      <w:pPr>
        <w:pStyle w:val="Bezmezer"/>
        <w:rPr>
          <w:rFonts w:ascii="Times New Roman" w:hAnsi="Times New Roman" w:cs="Times New Roman"/>
          <w:sz w:val="44"/>
          <w:szCs w:val="44"/>
          <w:lang w:val="en-US"/>
        </w:rPr>
      </w:pPr>
      <w:r>
        <w:rPr>
          <w:rFonts w:ascii="Times New Roman" w:hAnsi="Times New Roman" w:cs="Times New Roman"/>
          <w:sz w:val="44"/>
          <w:szCs w:val="44"/>
        </w:rPr>
        <w:t>There is anry tiger. It</w:t>
      </w:r>
      <w:r>
        <w:rPr>
          <w:rFonts w:ascii="Times New Roman" w:hAnsi="Times New Roman" w:cs="Times New Roman"/>
          <w:sz w:val="44"/>
          <w:szCs w:val="44"/>
          <w:lang w:val="en-US"/>
        </w:rPr>
        <w:t>’s very dangerous.</w:t>
      </w:r>
    </w:p>
    <w:p w:rsidR="00417824" w:rsidRDefault="00417824" w:rsidP="002C1FD8">
      <w:pPr>
        <w:pStyle w:val="Bezmez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Look, there are monkeys!</w:t>
      </w:r>
    </w:p>
    <w:p w:rsidR="00417824" w:rsidRPr="00A95B67" w:rsidRDefault="00417824" w:rsidP="002C1FD8">
      <w:pPr>
        <w:pStyle w:val="Bezmezer"/>
        <w:ind w:left="720"/>
        <w:rPr>
          <w:rFonts w:ascii="Times New Roman" w:hAnsi="Times New Roman" w:cs="Times New Roman"/>
          <w:b/>
          <w:bCs/>
          <w:sz w:val="40"/>
          <w:szCs w:val="40"/>
        </w:rPr>
      </w:pPr>
    </w:p>
    <w:sectPr w:rsidR="00417824" w:rsidRPr="00A95B67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824" w:rsidRDefault="00417824">
      <w:r>
        <w:separator/>
      </w:r>
    </w:p>
  </w:endnote>
  <w:endnote w:type="continuationSeparator" w:id="0">
    <w:p w:rsidR="00417824" w:rsidRDefault="00417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824" w:rsidRDefault="00417824">
    <w:pPr>
      <w:pStyle w:val="Footer"/>
    </w:pPr>
  </w:p>
  <w:p w:rsidR="00417824" w:rsidRDefault="00417824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824" w:rsidRDefault="00417824">
      <w:r>
        <w:separator/>
      </w:r>
    </w:p>
  </w:footnote>
  <w:footnote w:type="continuationSeparator" w:id="0">
    <w:p w:rsidR="00417824" w:rsidRDefault="004178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0040"/>
    <w:rsid w:val="0001561D"/>
    <w:rsid w:val="00016DD3"/>
    <w:rsid w:val="000306E4"/>
    <w:rsid w:val="0003110C"/>
    <w:rsid w:val="000457C5"/>
    <w:rsid w:val="00050323"/>
    <w:rsid w:val="00053346"/>
    <w:rsid w:val="00063739"/>
    <w:rsid w:val="00064AC5"/>
    <w:rsid w:val="00080180"/>
    <w:rsid w:val="0008027F"/>
    <w:rsid w:val="00081EAC"/>
    <w:rsid w:val="000868AD"/>
    <w:rsid w:val="0009118E"/>
    <w:rsid w:val="00091A16"/>
    <w:rsid w:val="000A5D92"/>
    <w:rsid w:val="000B45C6"/>
    <w:rsid w:val="000B7547"/>
    <w:rsid w:val="000C45F3"/>
    <w:rsid w:val="000D0628"/>
    <w:rsid w:val="000D167F"/>
    <w:rsid w:val="000E5A38"/>
    <w:rsid w:val="00110393"/>
    <w:rsid w:val="00114D47"/>
    <w:rsid w:val="00116677"/>
    <w:rsid w:val="001304E8"/>
    <w:rsid w:val="00133518"/>
    <w:rsid w:val="00142208"/>
    <w:rsid w:val="001628C6"/>
    <w:rsid w:val="00172676"/>
    <w:rsid w:val="00175FA9"/>
    <w:rsid w:val="001775BE"/>
    <w:rsid w:val="001840C9"/>
    <w:rsid w:val="00184758"/>
    <w:rsid w:val="00194814"/>
    <w:rsid w:val="001B40C2"/>
    <w:rsid w:val="001D6321"/>
    <w:rsid w:val="001F0050"/>
    <w:rsid w:val="001F0E96"/>
    <w:rsid w:val="001F16AC"/>
    <w:rsid w:val="001F2EEF"/>
    <w:rsid w:val="002063E7"/>
    <w:rsid w:val="00207ED4"/>
    <w:rsid w:val="002137B2"/>
    <w:rsid w:val="002172A7"/>
    <w:rsid w:val="0023277E"/>
    <w:rsid w:val="0023426A"/>
    <w:rsid w:val="00247083"/>
    <w:rsid w:val="00262311"/>
    <w:rsid w:val="00262D0F"/>
    <w:rsid w:val="00263180"/>
    <w:rsid w:val="00282356"/>
    <w:rsid w:val="00284B9E"/>
    <w:rsid w:val="00294184"/>
    <w:rsid w:val="002B0246"/>
    <w:rsid w:val="002C16B0"/>
    <w:rsid w:val="002C1FD8"/>
    <w:rsid w:val="002C6131"/>
    <w:rsid w:val="002D022C"/>
    <w:rsid w:val="002D04F6"/>
    <w:rsid w:val="002D109C"/>
    <w:rsid w:val="002E0D87"/>
    <w:rsid w:val="002E7B38"/>
    <w:rsid w:val="002F2FCB"/>
    <w:rsid w:val="002F4CE4"/>
    <w:rsid w:val="00302467"/>
    <w:rsid w:val="00316781"/>
    <w:rsid w:val="0031774D"/>
    <w:rsid w:val="0032272E"/>
    <w:rsid w:val="003508DC"/>
    <w:rsid w:val="00353D80"/>
    <w:rsid w:val="0037613E"/>
    <w:rsid w:val="00376E8E"/>
    <w:rsid w:val="003827E8"/>
    <w:rsid w:val="00383401"/>
    <w:rsid w:val="003A2F15"/>
    <w:rsid w:val="003A6ABD"/>
    <w:rsid w:val="003B2BA8"/>
    <w:rsid w:val="003B7221"/>
    <w:rsid w:val="003D380C"/>
    <w:rsid w:val="003D7707"/>
    <w:rsid w:val="003E0B95"/>
    <w:rsid w:val="003F4018"/>
    <w:rsid w:val="003F75D7"/>
    <w:rsid w:val="004044BA"/>
    <w:rsid w:val="00412295"/>
    <w:rsid w:val="00417824"/>
    <w:rsid w:val="00430381"/>
    <w:rsid w:val="00443DA4"/>
    <w:rsid w:val="00455337"/>
    <w:rsid w:val="00457D6C"/>
    <w:rsid w:val="00494D93"/>
    <w:rsid w:val="00495F57"/>
    <w:rsid w:val="0049639A"/>
    <w:rsid w:val="004B0AAE"/>
    <w:rsid w:val="004D515E"/>
    <w:rsid w:val="004E1932"/>
    <w:rsid w:val="004F33A9"/>
    <w:rsid w:val="004F36C3"/>
    <w:rsid w:val="004F4F4D"/>
    <w:rsid w:val="004F5D2A"/>
    <w:rsid w:val="005030A4"/>
    <w:rsid w:val="00503544"/>
    <w:rsid w:val="00515FA1"/>
    <w:rsid w:val="00530828"/>
    <w:rsid w:val="0053423B"/>
    <w:rsid w:val="005435A2"/>
    <w:rsid w:val="00547A98"/>
    <w:rsid w:val="00550CEB"/>
    <w:rsid w:val="00551747"/>
    <w:rsid w:val="00565F5F"/>
    <w:rsid w:val="005737C1"/>
    <w:rsid w:val="00576C2A"/>
    <w:rsid w:val="00591C27"/>
    <w:rsid w:val="00593324"/>
    <w:rsid w:val="005A2E66"/>
    <w:rsid w:val="005A3EF0"/>
    <w:rsid w:val="005A7587"/>
    <w:rsid w:val="005C06C0"/>
    <w:rsid w:val="005D53E0"/>
    <w:rsid w:val="005E4465"/>
    <w:rsid w:val="005F6176"/>
    <w:rsid w:val="005F6FF3"/>
    <w:rsid w:val="00602411"/>
    <w:rsid w:val="00624BA5"/>
    <w:rsid w:val="00626EE6"/>
    <w:rsid w:val="006301E8"/>
    <w:rsid w:val="006361BF"/>
    <w:rsid w:val="00643CB1"/>
    <w:rsid w:val="00646B85"/>
    <w:rsid w:val="0065409E"/>
    <w:rsid w:val="006569C2"/>
    <w:rsid w:val="006630C1"/>
    <w:rsid w:val="006649BB"/>
    <w:rsid w:val="00693E11"/>
    <w:rsid w:val="00694EB8"/>
    <w:rsid w:val="00695750"/>
    <w:rsid w:val="00695892"/>
    <w:rsid w:val="006B5A65"/>
    <w:rsid w:val="006C4F82"/>
    <w:rsid w:val="006C72F9"/>
    <w:rsid w:val="006D0D21"/>
    <w:rsid w:val="006E08FC"/>
    <w:rsid w:val="006F25E5"/>
    <w:rsid w:val="006F6AF4"/>
    <w:rsid w:val="006F7349"/>
    <w:rsid w:val="007068CC"/>
    <w:rsid w:val="007130C5"/>
    <w:rsid w:val="0071721A"/>
    <w:rsid w:val="00731CBE"/>
    <w:rsid w:val="00740EC3"/>
    <w:rsid w:val="00742FFA"/>
    <w:rsid w:val="00744ED9"/>
    <w:rsid w:val="0074630D"/>
    <w:rsid w:val="00765AC2"/>
    <w:rsid w:val="00783A4B"/>
    <w:rsid w:val="00785920"/>
    <w:rsid w:val="0079676A"/>
    <w:rsid w:val="007B3F0C"/>
    <w:rsid w:val="007B3F8E"/>
    <w:rsid w:val="007B455D"/>
    <w:rsid w:val="007B7F8C"/>
    <w:rsid w:val="00802911"/>
    <w:rsid w:val="00803E23"/>
    <w:rsid w:val="0081446A"/>
    <w:rsid w:val="0083698E"/>
    <w:rsid w:val="00836D5F"/>
    <w:rsid w:val="00844B7B"/>
    <w:rsid w:val="00856273"/>
    <w:rsid w:val="00871554"/>
    <w:rsid w:val="0087670D"/>
    <w:rsid w:val="0089001F"/>
    <w:rsid w:val="00890D81"/>
    <w:rsid w:val="008D63F2"/>
    <w:rsid w:val="008E28DF"/>
    <w:rsid w:val="008E5E0E"/>
    <w:rsid w:val="008F7A88"/>
    <w:rsid w:val="0090333E"/>
    <w:rsid w:val="00914AFD"/>
    <w:rsid w:val="00914CF2"/>
    <w:rsid w:val="00923143"/>
    <w:rsid w:val="00927916"/>
    <w:rsid w:val="0093121A"/>
    <w:rsid w:val="00933513"/>
    <w:rsid w:val="00934FA6"/>
    <w:rsid w:val="009404F4"/>
    <w:rsid w:val="0094090B"/>
    <w:rsid w:val="009443E1"/>
    <w:rsid w:val="00983C60"/>
    <w:rsid w:val="0099517F"/>
    <w:rsid w:val="009969A9"/>
    <w:rsid w:val="009A0E84"/>
    <w:rsid w:val="009A1C62"/>
    <w:rsid w:val="009B3CC8"/>
    <w:rsid w:val="009C0468"/>
    <w:rsid w:val="009C0618"/>
    <w:rsid w:val="009C1512"/>
    <w:rsid w:val="009C20EC"/>
    <w:rsid w:val="009D3E47"/>
    <w:rsid w:val="009E052B"/>
    <w:rsid w:val="009E7BFD"/>
    <w:rsid w:val="009F0E34"/>
    <w:rsid w:val="00A01A55"/>
    <w:rsid w:val="00A059E4"/>
    <w:rsid w:val="00A12DC5"/>
    <w:rsid w:val="00A12E63"/>
    <w:rsid w:val="00A15503"/>
    <w:rsid w:val="00A17883"/>
    <w:rsid w:val="00A26CE6"/>
    <w:rsid w:val="00A2766E"/>
    <w:rsid w:val="00A56492"/>
    <w:rsid w:val="00A61E07"/>
    <w:rsid w:val="00A63E45"/>
    <w:rsid w:val="00A84B20"/>
    <w:rsid w:val="00A95B67"/>
    <w:rsid w:val="00A96DB4"/>
    <w:rsid w:val="00AA0592"/>
    <w:rsid w:val="00AB2C8F"/>
    <w:rsid w:val="00AC2EA3"/>
    <w:rsid w:val="00AC439A"/>
    <w:rsid w:val="00AD1E41"/>
    <w:rsid w:val="00AE336F"/>
    <w:rsid w:val="00B1713D"/>
    <w:rsid w:val="00B30F4E"/>
    <w:rsid w:val="00B33DA3"/>
    <w:rsid w:val="00B47A7F"/>
    <w:rsid w:val="00B62B63"/>
    <w:rsid w:val="00B77900"/>
    <w:rsid w:val="00B80098"/>
    <w:rsid w:val="00B8275D"/>
    <w:rsid w:val="00B842B1"/>
    <w:rsid w:val="00B9200B"/>
    <w:rsid w:val="00BA133B"/>
    <w:rsid w:val="00BB296F"/>
    <w:rsid w:val="00BD104A"/>
    <w:rsid w:val="00BD54C9"/>
    <w:rsid w:val="00BD79CF"/>
    <w:rsid w:val="00C02370"/>
    <w:rsid w:val="00C028D6"/>
    <w:rsid w:val="00C105D0"/>
    <w:rsid w:val="00C1228E"/>
    <w:rsid w:val="00C43845"/>
    <w:rsid w:val="00C513E9"/>
    <w:rsid w:val="00C51856"/>
    <w:rsid w:val="00C7475A"/>
    <w:rsid w:val="00C811F1"/>
    <w:rsid w:val="00C93830"/>
    <w:rsid w:val="00CC0D2B"/>
    <w:rsid w:val="00CC0DFD"/>
    <w:rsid w:val="00CC1493"/>
    <w:rsid w:val="00CC14DB"/>
    <w:rsid w:val="00CC1F6C"/>
    <w:rsid w:val="00CC6F3C"/>
    <w:rsid w:val="00CD552A"/>
    <w:rsid w:val="00CE2A03"/>
    <w:rsid w:val="00CF1EEC"/>
    <w:rsid w:val="00CF234D"/>
    <w:rsid w:val="00CF7457"/>
    <w:rsid w:val="00CF7EF2"/>
    <w:rsid w:val="00D042DB"/>
    <w:rsid w:val="00D23BBB"/>
    <w:rsid w:val="00D25B83"/>
    <w:rsid w:val="00D27A87"/>
    <w:rsid w:val="00D32956"/>
    <w:rsid w:val="00D45DB2"/>
    <w:rsid w:val="00D52EDC"/>
    <w:rsid w:val="00D53046"/>
    <w:rsid w:val="00D574C2"/>
    <w:rsid w:val="00D57FE3"/>
    <w:rsid w:val="00D67556"/>
    <w:rsid w:val="00D700C1"/>
    <w:rsid w:val="00D720E1"/>
    <w:rsid w:val="00D960CD"/>
    <w:rsid w:val="00DA54F1"/>
    <w:rsid w:val="00DB347C"/>
    <w:rsid w:val="00DB3511"/>
    <w:rsid w:val="00DB7A49"/>
    <w:rsid w:val="00DC6C4E"/>
    <w:rsid w:val="00DE4BAC"/>
    <w:rsid w:val="00E11791"/>
    <w:rsid w:val="00E33D5A"/>
    <w:rsid w:val="00E34C64"/>
    <w:rsid w:val="00E54E9E"/>
    <w:rsid w:val="00E56568"/>
    <w:rsid w:val="00E63144"/>
    <w:rsid w:val="00E64607"/>
    <w:rsid w:val="00E758C1"/>
    <w:rsid w:val="00E95023"/>
    <w:rsid w:val="00EA17FD"/>
    <w:rsid w:val="00EB36BB"/>
    <w:rsid w:val="00EB37B3"/>
    <w:rsid w:val="00F01A4F"/>
    <w:rsid w:val="00F210F9"/>
    <w:rsid w:val="00F2269E"/>
    <w:rsid w:val="00F30DAB"/>
    <w:rsid w:val="00F4036E"/>
    <w:rsid w:val="00F45E06"/>
    <w:rsid w:val="00F672F5"/>
    <w:rsid w:val="00F8460A"/>
    <w:rsid w:val="00F84D33"/>
    <w:rsid w:val="00F87EE6"/>
    <w:rsid w:val="00F9527D"/>
    <w:rsid w:val="00FA531E"/>
    <w:rsid w:val="00FA54DC"/>
    <w:rsid w:val="00FA71F9"/>
    <w:rsid w:val="00FB31F2"/>
    <w:rsid w:val="00FB3EEB"/>
    <w:rsid w:val="00FB4A8A"/>
    <w:rsid w:val="00FC1F98"/>
    <w:rsid w:val="00FC3747"/>
    <w:rsid w:val="00FC643F"/>
    <w:rsid w:val="00FD464B"/>
    <w:rsid w:val="00FE7FF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</TotalTime>
  <Pages>3</Pages>
  <Words>332</Words>
  <Characters>1963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9</cp:revision>
  <cp:lastPrinted>2011-12-19T13:51:00Z</cp:lastPrinted>
  <dcterms:created xsi:type="dcterms:W3CDTF">2012-01-10T12:50:00Z</dcterms:created>
  <dcterms:modified xsi:type="dcterms:W3CDTF">2012-04-26T04:14:00Z</dcterms:modified>
</cp:coreProperties>
</file>