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A6" w:rsidRDefault="003F77A6" w:rsidP="007B3F0C">
      <w:pPr>
        <w:pStyle w:val="Title"/>
      </w:pPr>
    </w:p>
    <w:p w:rsidR="003F77A6" w:rsidRDefault="003F77A6" w:rsidP="00D2709F">
      <w:pPr>
        <w:pStyle w:val="Title"/>
      </w:pPr>
    </w:p>
    <w:p w:rsidR="003F77A6" w:rsidRDefault="003F77A6" w:rsidP="00D2709F">
      <w:pPr>
        <w:pStyle w:val="Title"/>
      </w:pPr>
    </w:p>
    <w:p w:rsidR="003F77A6" w:rsidRDefault="003F77A6" w:rsidP="00D2709F">
      <w:pPr>
        <w:jc w:val="center"/>
      </w:pPr>
    </w:p>
    <w:p w:rsidR="003F77A6" w:rsidRDefault="003F77A6" w:rsidP="00D2709F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3F77A6" w:rsidRDefault="003F77A6" w:rsidP="00D2709F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VY_22_INOVACE_01-65</w:t>
      </w:r>
    </w:p>
    <w:p w:rsidR="003F77A6" w:rsidRDefault="003F77A6" w:rsidP="00D2709F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Vyhledej – at school</w:t>
      </w:r>
    </w:p>
    <w:p w:rsidR="003F77A6" w:rsidRPr="00B90D7E" w:rsidRDefault="003F77A6" w:rsidP="00D2709F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3F77A6" w:rsidRPr="001B40C2" w:rsidRDefault="003F77A6" w:rsidP="001B40C2">
      <w:pPr>
        <w:rPr>
          <w:rFonts w:ascii="Calibri" w:hAnsi="Calibri" w:cs="Calibri"/>
          <w:sz w:val="56"/>
          <w:szCs w:val="56"/>
        </w:rPr>
      </w:pPr>
    </w:p>
    <w:p w:rsidR="003F77A6" w:rsidRPr="001B40C2" w:rsidRDefault="003F77A6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At school                                              Chapter   6, 7, 8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Školní předměty, barvy, čísla 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3F77A6" w:rsidRPr="00B30F4E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3F77A6">
        <w:tc>
          <w:tcPr>
            <w:tcW w:w="2376" w:type="dxa"/>
          </w:tcPr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3F77A6" w:rsidRPr="00B30F4E" w:rsidRDefault="003F77A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F77A6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DIDAKTIS,  pracovní list k procvičení </w:t>
            </w:r>
          </w:p>
          <w:p w:rsidR="003F77A6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3F77A6" w:rsidRPr="00ED4BA3" w:rsidRDefault="003F77A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3F77A6" w:rsidRPr="001B40C2" w:rsidRDefault="003F77A6" w:rsidP="001B40C2">
      <w:pPr>
        <w:rPr>
          <w:rFonts w:ascii="Calibri" w:hAnsi="Calibri" w:cs="Calibri"/>
          <w:sz w:val="56"/>
          <w:szCs w:val="56"/>
        </w:rPr>
      </w:pPr>
    </w:p>
    <w:p w:rsidR="003F77A6" w:rsidRPr="001B40C2" w:rsidRDefault="003F77A6" w:rsidP="001B40C2">
      <w:pPr>
        <w:rPr>
          <w:rFonts w:ascii="Calibri" w:hAnsi="Calibri" w:cs="Calibri"/>
          <w:sz w:val="56"/>
          <w:szCs w:val="56"/>
        </w:rPr>
      </w:pPr>
    </w:p>
    <w:p w:rsidR="003F77A6" w:rsidRPr="001B40C2" w:rsidRDefault="003F77A6" w:rsidP="001B40C2">
      <w:pPr>
        <w:rPr>
          <w:rFonts w:ascii="Calibri" w:hAnsi="Calibri" w:cs="Calibri"/>
          <w:sz w:val="56"/>
          <w:szCs w:val="56"/>
        </w:rPr>
      </w:pPr>
    </w:p>
    <w:p w:rsidR="003F77A6" w:rsidRDefault="003F77A6" w:rsidP="001B40C2">
      <w:pPr>
        <w:rPr>
          <w:rFonts w:ascii="Calibri" w:hAnsi="Calibri" w:cs="Calibri"/>
          <w:sz w:val="56"/>
          <w:szCs w:val="56"/>
        </w:rPr>
      </w:pPr>
    </w:p>
    <w:p w:rsidR="003F77A6" w:rsidRDefault="003F77A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3F77A6" w:rsidRDefault="003F77A6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3F77A6" w:rsidRDefault="003F77A6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3F77A6" w:rsidRPr="0081446A" w:rsidRDefault="003F77A6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At school</w:t>
      </w:r>
      <w:r>
        <w:rPr>
          <w:rFonts w:ascii="Calibri" w:hAnsi="Calibri" w:cs="Calibri"/>
          <w:sz w:val="52"/>
          <w:szCs w:val="52"/>
        </w:rPr>
        <w:t xml:space="preserve">                       c</w:t>
      </w:r>
      <w:r w:rsidRPr="0081446A">
        <w:rPr>
          <w:rFonts w:ascii="Calibri" w:hAnsi="Calibri" w:cs="Calibri"/>
          <w:sz w:val="52"/>
          <w:szCs w:val="52"/>
        </w:rPr>
        <w:t>hapter</w:t>
      </w:r>
      <w:r>
        <w:rPr>
          <w:rFonts w:ascii="Calibri" w:hAnsi="Calibri" w:cs="Calibri"/>
          <w:sz w:val="52"/>
          <w:szCs w:val="52"/>
        </w:rPr>
        <w:t xml:space="preserve">  6, 7, 8</w:t>
      </w:r>
      <w:r w:rsidRPr="0081446A">
        <w:rPr>
          <w:rFonts w:ascii="Calibri" w:hAnsi="Calibri" w:cs="Calibri"/>
          <w:sz w:val="52"/>
          <w:szCs w:val="52"/>
        </w:rPr>
        <w:t xml:space="preserve">  </w:t>
      </w:r>
    </w:p>
    <w:p w:rsidR="003F77A6" w:rsidRDefault="003F77A6" w:rsidP="0090134D">
      <w:pPr>
        <w:rPr>
          <w:rFonts w:ascii="Calibri" w:hAnsi="Calibri" w:cs="Calibri"/>
          <w:sz w:val="32"/>
          <w:szCs w:val="32"/>
        </w:rPr>
      </w:pPr>
    </w:p>
    <w:p w:rsidR="003F77A6" w:rsidRDefault="003F77A6" w:rsidP="0090134D">
      <w:pPr>
        <w:rPr>
          <w:rFonts w:ascii="Calibri" w:hAnsi="Calibri" w:cs="Calibri"/>
          <w:sz w:val="32"/>
          <w:szCs w:val="32"/>
        </w:rPr>
      </w:pPr>
    </w:p>
    <w:p w:rsidR="003F77A6" w:rsidRPr="00050323" w:rsidRDefault="003F77A6" w:rsidP="0090134D">
      <w:pPr>
        <w:rPr>
          <w:rFonts w:ascii="Calibri" w:hAnsi="Calibri" w:cs="Calibri"/>
          <w:sz w:val="32"/>
          <w:szCs w:val="32"/>
        </w:rPr>
      </w:pPr>
    </w:p>
    <w:p w:rsidR="003F77A6" w:rsidRPr="00050323" w:rsidRDefault="003F77A6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3F77A6" w:rsidRPr="00050323" w:rsidRDefault="003F77A6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3F77A6" w:rsidRPr="00050323" w:rsidRDefault="003F77A6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3F77A6" w:rsidRPr="00050323" w:rsidRDefault="003F77A6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3F77A6" w:rsidRDefault="003F77A6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3F77A6" w:rsidRDefault="003F77A6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3F77A6" w:rsidRDefault="003F77A6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3F77A6" w:rsidRDefault="003F77A6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3F77A6" w:rsidRDefault="003F77A6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3F77A6" w:rsidRPr="00FA1299" w:rsidRDefault="003F77A6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3F77A6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F77A6" w:rsidRDefault="003F77A6" w:rsidP="00CA0811">
      <w:pPr>
        <w:pStyle w:val="Bezmezer"/>
        <w:ind w:left="426"/>
        <w:rPr>
          <w:sz w:val="36"/>
          <w:szCs w:val="36"/>
        </w:rPr>
      </w:pPr>
    </w:p>
    <w:p w:rsidR="003F77A6" w:rsidRPr="00E65BD2" w:rsidRDefault="003F77A6" w:rsidP="00551B20">
      <w:pPr>
        <w:rPr>
          <w:sz w:val="40"/>
          <w:szCs w:val="40"/>
        </w:rPr>
      </w:pP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At school  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         chapter  6, 7, 8                                                                </w:t>
      </w:r>
    </w:p>
    <w:p w:rsidR="003F77A6" w:rsidRPr="00E65BD2" w:rsidRDefault="003F77A6" w:rsidP="00551B20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3F77A6" w:rsidRPr="00854B5E" w:rsidRDefault="003F77A6" w:rsidP="00551B20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0"/>
        <w:gridCol w:w="880"/>
        <w:gridCol w:w="958"/>
        <w:gridCol w:w="958"/>
        <w:gridCol w:w="880"/>
        <w:gridCol w:w="880"/>
        <w:gridCol w:w="959"/>
        <w:gridCol w:w="959"/>
        <w:gridCol w:w="959"/>
        <w:gridCol w:w="959"/>
        <w:gridCol w:w="959"/>
        <w:gridCol w:w="880"/>
      </w:tblGrid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3F77A6" w:rsidRPr="00152266">
        <w:trPr>
          <w:trHeight w:val="544"/>
        </w:trPr>
        <w:tc>
          <w:tcPr>
            <w:tcW w:w="880" w:type="dxa"/>
          </w:tcPr>
          <w:p w:rsidR="003F77A6" w:rsidRPr="00394AE2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5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5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80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</w:tbl>
    <w:p w:rsidR="003F77A6" w:rsidRDefault="003F77A6" w:rsidP="00551B20">
      <w:pPr>
        <w:pStyle w:val="Bezmezer"/>
      </w:pPr>
    </w:p>
    <w:p w:rsidR="003F77A6" w:rsidRDefault="003F77A6" w:rsidP="00551B20">
      <w:pPr>
        <w:pStyle w:val="Bezmezer"/>
      </w:pPr>
    </w:p>
    <w:p w:rsidR="003F77A6" w:rsidRDefault="003F77A6" w:rsidP="00551B20">
      <w:pPr>
        <w:pStyle w:val="Bezmezer"/>
      </w:pPr>
    </w:p>
    <w:p w:rsidR="003F77A6" w:rsidRDefault="003F77A6" w:rsidP="00551B20">
      <w:pPr>
        <w:pStyle w:val="Bezmezer"/>
      </w:pP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 w:firstLine="349"/>
        <w:rPr>
          <w:sz w:val="36"/>
          <w:szCs w:val="36"/>
        </w:rPr>
      </w:pPr>
      <w:r>
        <w:rPr>
          <w:sz w:val="36"/>
          <w:szCs w:val="36"/>
        </w:rPr>
        <w:tab/>
        <w:t>1.   školní taška</w:t>
      </w:r>
      <w:r>
        <w:rPr>
          <w:sz w:val="36"/>
          <w:szCs w:val="36"/>
        </w:rPr>
        <w:tab/>
        <w:t>8.    nůžky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2.   guma</w:t>
      </w:r>
      <w:r>
        <w:rPr>
          <w:sz w:val="36"/>
          <w:szCs w:val="36"/>
        </w:rPr>
        <w:tab/>
        <w:t>9.    štětec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3.   tužka</w:t>
      </w:r>
      <w:r>
        <w:rPr>
          <w:sz w:val="36"/>
          <w:szCs w:val="36"/>
        </w:rPr>
        <w:tab/>
        <w:t>10.   penál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4.   pero</w:t>
      </w:r>
      <w:r>
        <w:rPr>
          <w:sz w:val="36"/>
          <w:szCs w:val="36"/>
        </w:rPr>
        <w:tab/>
        <w:t>11.   š kola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5   .lavice</w:t>
      </w:r>
      <w:r>
        <w:rPr>
          <w:sz w:val="36"/>
          <w:szCs w:val="36"/>
        </w:rPr>
        <w:tab/>
        <w:t>12.   desky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6.   sešit</w:t>
      </w:r>
      <w:r>
        <w:rPr>
          <w:sz w:val="36"/>
          <w:szCs w:val="36"/>
        </w:rPr>
        <w:tab/>
        <w:t>13.   pravítko</w:t>
      </w:r>
    </w:p>
    <w:p w:rsidR="003F77A6" w:rsidRPr="005D33B5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7.   pastelky</w:t>
      </w:r>
    </w:p>
    <w:p w:rsidR="003F77A6" w:rsidRDefault="003F77A6" w:rsidP="00FA1299"/>
    <w:p w:rsidR="003F77A6" w:rsidRDefault="003F77A6" w:rsidP="00FA1299"/>
    <w:p w:rsidR="003F77A6" w:rsidRDefault="003F77A6" w:rsidP="00FA1299"/>
    <w:p w:rsidR="003F77A6" w:rsidRDefault="003F77A6" w:rsidP="00FA1299"/>
    <w:p w:rsidR="003F77A6" w:rsidRDefault="003F77A6" w:rsidP="00551B20">
      <w:pPr>
        <w:rPr>
          <w:sz w:val="40"/>
          <w:szCs w:val="40"/>
        </w:rPr>
      </w:pPr>
    </w:p>
    <w:p w:rsidR="003F77A6" w:rsidRPr="00E65BD2" w:rsidRDefault="003F77A6" w:rsidP="00551B20">
      <w:pPr>
        <w:rPr>
          <w:sz w:val="40"/>
          <w:szCs w:val="40"/>
        </w:rPr>
      </w:pP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        Řešení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At school   </w:t>
      </w:r>
    </w:p>
    <w:p w:rsidR="003F77A6" w:rsidRDefault="003F77A6" w:rsidP="00551B20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 Chapter  6,7, 8                                                 </w:t>
      </w:r>
    </w:p>
    <w:p w:rsidR="003F77A6" w:rsidRPr="00E65BD2" w:rsidRDefault="003F77A6" w:rsidP="00551B20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13.                                             </w:t>
      </w:r>
    </w:p>
    <w:p w:rsidR="003F77A6" w:rsidRPr="00854B5E" w:rsidRDefault="003F77A6" w:rsidP="00551B20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1"/>
        <w:gridCol w:w="871"/>
        <w:gridCol w:w="948"/>
        <w:gridCol w:w="948"/>
        <w:gridCol w:w="871"/>
        <w:gridCol w:w="871"/>
        <w:gridCol w:w="949"/>
        <w:gridCol w:w="949"/>
        <w:gridCol w:w="949"/>
        <w:gridCol w:w="949"/>
        <w:gridCol w:w="949"/>
        <w:gridCol w:w="871"/>
      </w:tblGrid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3F77A6" w:rsidRPr="00152266">
        <w:trPr>
          <w:trHeight w:val="521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</w:tr>
      <w:tr w:rsidR="003F77A6" w:rsidRPr="00152266">
        <w:trPr>
          <w:trHeight w:val="552"/>
        </w:trPr>
        <w:tc>
          <w:tcPr>
            <w:tcW w:w="871" w:type="dxa"/>
          </w:tcPr>
          <w:p w:rsidR="003F77A6" w:rsidRPr="00394AE2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48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949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  <w:tc>
          <w:tcPr>
            <w:tcW w:w="871" w:type="dxa"/>
          </w:tcPr>
          <w:p w:rsidR="003F77A6" w:rsidRPr="00152266" w:rsidRDefault="003F77A6" w:rsidP="00EF59DA">
            <w:pPr>
              <w:rPr>
                <w:sz w:val="40"/>
                <w:szCs w:val="40"/>
              </w:rPr>
            </w:pPr>
          </w:p>
        </w:tc>
      </w:tr>
    </w:tbl>
    <w:p w:rsidR="003F77A6" w:rsidRDefault="003F77A6" w:rsidP="00551B20">
      <w:pPr>
        <w:pStyle w:val="Bezmezer"/>
      </w:pPr>
    </w:p>
    <w:p w:rsidR="003F77A6" w:rsidRDefault="003F77A6" w:rsidP="00551B20">
      <w:pPr>
        <w:pStyle w:val="Bezmezer"/>
      </w:pPr>
    </w:p>
    <w:p w:rsidR="003F77A6" w:rsidRDefault="003F77A6" w:rsidP="003A1700">
      <w:pPr>
        <w:pStyle w:val="Bezmezer"/>
      </w:pPr>
    </w:p>
    <w:p w:rsidR="003F77A6" w:rsidRDefault="003F77A6" w:rsidP="003A1700">
      <w:pPr>
        <w:pStyle w:val="Bezmezer"/>
      </w:pPr>
    </w:p>
    <w:p w:rsidR="003F77A6" w:rsidRDefault="003F77A6" w:rsidP="003A1700">
      <w:pPr>
        <w:pStyle w:val="Bezmezer"/>
      </w:pP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 w:firstLine="349"/>
        <w:rPr>
          <w:sz w:val="36"/>
          <w:szCs w:val="36"/>
        </w:rPr>
      </w:pPr>
      <w:r>
        <w:rPr>
          <w:sz w:val="36"/>
          <w:szCs w:val="36"/>
        </w:rPr>
        <w:tab/>
        <w:t>1.   školní taška</w:t>
      </w:r>
      <w:r>
        <w:rPr>
          <w:sz w:val="36"/>
          <w:szCs w:val="36"/>
        </w:rPr>
        <w:tab/>
        <w:t>8.    nůžky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2.   guma</w:t>
      </w:r>
      <w:r>
        <w:rPr>
          <w:sz w:val="36"/>
          <w:szCs w:val="36"/>
        </w:rPr>
        <w:tab/>
        <w:t>9.    štětec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3.   tužka</w:t>
      </w:r>
      <w:r>
        <w:rPr>
          <w:sz w:val="36"/>
          <w:szCs w:val="36"/>
        </w:rPr>
        <w:tab/>
        <w:t>10.   penál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4.   pero</w:t>
      </w:r>
      <w:r>
        <w:rPr>
          <w:sz w:val="36"/>
          <w:szCs w:val="36"/>
        </w:rPr>
        <w:tab/>
        <w:t>11.   š kola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5   .lavice</w:t>
      </w:r>
      <w:r>
        <w:rPr>
          <w:sz w:val="36"/>
          <w:szCs w:val="36"/>
        </w:rPr>
        <w:tab/>
        <w:t>12.   desky</w:t>
      </w:r>
    </w:p>
    <w:p w:rsidR="003F77A6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6.   sešit</w:t>
      </w:r>
      <w:r>
        <w:rPr>
          <w:sz w:val="36"/>
          <w:szCs w:val="36"/>
        </w:rPr>
        <w:tab/>
        <w:t>13.   pravítko</w:t>
      </w:r>
    </w:p>
    <w:p w:rsidR="003F77A6" w:rsidRPr="005D33B5" w:rsidRDefault="003F77A6" w:rsidP="003A1700">
      <w:pPr>
        <w:pStyle w:val="Bezmezer"/>
        <w:tabs>
          <w:tab w:val="left" w:pos="2268"/>
          <w:tab w:val="left" w:pos="5103"/>
        </w:tabs>
        <w:ind w:left="360"/>
        <w:rPr>
          <w:sz w:val="36"/>
          <w:szCs w:val="36"/>
        </w:rPr>
      </w:pPr>
      <w:r>
        <w:rPr>
          <w:sz w:val="36"/>
          <w:szCs w:val="36"/>
        </w:rPr>
        <w:tab/>
        <w:t>7.   pastelky</w:t>
      </w:r>
    </w:p>
    <w:p w:rsidR="003F77A6" w:rsidRDefault="003F77A6" w:rsidP="003A1700"/>
    <w:p w:rsidR="003F77A6" w:rsidRDefault="003F77A6" w:rsidP="003A1700"/>
    <w:p w:rsidR="003F77A6" w:rsidRDefault="003F77A6" w:rsidP="00551B20"/>
    <w:sectPr w:rsidR="003F77A6" w:rsidSect="007C57EA">
      <w:footerReference w:type="default" r:id="rId9"/>
      <w:pgSz w:w="11906" w:h="16838"/>
      <w:pgMar w:top="-284" w:right="284" w:bottom="284" w:left="284" w:header="709" w:footer="709" w:gutter="28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7A6" w:rsidRDefault="003F77A6">
      <w:r>
        <w:separator/>
      </w:r>
    </w:p>
  </w:endnote>
  <w:endnote w:type="continuationSeparator" w:id="0">
    <w:p w:rsidR="003F77A6" w:rsidRDefault="003F7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7A6" w:rsidRDefault="003F77A6">
    <w:pPr>
      <w:pStyle w:val="Footer"/>
    </w:pPr>
  </w:p>
  <w:p w:rsidR="003F77A6" w:rsidRDefault="003F77A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7A6" w:rsidRDefault="003F77A6">
    <w:pPr>
      <w:pStyle w:val="Footer"/>
    </w:pPr>
  </w:p>
  <w:p w:rsidR="003F77A6" w:rsidRDefault="003F77A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7A6" w:rsidRDefault="003F77A6">
      <w:r>
        <w:separator/>
      </w:r>
    </w:p>
  </w:footnote>
  <w:footnote w:type="continuationSeparator" w:id="0">
    <w:p w:rsidR="003F77A6" w:rsidRDefault="003F7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15EAE"/>
    <w:rsid w:val="00026170"/>
    <w:rsid w:val="00026957"/>
    <w:rsid w:val="00034531"/>
    <w:rsid w:val="00050323"/>
    <w:rsid w:val="00064AC5"/>
    <w:rsid w:val="000813E0"/>
    <w:rsid w:val="000B2F3F"/>
    <w:rsid w:val="000B4DDB"/>
    <w:rsid w:val="000B7547"/>
    <w:rsid w:val="000C48DE"/>
    <w:rsid w:val="000D0628"/>
    <w:rsid w:val="000F192C"/>
    <w:rsid w:val="00100C22"/>
    <w:rsid w:val="00116677"/>
    <w:rsid w:val="001305A0"/>
    <w:rsid w:val="00152266"/>
    <w:rsid w:val="00183C4B"/>
    <w:rsid w:val="00194087"/>
    <w:rsid w:val="001B40C2"/>
    <w:rsid w:val="001D0959"/>
    <w:rsid w:val="00204362"/>
    <w:rsid w:val="00225E75"/>
    <w:rsid w:val="00242846"/>
    <w:rsid w:val="00263180"/>
    <w:rsid w:val="002709E3"/>
    <w:rsid w:val="002A5651"/>
    <w:rsid w:val="002C16B0"/>
    <w:rsid w:val="002D04F6"/>
    <w:rsid w:val="002D2624"/>
    <w:rsid w:val="0031774D"/>
    <w:rsid w:val="0034343F"/>
    <w:rsid w:val="003630D7"/>
    <w:rsid w:val="0036414F"/>
    <w:rsid w:val="00376E8E"/>
    <w:rsid w:val="003827E8"/>
    <w:rsid w:val="00394AE2"/>
    <w:rsid w:val="003A1700"/>
    <w:rsid w:val="003A2F15"/>
    <w:rsid w:val="003B2BA8"/>
    <w:rsid w:val="003B7221"/>
    <w:rsid w:val="003E1320"/>
    <w:rsid w:val="003F60AB"/>
    <w:rsid w:val="003F77A6"/>
    <w:rsid w:val="00472637"/>
    <w:rsid w:val="004B369F"/>
    <w:rsid w:val="004D57AD"/>
    <w:rsid w:val="004D5B96"/>
    <w:rsid w:val="004E5A12"/>
    <w:rsid w:val="004E5DCA"/>
    <w:rsid w:val="004F36C3"/>
    <w:rsid w:val="00515FA1"/>
    <w:rsid w:val="005204DE"/>
    <w:rsid w:val="00542461"/>
    <w:rsid w:val="005435A2"/>
    <w:rsid w:val="00550D6A"/>
    <w:rsid w:val="00551B20"/>
    <w:rsid w:val="00564B6B"/>
    <w:rsid w:val="00576C2A"/>
    <w:rsid w:val="005824B9"/>
    <w:rsid w:val="005903FC"/>
    <w:rsid w:val="00591C27"/>
    <w:rsid w:val="005A2E66"/>
    <w:rsid w:val="005A7515"/>
    <w:rsid w:val="005D33B5"/>
    <w:rsid w:val="005F6FF3"/>
    <w:rsid w:val="00633795"/>
    <w:rsid w:val="006569C2"/>
    <w:rsid w:val="006624AA"/>
    <w:rsid w:val="006713F1"/>
    <w:rsid w:val="006C4F82"/>
    <w:rsid w:val="006D0D21"/>
    <w:rsid w:val="006D6771"/>
    <w:rsid w:val="006F25E5"/>
    <w:rsid w:val="006F7349"/>
    <w:rsid w:val="00742FFA"/>
    <w:rsid w:val="00765AC2"/>
    <w:rsid w:val="0078058A"/>
    <w:rsid w:val="007A3A78"/>
    <w:rsid w:val="007B3F0C"/>
    <w:rsid w:val="007B455D"/>
    <w:rsid w:val="007C0D53"/>
    <w:rsid w:val="007C57EA"/>
    <w:rsid w:val="007D720F"/>
    <w:rsid w:val="007F4F2B"/>
    <w:rsid w:val="0081446A"/>
    <w:rsid w:val="0083698E"/>
    <w:rsid w:val="00854B5E"/>
    <w:rsid w:val="008D63F2"/>
    <w:rsid w:val="008E5E0E"/>
    <w:rsid w:val="0090134D"/>
    <w:rsid w:val="00932073"/>
    <w:rsid w:val="0093281C"/>
    <w:rsid w:val="00934FA6"/>
    <w:rsid w:val="00937F36"/>
    <w:rsid w:val="009A1C62"/>
    <w:rsid w:val="009C0468"/>
    <w:rsid w:val="009D4FCD"/>
    <w:rsid w:val="009F1529"/>
    <w:rsid w:val="009F4731"/>
    <w:rsid w:val="00A014D1"/>
    <w:rsid w:val="00A12DC5"/>
    <w:rsid w:val="00A17883"/>
    <w:rsid w:val="00A42339"/>
    <w:rsid w:val="00A44E88"/>
    <w:rsid w:val="00A63F1B"/>
    <w:rsid w:val="00AA2ED7"/>
    <w:rsid w:val="00AC39CC"/>
    <w:rsid w:val="00AF284B"/>
    <w:rsid w:val="00B30F4E"/>
    <w:rsid w:val="00B4616D"/>
    <w:rsid w:val="00B46306"/>
    <w:rsid w:val="00B506FF"/>
    <w:rsid w:val="00B57166"/>
    <w:rsid w:val="00B628CA"/>
    <w:rsid w:val="00B65ED2"/>
    <w:rsid w:val="00B77900"/>
    <w:rsid w:val="00B80098"/>
    <w:rsid w:val="00B8275D"/>
    <w:rsid w:val="00B90D7E"/>
    <w:rsid w:val="00BB296F"/>
    <w:rsid w:val="00BB4A69"/>
    <w:rsid w:val="00BE3CE4"/>
    <w:rsid w:val="00BF2C23"/>
    <w:rsid w:val="00C008D7"/>
    <w:rsid w:val="00C142E4"/>
    <w:rsid w:val="00C34BD1"/>
    <w:rsid w:val="00C375B4"/>
    <w:rsid w:val="00C7475A"/>
    <w:rsid w:val="00C77A38"/>
    <w:rsid w:val="00C93458"/>
    <w:rsid w:val="00CA0811"/>
    <w:rsid w:val="00CB72AC"/>
    <w:rsid w:val="00CC0DFD"/>
    <w:rsid w:val="00CC14DB"/>
    <w:rsid w:val="00CD552A"/>
    <w:rsid w:val="00CF6A61"/>
    <w:rsid w:val="00D05EDB"/>
    <w:rsid w:val="00D23544"/>
    <w:rsid w:val="00D2709F"/>
    <w:rsid w:val="00D32956"/>
    <w:rsid w:val="00D46AC5"/>
    <w:rsid w:val="00D53046"/>
    <w:rsid w:val="00D95458"/>
    <w:rsid w:val="00DB347C"/>
    <w:rsid w:val="00DF7319"/>
    <w:rsid w:val="00E256E6"/>
    <w:rsid w:val="00E33D5A"/>
    <w:rsid w:val="00E34C64"/>
    <w:rsid w:val="00E4018A"/>
    <w:rsid w:val="00E632E7"/>
    <w:rsid w:val="00E65BD2"/>
    <w:rsid w:val="00EB36BB"/>
    <w:rsid w:val="00EC7A7C"/>
    <w:rsid w:val="00ED4BA3"/>
    <w:rsid w:val="00EF59DA"/>
    <w:rsid w:val="00F066CC"/>
    <w:rsid w:val="00F1462A"/>
    <w:rsid w:val="00F26391"/>
    <w:rsid w:val="00F4475E"/>
    <w:rsid w:val="00F76CA1"/>
    <w:rsid w:val="00F84D33"/>
    <w:rsid w:val="00F87EE6"/>
    <w:rsid w:val="00FA1299"/>
    <w:rsid w:val="00FB0642"/>
    <w:rsid w:val="00FC1F98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332</Words>
  <Characters>1962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2011-12-20T13:01:00Z</cp:lastPrinted>
  <dcterms:created xsi:type="dcterms:W3CDTF">2012-01-11T12:10:00Z</dcterms:created>
  <dcterms:modified xsi:type="dcterms:W3CDTF">2012-04-26T04:38:00Z</dcterms:modified>
</cp:coreProperties>
</file>