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005" w:rsidRDefault="00D76005" w:rsidP="007B3F0C">
      <w:pPr>
        <w:pStyle w:val="Title"/>
      </w:pPr>
    </w:p>
    <w:p w:rsidR="00D76005" w:rsidRDefault="00D76005" w:rsidP="0090134D">
      <w:pPr>
        <w:pStyle w:val="Title"/>
        <w:jc w:val="left"/>
      </w:pPr>
    </w:p>
    <w:p w:rsidR="00D76005" w:rsidRDefault="00D76005" w:rsidP="00E955FE">
      <w:pPr>
        <w:pStyle w:val="Title"/>
      </w:pPr>
    </w:p>
    <w:p w:rsidR="00D76005" w:rsidRDefault="00D76005" w:rsidP="00E955FE">
      <w:pPr>
        <w:jc w:val="center"/>
      </w:pPr>
    </w:p>
    <w:p w:rsidR="00D76005" w:rsidRDefault="00D76005" w:rsidP="00E955FE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D76005" w:rsidRDefault="00D76005" w:rsidP="00E955FE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VY_22_INOVACE_01-66</w:t>
      </w:r>
    </w:p>
    <w:p w:rsidR="00D76005" w:rsidRDefault="00D76005" w:rsidP="00E955FE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Vyhledej </w:t>
      </w:r>
      <w:r>
        <w:rPr>
          <w:rFonts w:ascii="Calibri" w:hAnsi="Calibri" w:cs="Calibri"/>
          <w:sz w:val="56"/>
          <w:szCs w:val="56"/>
        </w:rPr>
        <w:t>– parts of the body and</w:t>
      </w:r>
    </w:p>
    <w:p w:rsidR="00D76005" w:rsidRPr="006C3BB4" w:rsidRDefault="00D76005" w:rsidP="00E955FE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clothes</w:t>
      </w:r>
    </w:p>
    <w:p w:rsidR="00D76005" w:rsidRPr="001B40C2" w:rsidRDefault="00D76005" w:rsidP="00E955FE">
      <w:pPr>
        <w:jc w:val="center"/>
        <w:rPr>
          <w:rFonts w:ascii="Calibri" w:hAnsi="Calibri" w:cs="Calibri"/>
          <w:sz w:val="56"/>
          <w:szCs w:val="56"/>
        </w:rPr>
      </w:pPr>
    </w:p>
    <w:p w:rsidR="00D76005" w:rsidRPr="001B40C2" w:rsidRDefault="00D76005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D76005">
        <w:tc>
          <w:tcPr>
            <w:tcW w:w="2376" w:type="dxa"/>
          </w:tcPr>
          <w:p w:rsidR="00D76005" w:rsidRPr="00B30F4E" w:rsidRDefault="00D7600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D76005" w:rsidRPr="00B30F4E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D76005">
        <w:tc>
          <w:tcPr>
            <w:tcW w:w="2376" w:type="dxa"/>
          </w:tcPr>
          <w:p w:rsidR="00D76005" w:rsidRPr="00B30F4E" w:rsidRDefault="00D76005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D76005" w:rsidRPr="00B30F4E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D76005">
        <w:tc>
          <w:tcPr>
            <w:tcW w:w="2376" w:type="dxa"/>
          </w:tcPr>
          <w:p w:rsidR="00D76005" w:rsidRPr="00B30F4E" w:rsidRDefault="00D7600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D76005" w:rsidRPr="00B30F4E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D76005">
        <w:tc>
          <w:tcPr>
            <w:tcW w:w="2376" w:type="dxa"/>
          </w:tcPr>
          <w:p w:rsidR="00D76005" w:rsidRPr="00B30F4E" w:rsidRDefault="00D7600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D76005" w:rsidRPr="00B30F4E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face, my body and clothes                     Chapter   11, 12</w:t>
            </w:r>
          </w:p>
        </w:tc>
      </w:tr>
      <w:tr w:rsidR="00D76005">
        <w:tc>
          <w:tcPr>
            <w:tcW w:w="2376" w:type="dxa"/>
          </w:tcPr>
          <w:p w:rsidR="00D76005" w:rsidRPr="00B30F4E" w:rsidRDefault="00D7600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D76005" w:rsidRPr="00B30F4E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Parts of the body, clothes</w:t>
            </w:r>
          </w:p>
        </w:tc>
      </w:tr>
      <w:tr w:rsidR="00D76005">
        <w:tc>
          <w:tcPr>
            <w:tcW w:w="2376" w:type="dxa"/>
          </w:tcPr>
          <w:p w:rsidR="00D76005" w:rsidRPr="00B30F4E" w:rsidRDefault="00D7600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D76005" w:rsidRPr="00B30F4E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D76005">
        <w:tc>
          <w:tcPr>
            <w:tcW w:w="2376" w:type="dxa"/>
          </w:tcPr>
          <w:p w:rsidR="00D76005" w:rsidRPr="00B30F4E" w:rsidRDefault="00D7600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D76005" w:rsidRPr="00B30F4E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25. 9. 2011</w:t>
            </w:r>
          </w:p>
        </w:tc>
      </w:tr>
      <w:tr w:rsidR="00D76005">
        <w:tc>
          <w:tcPr>
            <w:tcW w:w="2376" w:type="dxa"/>
          </w:tcPr>
          <w:p w:rsidR="00D76005" w:rsidRPr="00B30F4E" w:rsidRDefault="00D7600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D76005" w:rsidRPr="00B30F4E" w:rsidRDefault="00D76005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D76005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Angličtina pro 3. ročník   DIDAKTIS,  pracovní list k procvičení </w:t>
            </w:r>
          </w:p>
          <w:p w:rsidR="00D76005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zásoby, vizuální podoba angl. slov - spelling</w:t>
            </w:r>
          </w:p>
          <w:p w:rsidR="00D76005" w:rsidRPr="00ED4BA3" w:rsidRDefault="00D7600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D76005" w:rsidRPr="001B40C2" w:rsidRDefault="00D76005" w:rsidP="001B40C2">
      <w:pPr>
        <w:rPr>
          <w:rFonts w:ascii="Calibri" w:hAnsi="Calibri" w:cs="Calibri"/>
          <w:sz w:val="56"/>
          <w:szCs w:val="56"/>
        </w:rPr>
      </w:pPr>
    </w:p>
    <w:p w:rsidR="00D76005" w:rsidRPr="001B40C2" w:rsidRDefault="00D76005" w:rsidP="001B40C2">
      <w:pPr>
        <w:rPr>
          <w:rFonts w:ascii="Calibri" w:hAnsi="Calibri" w:cs="Calibri"/>
          <w:sz w:val="56"/>
          <w:szCs w:val="56"/>
        </w:rPr>
      </w:pPr>
    </w:p>
    <w:p w:rsidR="00D76005" w:rsidRPr="001B40C2" w:rsidRDefault="00D76005" w:rsidP="001B40C2">
      <w:pPr>
        <w:rPr>
          <w:rFonts w:ascii="Calibri" w:hAnsi="Calibri" w:cs="Calibri"/>
          <w:sz w:val="56"/>
          <w:szCs w:val="56"/>
        </w:rPr>
      </w:pPr>
    </w:p>
    <w:p w:rsidR="00D76005" w:rsidRDefault="00D76005" w:rsidP="001B40C2">
      <w:pPr>
        <w:rPr>
          <w:rFonts w:ascii="Calibri" w:hAnsi="Calibri" w:cs="Calibri"/>
          <w:sz w:val="56"/>
          <w:szCs w:val="56"/>
        </w:rPr>
      </w:pPr>
    </w:p>
    <w:p w:rsidR="00D76005" w:rsidRDefault="00D7600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D76005" w:rsidRDefault="00D76005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D76005" w:rsidRDefault="00D76005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D76005" w:rsidRDefault="00D76005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D76005" w:rsidRPr="0081446A" w:rsidRDefault="00D76005" w:rsidP="0090134D">
      <w:pPr>
        <w:rPr>
          <w:sz w:val="32"/>
          <w:szCs w:val="32"/>
        </w:rPr>
      </w:pPr>
      <w:r>
        <w:rPr>
          <w:rFonts w:ascii="Calibri" w:hAnsi="Calibri" w:cs="Calibri"/>
          <w:b/>
          <w:bCs/>
          <w:sz w:val="52"/>
          <w:szCs w:val="52"/>
        </w:rPr>
        <w:t>Parts of the body</w:t>
      </w:r>
      <w:r>
        <w:rPr>
          <w:rFonts w:ascii="Calibri" w:hAnsi="Calibri" w:cs="Calibri"/>
          <w:sz w:val="52"/>
          <w:szCs w:val="52"/>
        </w:rPr>
        <w:t xml:space="preserve">               c</w:t>
      </w:r>
      <w:r w:rsidRPr="0081446A">
        <w:rPr>
          <w:rFonts w:ascii="Calibri" w:hAnsi="Calibri" w:cs="Calibri"/>
          <w:sz w:val="52"/>
          <w:szCs w:val="52"/>
        </w:rPr>
        <w:t>hapter</w:t>
      </w:r>
      <w:r>
        <w:rPr>
          <w:rFonts w:ascii="Calibri" w:hAnsi="Calibri" w:cs="Calibri"/>
          <w:sz w:val="52"/>
          <w:szCs w:val="52"/>
        </w:rPr>
        <w:t xml:space="preserve">   11, 12</w:t>
      </w:r>
    </w:p>
    <w:p w:rsidR="00D76005" w:rsidRPr="00214AB3" w:rsidRDefault="00D76005" w:rsidP="0090134D">
      <w:pPr>
        <w:rPr>
          <w:rFonts w:ascii="Calibri" w:hAnsi="Calibri" w:cs="Calibri"/>
          <w:b/>
          <w:bCs/>
          <w:sz w:val="52"/>
          <w:szCs w:val="52"/>
        </w:rPr>
      </w:pPr>
      <w:r>
        <w:rPr>
          <w:rFonts w:ascii="Calibri" w:hAnsi="Calibri" w:cs="Calibri"/>
          <w:b/>
          <w:bCs/>
          <w:sz w:val="52"/>
          <w:szCs w:val="52"/>
        </w:rPr>
        <w:t>a</w:t>
      </w:r>
      <w:r w:rsidRPr="00214AB3">
        <w:rPr>
          <w:rFonts w:ascii="Calibri" w:hAnsi="Calibri" w:cs="Calibri"/>
          <w:b/>
          <w:bCs/>
          <w:sz w:val="52"/>
          <w:szCs w:val="52"/>
        </w:rPr>
        <w:t>nd clothes</w:t>
      </w:r>
    </w:p>
    <w:p w:rsidR="00D76005" w:rsidRDefault="00D76005" w:rsidP="0090134D">
      <w:pPr>
        <w:rPr>
          <w:rFonts w:ascii="Calibri" w:hAnsi="Calibri" w:cs="Calibri"/>
          <w:sz w:val="32"/>
          <w:szCs w:val="32"/>
        </w:rPr>
      </w:pPr>
    </w:p>
    <w:p w:rsidR="00D76005" w:rsidRPr="00050323" w:rsidRDefault="00D76005" w:rsidP="0090134D">
      <w:pPr>
        <w:rPr>
          <w:rFonts w:ascii="Calibri" w:hAnsi="Calibri" w:cs="Calibri"/>
          <w:sz w:val="32"/>
          <w:szCs w:val="32"/>
        </w:rPr>
      </w:pPr>
    </w:p>
    <w:p w:rsidR="00D76005" w:rsidRPr="00050323" w:rsidRDefault="00D76005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D76005" w:rsidRPr="00050323" w:rsidRDefault="00D76005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D76005" w:rsidRPr="00050323" w:rsidRDefault="00D76005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D76005" w:rsidRPr="00050323" w:rsidRDefault="00D76005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D76005" w:rsidRDefault="00D76005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pict>
          <v:shape id="_x0000_s1027" type="#_x0000_t75" style="position:absolute;margin-left:28.35pt;margin-top:636.5pt;width:445.5pt;height:97.5pt;z-index:-251657216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 w:rsidRPr="0081446A">
        <w:rPr>
          <w:rFonts w:ascii="Calibri" w:hAnsi="Calibri" w:cs="Calibri"/>
          <w:sz w:val="32"/>
          <w:szCs w:val="32"/>
        </w:rPr>
        <w:t xml:space="preserve"> 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D76005" w:rsidRDefault="00D76005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D76005" w:rsidRDefault="00D76005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</w:t>
      </w:r>
    </w:p>
    <w:p w:rsidR="00D76005" w:rsidRDefault="00D76005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D76005" w:rsidRDefault="00D76005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D76005" w:rsidRDefault="00D76005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D76005" w:rsidRPr="00FA1299" w:rsidRDefault="00D76005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D76005" w:rsidRPr="00FA1299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76005" w:rsidRDefault="00D76005" w:rsidP="00397079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</w:p>
    <w:p w:rsidR="00D76005" w:rsidRDefault="00D76005" w:rsidP="00397079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D76005" w:rsidRDefault="00D76005" w:rsidP="00397079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Parts of the body     </w:t>
      </w:r>
    </w:p>
    <w:p w:rsidR="00D76005" w:rsidRDefault="00D76005" w:rsidP="00397079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15.                       and clothes            chapter 11, 12 </w:t>
      </w:r>
    </w:p>
    <w:p w:rsidR="00D76005" w:rsidRPr="00E65BD2" w:rsidRDefault="00D76005" w:rsidP="00B85EB2">
      <w:pPr>
        <w:pStyle w:val="Bezmezer"/>
        <w:tabs>
          <w:tab w:val="left" w:pos="2268"/>
          <w:tab w:val="left" w:pos="5103"/>
        </w:tabs>
        <w:ind w:left="708" w:hanging="708"/>
        <w:rPr>
          <w:b/>
          <w:bCs/>
          <w:sz w:val="40"/>
          <w:szCs w:val="40"/>
        </w:rPr>
      </w:pPr>
    </w:p>
    <w:p w:rsidR="00D76005" w:rsidRPr="00854B5E" w:rsidRDefault="00D76005" w:rsidP="00397079">
      <w:pPr>
        <w:rPr>
          <w:b/>
          <w:bCs/>
        </w:rPr>
      </w:pPr>
    </w:p>
    <w:tbl>
      <w:tblPr>
        <w:tblW w:w="95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5"/>
        <w:gridCol w:w="755"/>
        <w:gridCol w:w="822"/>
        <w:gridCol w:w="822"/>
        <w:gridCol w:w="755"/>
        <w:gridCol w:w="755"/>
        <w:gridCol w:w="823"/>
        <w:gridCol w:w="823"/>
        <w:gridCol w:w="823"/>
        <w:gridCol w:w="823"/>
        <w:gridCol w:w="823"/>
        <w:gridCol w:w="755"/>
      </w:tblGrid>
      <w:tr w:rsidR="00D76005" w:rsidRPr="00152266" w:rsidTr="00B85EB2">
        <w:trPr>
          <w:trHeight w:val="485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</w:tr>
      <w:tr w:rsidR="00D76005" w:rsidRPr="00152266" w:rsidTr="00B85EB2">
        <w:trPr>
          <w:trHeight w:val="463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</w:tr>
      <w:tr w:rsidR="00D76005" w:rsidRPr="00152266" w:rsidTr="00B85EB2">
        <w:trPr>
          <w:trHeight w:val="485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-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</w:tr>
      <w:tr w:rsidR="00D76005" w:rsidRPr="00152266" w:rsidTr="00B85EB2">
        <w:trPr>
          <w:trHeight w:val="485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</w:tr>
      <w:tr w:rsidR="00D76005" w:rsidRPr="00152266" w:rsidTr="00B85EB2">
        <w:trPr>
          <w:trHeight w:val="485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</w:tr>
      <w:tr w:rsidR="00D76005" w:rsidRPr="00152266" w:rsidTr="00B85EB2">
        <w:trPr>
          <w:trHeight w:val="485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</w:tr>
      <w:tr w:rsidR="00D76005" w:rsidRPr="00152266" w:rsidTr="00B85EB2">
        <w:trPr>
          <w:trHeight w:val="485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D76005" w:rsidRPr="00152266" w:rsidTr="00B85EB2">
        <w:trPr>
          <w:trHeight w:val="485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</w:tr>
      <w:tr w:rsidR="00D76005" w:rsidRPr="00152266" w:rsidTr="00B85EB2">
        <w:trPr>
          <w:trHeight w:val="463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D76005" w:rsidRPr="00152266" w:rsidTr="00B85EB2">
        <w:trPr>
          <w:trHeight w:val="485"/>
          <w:jc w:val="center"/>
        </w:trPr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</w:tr>
      <w:tr w:rsidR="00D76005" w:rsidRPr="00152266" w:rsidTr="00B85EB2">
        <w:trPr>
          <w:trHeight w:val="509"/>
          <w:jc w:val="center"/>
        </w:trPr>
        <w:tc>
          <w:tcPr>
            <w:tcW w:w="755" w:type="dxa"/>
          </w:tcPr>
          <w:p w:rsidR="00D76005" w:rsidRPr="00394AE2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2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23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3540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</w:tbl>
    <w:p w:rsidR="00D76005" w:rsidRDefault="00D76005" w:rsidP="00397079">
      <w:pPr>
        <w:pStyle w:val="Bezmezer"/>
      </w:pPr>
    </w:p>
    <w:p w:rsidR="00D76005" w:rsidRDefault="00D76005" w:rsidP="00397079">
      <w:pPr>
        <w:pStyle w:val="Bezmezer"/>
      </w:pPr>
    </w:p>
    <w:p w:rsidR="00D76005" w:rsidRDefault="00D76005" w:rsidP="00397079">
      <w:pPr>
        <w:pStyle w:val="Bezmezer"/>
      </w:pPr>
    </w:p>
    <w:p w:rsidR="00D76005" w:rsidRDefault="00D76005" w:rsidP="00F32E28">
      <w:pPr>
        <w:pStyle w:val="Bezmezer"/>
      </w:pPr>
    </w:p>
    <w:p w:rsidR="00D76005" w:rsidRDefault="00D76005" w:rsidP="00B85EB2">
      <w:pPr>
        <w:pStyle w:val="Bezmezer"/>
        <w:tabs>
          <w:tab w:val="left" w:pos="2268"/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1. paže</w:t>
      </w:r>
      <w:r>
        <w:rPr>
          <w:sz w:val="36"/>
          <w:szCs w:val="36"/>
        </w:rPr>
        <w:tab/>
        <w:t>9. boty</w:t>
      </w:r>
    </w:p>
    <w:p w:rsidR="00D76005" w:rsidRDefault="00D76005" w:rsidP="00B85EB2">
      <w:pPr>
        <w:pStyle w:val="Bezmezer"/>
        <w:tabs>
          <w:tab w:val="left" w:pos="2268"/>
          <w:tab w:val="left" w:pos="5103"/>
        </w:tabs>
        <w:ind w:left="-284" w:firstLine="1571"/>
        <w:rPr>
          <w:sz w:val="36"/>
          <w:szCs w:val="36"/>
        </w:rPr>
      </w:pPr>
      <w:r>
        <w:rPr>
          <w:sz w:val="36"/>
          <w:szCs w:val="36"/>
        </w:rPr>
        <w:t>2. džíny</w:t>
      </w:r>
      <w:r>
        <w:rPr>
          <w:sz w:val="36"/>
          <w:szCs w:val="36"/>
        </w:rPr>
        <w:tab/>
        <w:t>10. mikina</w:t>
      </w:r>
    </w:p>
    <w:p w:rsidR="00D76005" w:rsidRDefault="00D76005" w:rsidP="00B85EB2">
      <w:pPr>
        <w:pStyle w:val="Bezmezer"/>
        <w:tabs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3. rameno</w:t>
      </w:r>
      <w:r>
        <w:rPr>
          <w:sz w:val="36"/>
          <w:szCs w:val="36"/>
        </w:rPr>
        <w:tab/>
        <w:t>11. koleno</w:t>
      </w:r>
    </w:p>
    <w:p w:rsidR="00D76005" w:rsidRDefault="00D76005" w:rsidP="00B85EB2">
      <w:pPr>
        <w:pStyle w:val="Bezmezer"/>
        <w:tabs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4. tričko</w:t>
      </w:r>
      <w:r>
        <w:rPr>
          <w:sz w:val="36"/>
          <w:szCs w:val="36"/>
        </w:rPr>
        <w:tab/>
        <w:t>12. šála</w:t>
      </w:r>
    </w:p>
    <w:p w:rsidR="00D76005" w:rsidRDefault="00D76005" w:rsidP="00B85EB2">
      <w:pPr>
        <w:pStyle w:val="Bezmezer"/>
        <w:tabs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5. noha</w:t>
      </w:r>
      <w:r>
        <w:rPr>
          <w:sz w:val="36"/>
          <w:szCs w:val="36"/>
        </w:rPr>
        <w:tab/>
        <w:t>13. čepice</w:t>
      </w:r>
    </w:p>
    <w:p w:rsidR="00D76005" w:rsidRDefault="00D76005" w:rsidP="00B85EB2">
      <w:pPr>
        <w:pStyle w:val="Bezmezer"/>
        <w:tabs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6. tělo</w:t>
      </w:r>
      <w:r>
        <w:rPr>
          <w:sz w:val="36"/>
          <w:szCs w:val="36"/>
        </w:rPr>
        <w:tab/>
        <w:t>14. ocas</w:t>
      </w:r>
    </w:p>
    <w:p w:rsidR="00D76005" w:rsidRDefault="00D76005" w:rsidP="00B85EB2">
      <w:pPr>
        <w:pStyle w:val="Bezmezer"/>
        <w:tabs>
          <w:tab w:val="left" w:pos="2268"/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7. prst u ruky</w:t>
      </w:r>
      <w:r>
        <w:rPr>
          <w:sz w:val="36"/>
          <w:szCs w:val="36"/>
        </w:rPr>
        <w:tab/>
        <w:t xml:space="preserve">15. prst u nohy </w:t>
      </w:r>
    </w:p>
    <w:p w:rsidR="00D76005" w:rsidRDefault="00D76005" w:rsidP="00B85EB2">
      <w:pPr>
        <w:pStyle w:val="Bezmezer"/>
        <w:ind w:left="1287"/>
        <w:rPr>
          <w:sz w:val="36"/>
          <w:szCs w:val="36"/>
        </w:rPr>
      </w:pPr>
      <w:r>
        <w:rPr>
          <w:sz w:val="36"/>
          <w:szCs w:val="36"/>
        </w:rPr>
        <w:t>8. hlava</w:t>
      </w:r>
    </w:p>
    <w:p w:rsidR="00D76005" w:rsidRDefault="00D76005" w:rsidP="004E1DFA">
      <w:pPr>
        <w:pStyle w:val="Bezmezer"/>
        <w:rPr>
          <w:sz w:val="36"/>
          <w:szCs w:val="36"/>
        </w:rPr>
      </w:pPr>
    </w:p>
    <w:p w:rsidR="00D76005" w:rsidRDefault="00D76005" w:rsidP="004E1DFA">
      <w:pPr>
        <w:pStyle w:val="Bezmezer"/>
        <w:rPr>
          <w:sz w:val="36"/>
          <w:szCs w:val="36"/>
        </w:rPr>
      </w:pPr>
    </w:p>
    <w:p w:rsidR="00D76005" w:rsidRPr="005D33B5" w:rsidRDefault="00D76005" w:rsidP="004E1DFA">
      <w:pPr>
        <w:pStyle w:val="Bezmezer"/>
        <w:rPr>
          <w:sz w:val="36"/>
          <w:szCs w:val="36"/>
        </w:rPr>
      </w:pPr>
    </w:p>
    <w:p w:rsidR="00D76005" w:rsidRDefault="00D76005" w:rsidP="004E1DFA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  <w:r>
        <w:rPr>
          <w:b/>
          <w:bCs/>
          <w:sz w:val="40"/>
          <w:szCs w:val="40"/>
        </w:rPr>
        <w:t xml:space="preserve">     ŘEŠENÍ</w:t>
      </w:r>
    </w:p>
    <w:p w:rsidR="00D76005" w:rsidRDefault="00D76005" w:rsidP="004E1DFA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D76005" w:rsidRDefault="00D76005" w:rsidP="004E1DFA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Parts of the body     </w:t>
      </w:r>
    </w:p>
    <w:p w:rsidR="00D76005" w:rsidRPr="00E65BD2" w:rsidRDefault="00D76005" w:rsidP="004E1DFA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15.                    and clothes             chapter 11, 12 </w:t>
      </w:r>
    </w:p>
    <w:p w:rsidR="00D76005" w:rsidRPr="00854B5E" w:rsidRDefault="00D76005" w:rsidP="004E1DFA">
      <w:pPr>
        <w:rPr>
          <w:b/>
          <w:bCs/>
        </w:rPr>
      </w:pPr>
    </w:p>
    <w:tbl>
      <w:tblPr>
        <w:tblW w:w="952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5"/>
        <w:gridCol w:w="755"/>
        <w:gridCol w:w="821"/>
        <w:gridCol w:w="821"/>
        <w:gridCol w:w="755"/>
        <w:gridCol w:w="755"/>
        <w:gridCol w:w="822"/>
        <w:gridCol w:w="822"/>
        <w:gridCol w:w="822"/>
        <w:gridCol w:w="822"/>
        <w:gridCol w:w="822"/>
        <w:gridCol w:w="755"/>
      </w:tblGrid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-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486"/>
        </w:trPr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  <w:tr w:rsidR="00D76005" w:rsidRPr="00152266">
        <w:trPr>
          <w:trHeight w:val="505"/>
        </w:trPr>
        <w:tc>
          <w:tcPr>
            <w:tcW w:w="755" w:type="dxa"/>
          </w:tcPr>
          <w:p w:rsidR="00D76005" w:rsidRPr="00394AE2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1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22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55" w:type="dxa"/>
          </w:tcPr>
          <w:p w:rsidR="00D76005" w:rsidRPr="00152266" w:rsidRDefault="00D76005" w:rsidP="00A87508">
            <w:pPr>
              <w:rPr>
                <w:sz w:val="40"/>
                <w:szCs w:val="40"/>
              </w:rPr>
            </w:pPr>
          </w:p>
        </w:tc>
      </w:tr>
    </w:tbl>
    <w:p w:rsidR="00D76005" w:rsidRDefault="00D76005" w:rsidP="004E1DFA">
      <w:pPr>
        <w:pStyle w:val="Bezmezer"/>
      </w:pPr>
    </w:p>
    <w:p w:rsidR="00D76005" w:rsidRDefault="00D76005" w:rsidP="004E1DFA">
      <w:pPr>
        <w:pStyle w:val="Bezmezer"/>
      </w:pPr>
    </w:p>
    <w:p w:rsidR="00D76005" w:rsidRDefault="00D76005" w:rsidP="00F32E28">
      <w:pPr>
        <w:pStyle w:val="Bezmezer"/>
      </w:pPr>
    </w:p>
    <w:p w:rsidR="00D76005" w:rsidRDefault="00D76005" w:rsidP="00F32E28">
      <w:pPr>
        <w:pStyle w:val="Bezmezer"/>
      </w:pPr>
    </w:p>
    <w:p w:rsidR="00D76005" w:rsidRDefault="00D76005" w:rsidP="00F32E28">
      <w:pPr>
        <w:pStyle w:val="Bezmezer"/>
        <w:tabs>
          <w:tab w:val="left" w:pos="2268"/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1. paže</w:t>
      </w:r>
      <w:r>
        <w:rPr>
          <w:sz w:val="36"/>
          <w:szCs w:val="36"/>
        </w:rPr>
        <w:tab/>
        <w:t>9. boty</w:t>
      </w:r>
    </w:p>
    <w:p w:rsidR="00D76005" w:rsidRDefault="00D76005" w:rsidP="00F32E28">
      <w:pPr>
        <w:pStyle w:val="Bezmezer"/>
        <w:tabs>
          <w:tab w:val="left" w:pos="2268"/>
          <w:tab w:val="left" w:pos="5103"/>
        </w:tabs>
        <w:ind w:left="-284" w:firstLine="1571"/>
        <w:rPr>
          <w:sz w:val="36"/>
          <w:szCs w:val="36"/>
        </w:rPr>
      </w:pPr>
      <w:r>
        <w:rPr>
          <w:sz w:val="36"/>
          <w:szCs w:val="36"/>
        </w:rPr>
        <w:t>2. džíny</w:t>
      </w:r>
      <w:r>
        <w:rPr>
          <w:sz w:val="36"/>
          <w:szCs w:val="36"/>
        </w:rPr>
        <w:tab/>
        <w:t>10. mikina</w:t>
      </w:r>
    </w:p>
    <w:p w:rsidR="00D76005" w:rsidRDefault="00D76005" w:rsidP="00F32E28">
      <w:pPr>
        <w:pStyle w:val="Bezmezer"/>
        <w:tabs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3. rameno</w:t>
      </w:r>
      <w:r>
        <w:rPr>
          <w:sz w:val="36"/>
          <w:szCs w:val="36"/>
        </w:rPr>
        <w:tab/>
        <w:t>11. koleno</w:t>
      </w:r>
    </w:p>
    <w:p w:rsidR="00D76005" w:rsidRDefault="00D76005" w:rsidP="00F32E28">
      <w:pPr>
        <w:pStyle w:val="Bezmezer"/>
        <w:tabs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4. tričko</w:t>
      </w:r>
      <w:r>
        <w:rPr>
          <w:sz w:val="36"/>
          <w:szCs w:val="36"/>
        </w:rPr>
        <w:tab/>
        <w:t>12. šála</w:t>
      </w:r>
    </w:p>
    <w:p w:rsidR="00D76005" w:rsidRDefault="00D76005" w:rsidP="00F32E28">
      <w:pPr>
        <w:pStyle w:val="Bezmezer"/>
        <w:tabs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5. noha</w:t>
      </w:r>
      <w:r>
        <w:rPr>
          <w:sz w:val="36"/>
          <w:szCs w:val="36"/>
        </w:rPr>
        <w:tab/>
        <w:t>13. čepice</w:t>
      </w:r>
    </w:p>
    <w:p w:rsidR="00D76005" w:rsidRDefault="00D76005" w:rsidP="00F32E28">
      <w:pPr>
        <w:pStyle w:val="Bezmezer"/>
        <w:tabs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6. tělo</w:t>
      </w:r>
      <w:r>
        <w:rPr>
          <w:sz w:val="36"/>
          <w:szCs w:val="36"/>
        </w:rPr>
        <w:tab/>
        <w:t>14. ocas</w:t>
      </w:r>
    </w:p>
    <w:p w:rsidR="00D76005" w:rsidRDefault="00D76005" w:rsidP="00F32E28">
      <w:pPr>
        <w:pStyle w:val="Bezmezer"/>
        <w:tabs>
          <w:tab w:val="left" w:pos="2268"/>
          <w:tab w:val="left" w:pos="5103"/>
        </w:tabs>
        <w:ind w:left="1287"/>
        <w:rPr>
          <w:sz w:val="36"/>
          <w:szCs w:val="36"/>
        </w:rPr>
      </w:pPr>
      <w:r>
        <w:rPr>
          <w:sz w:val="36"/>
          <w:szCs w:val="36"/>
        </w:rPr>
        <w:t>7. prst u ruky</w:t>
      </w:r>
      <w:r>
        <w:rPr>
          <w:sz w:val="36"/>
          <w:szCs w:val="36"/>
        </w:rPr>
        <w:tab/>
        <w:t xml:space="preserve">15. prst u nohy </w:t>
      </w:r>
    </w:p>
    <w:p w:rsidR="00D76005" w:rsidRDefault="00D76005" w:rsidP="00F32E28">
      <w:pPr>
        <w:pStyle w:val="Bezmezer"/>
        <w:ind w:left="1287"/>
        <w:rPr>
          <w:sz w:val="36"/>
          <w:szCs w:val="36"/>
        </w:rPr>
      </w:pPr>
      <w:r>
        <w:rPr>
          <w:sz w:val="36"/>
          <w:szCs w:val="36"/>
        </w:rPr>
        <w:t>8. hlava</w:t>
      </w:r>
    </w:p>
    <w:p w:rsidR="00D76005" w:rsidRDefault="00D76005" w:rsidP="00F32E28">
      <w:pPr>
        <w:pStyle w:val="Bezmezer"/>
        <w:rPr>
          <w:sz w:val="36"/>
          <w:szCs w:val="36"/>
        </w:rPr>
      </w:pPr>
    </w:p>
    <w:p w:rsidR="00D76005" w:rsidRDefault="00D76005" w:rsidP="004E1DFA">
      <w:pPr>
        <w:pStyle w:val="Bezmezer"/>
        <w:rPr>
          <w:sz w:val="36"/>
          <w:szCs w:val="36"/>
        </w:rPr>
      </w:pPr>
    </w:p>
    <w:sectPr w:rsidR="00D76005" w:rsidSect="0041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005" w:rsidRDefault="00D76005">
      <w:r>
        <w:separator/>
      </w:r>
    </w:p>
  </w:endnote>
  <w:endnote w:type="continuationSeparator" w:id="0">
    <w:p w:rsidR="00D76005" w:rsidRDefault="00D76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005" w:rsidRDefault="00D76005">
    <w:pPr>
      <w:pStyle w:val="Footer"/>
    </w:pPr>
  </w:p>
  <w:p w:rsidR="00D76005" w:rsidRDefault="00D76005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005" w:rsidRDefault="00D76005">
      <w:r>
        <w:separator/>
      </w:r>
    </w:p>
  </w:footnote>
  <w:footnote w:type="continuationSeparator" w:id="0">
    <w:p w:rsidR="00D76005" w:rsidRDefault="00D760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2E4"/>
    <w:multiLevelType w:val="hybridMultilevel"/>
    <w:tmpl w:val="23C46690"/>
    <w:lvl w:ilvl="0" w:tplc="0405000F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367" w:hanging="360"/>
      </w:pPr>
    </w:lvl>
    <w:lvl w:ilvl="2" w:tplc="0405001B">
      <w:start w:val="1"/>
      <w:numFmt w:val="lowerRoman"/>
      <w:lvlText w:val="%3."/>
      <w:lvlJc w:val="right"/>
      <w:pPr>
        <w:ind w:left="3087" w:hanging="180"/>
      </w:pPr>
    </w:lvl>
    <w:lvl w:ilvl="3" w:tplc="0405000F">
      <w:start w:val="1"/>
      <w:numFmt w:val="decimal"/>
      <w:lvlText w:val="%4."/>
      <w:lvlJc w:val="left"/>
      <w:pPr>
        <w:ind w:left="3807" w:hanging="360"/>
      </w:pPr>
    </w:lvl>
    <w:lvl w:ilvl="4" w:tplc="04050019">
      <w:start w:val="1"/>
      <w:numFmt w:val="lowerLetter"/>
      <w:lvlText w:val="%5."/>
      <w:lvlJc w:val="left"/>
      <w:pPr>
        <w:ind w:left="4527" w:hanging="360"/>
      </w:pPr>
    </w:lvl>
    <w:lvl w:ilvl="5" w:tplc="0405001B">
      <w:start w:val="1"/>
      <w:numFmt w:val="lowerRoman"/>
      <w:lvlText w:val="%6."/>
      <w:lvlJc w:val="right"/>
      <w:pPr>
        <w:ind w:left="5247" w:hanging="180"/>
      </w:pPr>
    </w:lvl>
    <w:lvl w:ilvl="6" w:tplc="0405000F">
      <w:start w:val="1"/>
      <w:numFmt w:val="decimal"/>
      <w:lvlText w:val="%7."/>
      <w:lvlJc w:val="left"/>
      <w:pPr>
        <w:ind w:left="5967" w:hanging="360"/>
      </w:pPr>
    </w:lvl>
    <w:lvl w:ilvl="7" w:tplc="04050019">
      <w:start w:val="1"/>
      <w:numFmt w:val="lowerLetter"/>
      <w:lvlText w:val="%8."/>
      <w:lvlJc w:val="left"/>
      <w:pPr>
        <w:ind w:left="6687" w:hanging="360"/>
      </w:pPr>
    </w:lvl>
    <w:lvl w:ilvl="8" w:tplc="0405001B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3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77A"/>
    <w:rsid w:val="00006139"/>
    <w:rsid w:val="00015EAE"/>
    <w:rsid w:val="00026170"/>
    <w:rsid w:val="00026957"/>
    <w:rsid w:val="00034531"/>
    <w:rsid w:val="00035116"/>
    <w:rsid w:val="00050323"/>
    <w:rsid w:val="00064AC5"/>
    <w:rsid w:val="000813E0"/>
    <w:rsid w:val="000B2F3F"/>
    <w:rsid w:val="000B4DDB"/>
    <w:rsid w:val="000B7547"/>
    <w:rsid w:val="000C48DE"/>
    <w:rsid w:val="000D0628"/>
    <w:rsid w:val="000F192C"/>
    <w:rsid w:val="00100C22"/>
    <w:rsid w:val="00116677"/>
    <w:rsid w:val="00152266"/>
    <w:rsid w:val="00194087"/>
    <w:rsid w:val="001B40C2"/>
    <w:rsid w:val="001D0959"/>
    <w:rsid w:val="00204362"/>
    <w:rsid w:val="00214AB3"/>
    <w:rsid w:val="00225E75"/>
    <w:rsid w:val="00242846"/>
    <w:rsid w:val="00263180"/>
    <w:rsid w:val="002709E3"/>
    <w:rsid w:val="00275D63"/>
    <w:rsid w:val="002A5651"/>
    <w:rsid w:val="002C16B0"/>
    <w:rsid w:val="002D04F6"/>
    <w:rsid w:val="002D2624"/>
    <w:rsid w:val="0030428F"/>
    <w:rsid w:val="00307A05"/>
    <w:rsid w:val="0031774D"/>
    <w:rsid w:val="0034343F"/>
    <w:rsid w:val="003630D7"/>
    <w:rsid w:val="0036414F"/>
    <w:rsid w:val="00376E8E"/>
    <w:rsid w:val="003827E8"/>
    <w:rsid w:val="00394AE2"/>
    <w:rsid w:val="00397079"/>
    <w:rsid w:val="003A2F15"/>
    <w:rsid w:val="003B2BA8"/>
    <w:rsid w:val="003B7221"/>
    <w:rsid w:val="003E1320"/>
    <w:rsid w:val="003F60AB"/>
    <w:rsid w:val="0041169C"/>
    <w:rsid w:val="0042451A"/>
    <w:rsid w:val="00472637"/>
    <w:rsid w:val="004B369F"/>
    <w:rsid w:val="004D57AD"/>
    <w:rsid w:val="004D5B96"/>
    <w:rsid w:val="004D78E6"/>
    <w:rsid w:val="004E1DFA"/>
    <w:rsid w:val="004E5A12"/>
    <w:rsid w:val="004E5DCA"/>
    <w:rsid w:val="004F36C3"/>
    <w:rsid w:val="00515FA1"/>
    <w:rsid w:val="005204DE"/>
    <w:rsid w:val="00527F8B"/>
    <w:rsid w:val="00542461"/>
    <w:rsid w:val="005435A2"/>
    <w:rsid w:val="00550D6A"/>
    <w:rsid w:val="00551B20"/>
    <w:rsid w:val="00553F50"/>
    <w:rsid w:val="00564B6B"/>
    <w:rsid w:val="00576C2A"/>
    <w:rsid w:val="005824B9"/>
    <w:rsid w:val="005903FC"/>
    <w:rsid w:val="00591C27"/>
    <w:rsid w:val="005A2E66"/>
    <w:rsid w:val="005A7515"/>
    <w:rsid w:val="005D33B5"/>
    <w:rsid w:val="005F6FF3"/>
    <w:rsid w:val="006569C2"/>
    <w:rsid w:val="006624AA"/>
    <w:rsid w:val="006713F1"/>
    <w:rsid w:val="00673A7A"/>
    <w:rsid w:val="006B1CCD"/>
    <w:rsid w:val="006C3BB4"/>
    <w:rsid w:val="006C4F82"/>
    <w:rsid w:val="006D0D21"/>
    <w:rsid w:val="006D6771"/>
    <w:rsid w:val="006F25E5"/>
    <w:rsid w:val="006F7349"/>
    <w:rsid w:val="0071146F"/>
    <w:rsid w:val="00742FFA"/>
    <w:rsid w:val="00765AC2"/>
    <w:rsid w:val="0078058A"/>
    <w:rsid w:val="00790D6E"/>
    <w:rsid w:val="007A3A78"/>
    <w:rsid w:val="007B3F0C"/>
    <w:rsid w:val="007B455D"/>
    <w:rsid w:val="007C0D53"/>
    <w:rsid w:val="007C57EA"/>
    <w:rsid w:val="007D720F"/>
    <w:rsid w:val="007F4F2B"/>
    <w:rsid w:val="0080164C"/>
    <w:rsid w:val="0081446A"/>
    <w:rsid w:val="0083698E"/>
    <w:rsid w:val="00854B5E"/>
    <w:rsid w:val="008A294B"/>
    <w:rsid w:val="008D63F2"/>
    <w:rsid w:val="008E5E0E"/>
    <w:rsid w:val="0090134D"/>
    <w:rsid w:val="00932073"/>
    <w:rsid w:val="00934FA6"/>
    <w:rsid w:val="00937F36"/>
    <w:rsid w:val="009A1C62"/>
    <w:rsid w:val="009C0468"/>
    <w:rsid w:val="009D4FCD"/>
    <w:rsid w:val="00A014D1"/>
    <w:rsid w:val="00A12DC5"/>
    <w:rsid w:val="00A17883"/>
    <w:rsid w:val="00A35401"/>
    <w:rsid w:val="00A44E88"/>
    <w:rsid w:val="00A63F1B"/>
    <w:rsid w:val="00A87508"/>
    <w:rsid w:val="00AA2ED7"/>
    <w:rsid w:val="00AC39CC"/>
    <w:rsid w:val="00AC68F6"/>
    <w:rsid w:val="00AF284B"/>
    <w:rsid w:val="00B11806"/>
    <w:rsid w:val="00B30F4E"/>
    <w:rsid w:val="00B4616D"/>
    <w:rsid w:val="00B46306"/>
    <w:rsid w:val="00B506FF"/>
    <w:rsid w:val="00B524CF"/>
    <w:rsid w:val="00B57166"/>
    <w:rsid w:val="00B628CA"/>
    <w:rsid w:val="00B65ED2"/>
    <w:rsid w:val="00B77900"/>
    <w:rsid w:val="00B80098"/>
    <w:rsid w:val="00B8275D"/>
    <w:rsid w:val="00B85EB2"/>
    <w:rsid w:val="00BB296F"/>
    <w:rsid w:val="00BB4A69"/>
    <w:rsid w:val="00BE3CE4"/>
    <w:rsid w:val="00C008D7"/>
    <w:rsid w:val="00C142E4"/>
    <w:rsid w:val="00C1556C"/>
    <w:rsid w:val="00C34BD1"/>
    <w:rsid w:val="00C375B4"/>
    <w:rsid w:val="00C63FA0"/>
    <w:rsid w:val="00C7475A"/>
    <w:rsid w:val="00C77A38"/>
    <w:rsid w:val="00C85A31"/>
    <w:rsid w:val="00CA0811"/>
    <w:rsid w:val="00CB72AC"/>
    <w:rsid w:val="00CC0DFD"/>
    <w:rsid w:val="00CC14DB"/>
    <w:rsid w:val="00CD552A"/>
    <w:rsid w:val="00D05EDB"/>
    <w:rsid w:val="00D23544"/>
    <w:rsid w:val="00D32956"/>
    <w:rsid w:val="00D44D14"/>
    <w:rsid w:val="00D46AC5"/>
    <w:rsid w:val="00D53046"/>
    <w:rsid w:val="00D76005"/>
    <w:rsid w:val="00D95458"/>
    <w:rsid w:val="00DB347C"/>
    <w:rsid w:val="00DD5FC2"/>
    <w:rsid w:val="00DF7319"/>
    <w:rsid w:val="00E33D5A"/>
    <w:rsid w:val="00E34C64"/>
    <w:rsid w:val="00E632E7"/>
    <w:rsid w:val="00E65BD2"/>
    <w:rsid w:val="00E955FE"/>
    <w:rsid w:val="00EB36BB"/>
    <w:rsid w:val="00EC7A7C"/>
    <w:rsid w:val="00ED4BA3"/>
    <w:rsid w:val="00EF59DA"/>
    <w:rsid w:val="00F066CC"/>
    <w:rsid w:val="00F1462A"/>
    <w:rsid w:val="00F26391"/>
    <w:rsid w:val="00F32E28"/>
    <w:rsid w:val="00F4475E"/>
    <w:rsid w:val="00F76CA1"/>
    <w:rsid w:val="00F84D33"/>
    <w:rsid w:val="00F87EE6"/>
    <w:rsid w:val="00FA1299"/>
    <w:rsid w:val="00FB0642"/>
    <w:rsid w:val="00FC1F98"/>
    <w:rsid w:val="00FD0220"/>
    <w:rsid w:val="00FF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4</Pages>
  <Words>299</Words>
  <Characters>1770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10</cp:revision>
  <cp:lastPrinted>2011-12-20T13:01:00Z</cp:lastPrinted>
  <dcterms:created xsi:type="dcterms:W3CDTF">2012-01-11T12:25:00Z</dcterms:created>
  <dcterms:modified xsi:type="dcterms:W3CDTF">2012-04-26T04:47:00Z</dcterms:modified>
</cp:coreProperties>
</file>