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112" w:rsidRDefault="00C80112" w:rsidP="00915928">
      <w:pPr>
        <w:pStyle w:val="Title"/>
      </w:pPr>
    </w:p>
    <w:p w:rsidR="00C80112" w:rsidRDefault="00C80112" w:rsidP="00915928">
      <w:pPr>
        <w:pStyle w:val="Title"/>
      </w:pPr>
    </w:p>
    <w:p w:rsidR="00C80112" w:rsidRDefault="00C80112" w:rsidP="00915928">
      <w:pPr>
        <w:jc w:val="center"/>
      </w:pPr>
    </w:p>
    <w:p w:rsidR="00C80112" w:rsidRDefault="00C80112" w:rsidP="00915928">
      <w:pPr>
        <w:jc w:val="center"/>
      </w:pPr>
    </w:p>
    <w:p w:rsidR="00C80112" w:rsidRDefault="00C80112" w:rsidP="00915928">
      <w:pPr>
        <w:jc w:val="center"/>
      </w:pPr>
    </w:p>
    <w:p w:rsidR="00C80112" w:rsidRDefault="00C80112" w:rsidP="00915928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C80112" w:rsidRDefault="00C80112" w:rsidP="00915928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VY_22_INOVACE_01-67</w:t>
      </w:r>
    </w:p>
    <w:p w:rsidR="00C80112" w:rsidRDefault="00C80112" w:rsidP="00915928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Vyhledej </w:t>
      </w:r>
      <w:r>
        <w:rPr>
          <w:rFonts w:ascii="Calibri" w:hAnsi="Calibri" w:cs="Calibri"/>
          <w:sz w:val="56"/>
          <w:szCs w:val="56"/>
        </w:rPr>
        <w:t>-  my family</w:t>
      </w:r>
    </w:p>
    <w:p w:rsidR="00C80112" w:rsidRPr="00052CFF" w:rsidRDefault="00C80112" w:rsidP="00915928">
      <w:pPr>
        <w:jc w:val="center"/>
        <w:rPr>
          <w:rFonts w:ascii="Calibri" w:hAnsi="Calibri" w:cs="Calibri"/>
          <w:sz w:val="56"/>
          <w:szCs w:val="56"/>
        </w:rPr>
      </w:pPr>
    </w:p>
    <w:p w:rsidR="00C80112" w:rsidRPr="001B40C2" w:rsidRDefault="00C80112" w:rsidP="001B40C2">
      <w:pPr>
        <w:rPr>
          <w:rFonts w:ascii="Calibri" w:hAnsi="Calibri" w:cs="Calibri"/>
          <w:sz w:val="56"/>
          <w:szCs w:val="56"/>
        </w:rPr>
      </w:pPr>
    </w:p>
    <w:p w:rsidR="00C80112" w:rsidRPr="001B40C2" w:rsidRDefault="00C8011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C80112">
        <w:tc>
          <w:tcPr>
            <w:tcW w:w="2376" w:type="dxa"/>
          </w:tcPr>
          <w:p w:rsidR="00C80112" w:rsidRPr="00B30F4E" w:rsidRDefault="00C801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80112" w:rsidRPr="00B30F4E" w:rsidRDefault="00C801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C80112">
        <w:tc>
          <w:tcPr>
            <w:tcW w:w="2376" w:type="dxa"/>
          </w:tcPr>
          <w:p w:rsidR="00C80112" w:rsidRPr="00B30F4E" w:rsidRDefault="00C80112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80112" w:rsidRPr="00B30F4E" w:rsidRDefault="00C801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80112">
        <w:tc>
          <w:tcPr>
            <w:tcW w:w="2376" w:type="dxa"/>
          </w:tcPr>
          <w:p w:rsidR="00C80112" w:rsidRPr="00B30F4E" w:rsidRDefault="00C801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80112" w:rsidRPr="00B30F4E" w:rsidRDefault="00C801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80112">
        <w:tc>
          <w:tcPr>
            <w:tcW w:w="2376" w:type="dxa"/>
          </w:tcPr>
          <w:p w:rsidR="00C80112" w:rsidRPr="00B30F4E" w:rsidRDefault="00C801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80112" w:rsidRPr="00B30F4E" w:rsidRDefault="00C801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family                                            Chapter   13, 14</w:t>
            </w:r>
          </w:p>
        </w:tc>
      </w:tr>
      <w:tr w:rsidR="00C80112">
        <w:tc>
          <w:tcPr>
            <w:tcW w:w="2376" w:type="dxa"/>
          </w:tcPr>
          <w:p w:rsidR="00C80112" w:rsidRPr="00B30F4E" w:rsidRDefault="00C801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80112" w:rsidRPr="00B30F4E" w:rsidRDefault="00C801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family</w:t>
            </w:r>
          </w:p>
        </w:tc>
      </w:tr>
      <w:tr w:rsidR="00C80112">
        <w:tc>
          <w:tcPr>
            <w:tcW w:w="2376" w:type="dxa"/>
          </w:tcPr>
          <w:p w:rsidR="00C80112" w:rsidRPr="00B30F4E" w:rsidRDefault="00C801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80112" w:rsidRPr="00B30F4E" w:rsidRDefault="00C801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C80112">
        <w:tc>
          <w:tcPr>
            <w:tcW w:w="2376" w:type="dxa"/>
          </w:tcPr>
          <w:p w:rsidR="00C80112" w:rsidRPr="00B30F4E" w:rsidRDefault="00C801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80112" w:rsidRPr="00B30F4E" w:rsidRDefault="00C801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12.1. 2011</w:t>
            </w:r>
          </w:p>
        </w:tc>
      </w:tr>
      <w:tr w:rsidR="00C80112">
        <w:tc>
          <w:tcPr>
            <w:tcW w:w="2376" w:type="dxa"/>
          </w:tcPr>
          <w:p w:rsidR="00C80112" w:rsidRPr="00B30F4E" w:rsidRDefault="00C801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C80112" w:rsidRPr="00B30F4E" w:rsidRDefault="00C8011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80112" w:rsidRDefault="00C801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Angličtina pro 3. ročník   DIDAKTIS,  pracovní list k procvičení </w:t>
            </w:r>
          </w:p>
          <w:p w:rsidR="00C80112" w:rsidRDefault="00C801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zásoby, vizuální podoba angl. slov - spelling</w:t>
            </w:r>
          </w:p>
          <w:p w:rsidR="00C80112" w:rsidRPr="00ED4BA3" w:rsidRDefault="00C8011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Vyhledej v mřížce správné slovo</w:t>
            </w:r>
          </w:p>
        </w:tc>
      </w:tr>
      <w:bookmarkEnd w:id="0"/>
    </w:tbl>
    <w:p w:rsidR="00C80112" w:rsidRPr="001B40C2" w:rsidRDefault="00C80112" w:rsidP="001B40C2">
      <w:pPr>
        <w:rPr>
          <w:rFonts w:ascii="Calibri" w:hAnsi="Calibri" w:cs="Calibri"/>
          <w:sz w:val="56"/>
          <w:szCs w:val="56"/>
        </w:rPr>
      </w:pPr>
    </w:p>
    <w:p w:rsidR="00C80112" w:rsidRPr="001B40C2" w:rsidRDefault="00C80112" w:rsidP="001B40C2">
      <w:pPr>
        <w:rPr>
          <w:rFonts w:ascii="Calibri" w:hAnsi="Calibri" w:cs="Calibri"/>
          <w:sz w:val="56"/>
          <w:szCs w:val="56"/>
        </w:rPr>
      </w:pPr>
    </w:p>
    <w:p w:rsidR="00C80112" w:rsidRPr="001B40C2" w:rsidRDefault="00C80112" w:rsidP="001B40C2">
      <w:pPr>
        <w:rPr>
          <w:rFonts w:ascii="Calibri" w:hAnsi="Calibri" w:cs="Calibri"/>
          <w:sz w:val="56"/>
          <w:szCs w:val="56"/>
        </w:rPr>
      </w:pPr>
    </w:p>
    <w:p w:rsidR="00C80112" w:rsidRDefault="00C80112" w:rsidP="001B40C2">
      <w:pPr>
        <w:rPr>
          <w:rFonts w:ascii="Calibri" w:hAnsi="Calibri" w:cs="Calibri"/>
          <w:sz w:val="56"/>
          <w:szCs w:val="56"/>
        </w:rPr>
      </w:pPr>
    </w:p>
    <w:p w:rsidR="00C80112" w:rsidRDefault="00C8011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C80112" w:rsidRDefault="00C80112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C80112" w:rsidRDefault="00C80112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C80112" w:rsidRPr="0081446A" w:rsidRDefault="00C80112" w:rsidP="0090134D">
      <w:pPr>
        <w:rPr>
          <w:sz w:val="32"/>
          <w:szCs w:val="32"/>
        </w:rPr>
      </w:pPr>
      <w:r>
        <w:rPr>
          <w:rFonts w:ascii="Calibri" w:hAnsi="Calibri" w:cs="Calibri"/>
          <w:b/>
          <w:bCs/>
          <w:sz w:val="52"/>
          <w:szCs w:val="52"/>
        </w:rPr>
        <w:t>My family</w:t>
      </w:r>
      <w:r>
        <w:rPr>
          <w:rFonts w:ascii="Calibri" w:hAnsi="Calibri" w:cs="Calibri"/>
          <w:sz w:val="52"/>
          <w:szCs w:val="52"/>
        </w:rPr>
        <w:t xml:space="preserve">                     c</w:t>
      </w:r>
      <w:r w:rsidRPr="0081446A">
        <w:rPr>
          <w:rFonts w:ascii="Calibri" w:hAnsi="Calibri" w:cs="Calibri"/>
          <w:sz w:val="52"/>
          <w:szCs w:val="52"/>
        </w:rPr>
        <w:t>hapter</w:t>
      </w:r>
      <w:r>
        <w:rPr>
          <w:rFonts w:ascii="Calibri" w:hAnsi="Calibri" w:cs="Calibri"/>
          <w:sz w:val="52"/>
          <w:szCs w:val="52"/>
        </w:rPr>
        <w:t xml:space="preserve">  13, 14</w:t>
      </w:r>
    </w:p>
    <w:p w:rsidR="00C80112" w:rsidRDefault="00C80112" w:rsidP="0090134D">
      <w:pPr>
        <w:rPr>
          <w:rFonts w:ascii="Calibri" w:hAnsi="Calibri" w:cs="Calibri"/>
          <w:sz w:val="32"/>
          <w:szCs w:val="32"/>
        </w:rPr>
      </w:pPr>
    </w:p>
    <w:p w:rsidR="00C80112" w:rsidRDefault="00C80112" w:rsidP="0090134D">
      <w:pPr>
        <w:rPr>
          <w:rFonts w:ascii="Calibri" w:hAnsi="Calibri" w:cs="Calibri"/>
          <w:sz w:val="32"/>
          <w:szCs w:val="32"/>
        </w:rPr>
      </w:pPr>
    </w:p>
    <w:p w:rsidR="00C80112" w:rsidRPr="00050323" w:rsidRDefault="00C80112" w:rsidP="0090134D">
      <w:pPr>
        <w:rPr>
          <w:rFonts w:ascii="Calibri" w:hAnsi="Calibri" w:cs="Calibri"/>
          <w:sz w:val="32"/>
          <w:szCs w:val="32"/>
        </w:rPr>
      </w:pPr>
    </w:p>
    <w:p w:rsidR="00C80112" w:rsidRPr="00050323" w:rsidRDefault="00C80112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C80112" w:rsidRPr="00050323" w:rsidRDefault="00C80112" w:rsidP="0090134D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C80112" w:rsidRPr="00050323" w:rsidRDefault="00C80112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C80112" w:rsidRPr="00050323" w:rsidRDefault="00C80112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DIDAKTIS spol. s r.o., 2007. 99 s.</w:t>
      </w:r>
    </w:p>
    <w:p w:rsidR="00C80112" w:rsidRDefault="00C80112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pict>
          <v:shape id="_x0000_s1027" type="#_x0000_t75" style="position:absolute;margin-left:28.35pt;margin-top:636.5pt;width:445.5pt;height:97.5pt;z-index:-251657216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 w:rsidRPr="0081446A">
        <w:rPr>
          <w:rFonts w:ascii="Calibri" w:hAnsi="Calibri" w:cs="Calibri"/>
          <w:sz w:val="32"/>
          <w:szCs w:val="32"/>
        </w:rPr>
        <w:t>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C80112" w:rsidRDefault="00C80112" w:rsidP="0090134D">
      <w:pPr>
        <w:rPr>
          <w:rFonts w:ascii="Calibri" w:hAnsi="Calibri" w:cs="Calibri"/>
          <w:sz w:val="32"/>
          <w:szCs w:val="32"/>
          <w:lang w:val="en-US"/>
        </w:rPr>
      </w:pPr>
    </w:p>
    <w:p w:rsidR="00C80112" w:rsidRDefault="00C80112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C80112" w:rsidRDefault="00C80112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80112" w:rsidRDefault="00C80112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80112" w:rsidRPr="00FA1299" w:rsidRDefault="00C80112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  <w:sectPr w:rsidR="00C80112" w:rsidRPr="00FA1299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C80112" w:rsidRDefault="00C80112" w:rsidP="00A91356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</w:t>
      </w:r>
      <w:r w:rsidRPr="00E65BD2">
        <w:rPr>
          <w:b/>
          <w:bCs/>
          <w:sz w:val="40"/>
          <w:szCs w:val="40"/>
        </w:rPr>
        <w:t>HOW MANY WORDS CAN YOU FIND?</w:t>
      </w:r>
    </w:p>
    <w:p w:rsidR="00C80112" w:rsidRDefault="00C80112" w:rsidP="00A91356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KOLIK SLOV NAJDEŠ?</w:t>
      </w:r>
    </w:p>
    <w:p w:rsidR="00C80112" w:rsidRDefault="00C80112" w:rsidP="00A91356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My  family   </w:t>
      </w:r>
    </w:p>
    <w:p w:rsidR="00C80112" w:rsidRDefault="00C80112" w:rsidP="00A91356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 Chapter  13, 14  </w:t>
      </w:r>
    </w:p>
    <w:p w:rsidR="00C80112" w:rsidRDefault="00C80112" w:rsidP="00A91356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Je jich 12.                                            </w:t>
      </w:r>
    </w:p>
    <w:p w:rsidR="00C80112" w:rsidRPr="00E65BD2" w:rsidRDefault="00C80112" w:rsidP="00A91356">
      <w:pPr>
        <w:pStyle w:val="Bezmezer"/>
        <w:ind w:left="708" w:hanging="708"/>
        <w:rPr>
          <w:b/>
          <w:bCs/>
          <w:sz w:val="40"/>
          <w:szCs w:val="40"/>
        </w:rPr>
      </w:pPr>
    </w:p>
    <w:p w:rsidR="00C80112" w:rsidRPr="00854B5E" w:rsidRDefault="00C80112" w:rsidP="00A91356">
      <w:pPr>
        <w:rPr>
          <w:b/>
          <w:bCs/>
        </w:rPr>
      </w:pPr>
    </w:p>
    <w:tbl>
      <w:tblPr>
        <w:tblW w:w="9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4"/>
        <w:gridCol w:w="764"/>
        <w:gridCol w:w="831"/>
        <w:gridCol w:w="831"/>
        <w:gridCol w:w="764"/>
        <w:gridCol w:w="764"/>
        <w:gridCol w:w="832"/>
        <w:gridCol w:w="832"/>
        <w:gridCol w:w="832"/>
        <w:gridCol w:w="832"/>
        <w:gridCol w:w="832"/>
        <w:gridCol w:w="764"/>
      </w:tblGrid>
      <w:tr w:rsidR="00C80112" w:rsidRPr="00152266" w:rsidTr="0002168C">
        <w:trPr>
          <w:trHeight w:val="508"/>
          <w:jc w:val="center"/>
        </w:trPr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Q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</w:tr>
      <w:tr w:rsidR="00C80112" w:rsidRPr="00152266" w:rsidTr="0002168C">
        <w:trPr>
          <w:trHeight w:val="508"/>
          <w:jc w:val="center"/>
        </w:trPr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C80112" w:rsidRPr="00152266" w:rsidTr="0002168C">
        <w:trPr>
          <w:trHeight w:val="508"/>
          <w:jc w:val="center"/>
        </w:trPr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</w:tr>
      <w:tr w:rsidR="00C80112" w:rsidRPr="00152266" w:rsidTr="0002168C">
        <w:trPr>
          <w:trHeight w:val="508"/>
          <w:jc w:val="center"/>
        </w:trPr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</w:tr>
      <w:tr w:rsidR="00C80112" w:rsidRPr="00152266" w:rsidTr="0002168C">
        <w:trPr>
          <w:trHeight w:val="527"/>
          <w:jc w:val="center"/>
        </w:trPr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</w:tr>
      <w:tr w:rsidR="00C80112" w:rsidRPr="00152266" w:rsidTr="0002168C">
        <w:trPr>
          <w:trHeight w:val="508"/>
          <w:jc w:val="center"/>
        </w:trPr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C80112" w:rsidRPr="00152266" w:rsidTr="0002168C">
        <w:trPr>
          <w:trHeight w:val="508"/>
          <w:jc w:val="center"/>
        </w:trPr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</w:tr>
      <w:tr w:rsidR="00C80112" w:rsidRPr="00152266" w:rsidTr="0002168C">
        <w:trPr>
          <w:trHeight w:val="508"/>
          <w:jc w:val="center"/>
        </w:trPr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 w:rsidR="00C80112" w:rsidRPr="00152266" w:rsidTr="0002168C">
        <w:trPr>
          <w:trHeight w:val="508"/>
          <w:jc w:val="center"/>
        </w:trPr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</w:tr>
      <w:tr w:rsidR="00C80112" w:rsidRPr="00152266" w:rsidTr="0002168C">
        <w:trPr>
          <w:trHeight w:val="508"/>
          <w:jc w:val="center"/>
        </w:trPr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Q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C80112" w:rsidRPr="00152266" w:rsidTr="0002168C">
        <w:trPr>
          <w:trHeight w:val="527"/>
          <w:jc w:val="center"/>
        </w:trPr>
        <w:tc>
          <w:tcPr>
            <w:tcW w:w="764" w:type="dxa"/>
          </w:tcPr>
          <w:p w:rsidR="00C80112" w:rsidRPr="00394AE2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1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3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6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</w:tbl>
    <w:p w:rsidR="00C80112" w:rsidRDefault="00C80112" w:rsidP="00A91356">
      <w:pPr>
        <w:pStyle w:val="Bezmezer"/>
      </w:pPr>
    </w:p>
    <w:p w:rsidR="00C80112" w:rsidRDefault="00C80112" w:rsidP="00A91356">
      <w:pPr>
        <w:pStyle w:val="Bezmezer"/>
      </w:pPr>
    </w:p>
    <w:p w:rsidR="00C80112" w:rsidRDefault="00C80112" w:rsidP="00A91356">
      <w:pPr>
        <w:pStyle w:val="Bezmezer"/>
      </w:pPr>
    </w:p>
    <w:p w:rsidR="00C80112" w:rsidRDefault="00C80112" w:rsidP="00A91356">
      <w:pPr>
        <w:pStyle w:val="Bezmezer"/>
      </w:pPr>
    </w:p>
    <w:p w:rsidR="00C80112" w:rsidRPr="005D33B5" w:rsidRDefault="00C80112" w:rsidP="0002168C">
      <w:pPr>
        <w:pStyle w:val="Bezmezer"/>
        <w:tabs>
          <w:tab w:val="left" w:pos="2268"/>
          <w:tab w:val="left" w:pos="5103"/>
        </w:tabs>
        <w:ind w:left="142"/>
        <w:rPr>
          <w:sz w:val="36"/>
          <w:szCs w:val="36"/>
        </w:rPr>
      </w:pPr>
      <w:r>
        <w:rPr>
          <w:sz w:val="36"/>
          <w:szCs w:val="36"/>
        </w:rPr>
        <w:tab/>
        <w:t>1. matka</w:t>
      </w:r>
      <w:r>
        <w:rPr>
          <w:sz w:val="36"/>
          <w:szCs w:val="36"/>
        </w:rPr>
        <w:tab/>
        <w:t>7. strejda</w:t>
      </w:r>
    </w:p>
    <w:p w:rsidR="00C80112" w:rsidRDefault="00C80112" w:rsidP="0002168C">
      <w:pPr>
        <w:pStyle w:val="Bezmezer"/>
        <w:tabs>
          <w:tab w:val="left" w:pos="2268"/>
          <w:tab w:val="left" w:pos="5103"/>
        </w:tabs>
        <w:ind w:left="142"/>
        <w:rPr>
          <w:sz w:val="36"/>
          <w:szCs w:val="36"/>
        </w:rPr>
      </w:pPr>
      <w:r>
        <w:rPr>
          <w:sz w:val="36"/>
          <w:szCs w:val="36"/>
        </w:rPr>
        <w:tab/>
        <w:t>2. taťka</w:t>
      </w:r>
      <w:r>
        <w:rPr>
          <w:sz w:val="36"/>
          <w:szCs w:val="36"/>
        </w:rPr>
        <w:tab/>
        <w:t xml:space="preserve">8. děda  </w:t>
      </w:r>
    </w:p>
    <w:p w:rsidR="00C80112" w:rsidRDefault="00C80112" w:rsidP="0002168C">
      <w:pPr>
        <w:pStyle w:val="Bezmezer"/>
        <w:tabs>
          <w:tab w:val="left" w:pos="2268"/>
          <w:tab w:val="left" w:pos="5103"/>
        </w:tabs>
        <w:ind w:left="142"/>
        <w:rPr>
          <w:sz w:val="36"/>
          <w:szCs w:val="36"/>
        </w:rPr>
      </w:pPr>
      <w:r>
        <w:rPr>
          <w:sz w:val="36"/>
          <w:szCs w:val="36"/>
        </w:rPr>
        <w:tab/>
        <w:t>3. sestra</w:t>
      </w:r>
      <w:r>
        <w:rPr>
          <w:sz w:val="36"/>
          <w:szCs w:val="36"/>
        </w:rPr>
        <w:tab/>
        <w:t>9. teta</w:t>
      </w:r>
    </w:p>
    <w:p w:rsidR="00C80112" w:rsidRDefault="00C80112" w:rsidP="0002168C">
      <w:pPr>
        <w:pStyle w:val="Bezmezer"/>
        <w:tabs>
          <w:tab w:val="left" w:pos="2268"/>
          <w:tab w:val="left" w:pos="5103"/>
        </w:tabs>
        <w:ind w:left="1418" w:hanging="425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4. bratr</w:t>
      </w:r>
      <w:r>
        <w:rPr>
          <w:sz w:val="36"/>
          <w:szCs w:val="36"/>
        </w:rPr>
        <w:tab/>
        <w:t>10.bratranec nebo.sestřenice</w:t>
      </w:r>
    </w:p>
    <w:p w:rsidR="00C80112" w:rsidRDefault="00C80112" w:rsidP="0002168C">
      <w:pPr>
        <w:pStyle w:val="Bezmezer"/>
        <w:tabs>
          <w:tab w:val="left" w:pos="2268"/>
          <w:tab w:val="left" w:pos="5103"/>
        </w:tabs>
        <w:ind w:left="142"/>
        <w:rPr>
          <w:sz w:val="36"/>
          <w:szCs w:val="36"/>
        </w:rPr>
      </w:pPr>
      <w:r>
        <w:rPr>
          <w:sz w:val="36"/>
          <w:szCs w:val="36"/>
        </w:rPr>
        <w:tab/>
        <w:t>5. mamka</w:t>
      </w:r>
      <w:r>
        <w:rPr>
          <w:sz w:val="36"/>
          <w:szCs w:val="36"/>
        </w:rPr>
        <w:tab/>
        <w:t>11. otec</w:t>
      </w:r>
    </w:p>
    <w:p w:rsidR="00C80112" w:rsidRDefault="00C80112" w:rsidP="0002168C">
      <w:pPr>
        <w:pStyle w:val="Bezmezer"/>
        <w:tabs>
          <w:tab w:val="left" w:pos="2268"/>
          <w:tab w:val="left" w:pos="5103"/>
        </w:tabs>
        <w:ind w:left="142"/>
        <w:rPr>
          <w:sz w:val="36"/>
          <w:szCs w:val="36"/>
        </w:rPr>
      </w:pPr>
      <w:r>
        <w:rPr>
          <w:sz w:val="36"/>
          <w:szCs w:val="36"/>
        </w:rPr>
        <w:tab/>
        <w:t>6. babička</w:t>
      </w:r>
      <w:r>
        <w:rPr>
          <w:sz w:val="36"/>
          <w:szCs w:val="36"/>
        </w:rPr>
        <w:tab/>
        <w:t>12. rodina</w:t>
      </w:r>
    </w:p>
    <w:p w:rsidR="00C80112" w:rsidRDefault="00C80112" w:rsidP="00A91356">
      <w:pPr>
        <w:pStyle w:val="Bezmezer"/>
        <w:rPr>
          <w:sz w:val="36"/>
          <w:szCs w:val="36"/>
        </w:rPr>
      </w:pPr>
    </w:p>
    <w:p w:rsidR="00C80112" w:rsidRDefault="00C80112" w:rsidP="00A91356">
      <w:pPr>
        <w:pStyle w:val="Bezmezer"/>
        <w:rPr>
          <w:sz w:val="36"/>
          <w:szCs w:val="36"/>
        </w:rPr>
      </w:pPr>
    </w:p>
    <w:p w:rsidR="00C80112" w:rsidRDefault="00C80112" w:rsidP="00A91356">
      <w:pPr>
        <w:pStyle w:val="Bezmezer"/>
        <w:rPr>
          <w:sz w:val="36"/>
          <w:szCs w:val="36"/>
        </w:rPr>
      </w:pPr>
    </w:p>
    <w:p w:rsidR="00C80112" w:rsidRDefault="00C80112" w:rsidP="00A91356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</w:t>
      </w:r>
      <w:r w:rsidRPr="00E65BD2">
        <w:rPr>
          <w:b/>
          <w:bCs/>
          <w:sz w:val="40"/>
          <w:szCs w:val="40"/>
        </w:rPr>
        <w:t>HOW MANY WORDS CAN YOU FIND?</w:t>
      </w:r>
      <w:r>
        <w:rPr>
          <w:b/>
          <w:bCs/>
          <w:sz w:val="40"/>
          <w:szCs w:val="40"/>
        </w:rPr>
        <w:t xml:space="preserve">    ŘEŠENÍ</w:t>
      </w:r>
    </w:p>
    <w:p w:rsidR="00C80112" w:rsidRDefault="00C80112" w:rsidP="00A91356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KOLIK SLOV NAJDEŠ?</w:t>
      </w:r>
    </w:p>
    <w:p w:rsidR="00C80112" w:rsidRDefault="00C80112" w:rsidP="00A91356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My   family     </w:t>
      </w:r>
    </w:p>
    <w:p w:rsidR="00C80112" w:rsidRDefault="00C80112" w:rsidP="00A91356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Chapter  13, 14</w:t>
      </w:r>
    </w:p>
    <w:p w:rsidR="00C80112" w:rsidRDefault="00C80112" w:rsidP="00A91356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Je jich 12.                                            </w:t>
      </w:r>
    </w:p>
    <w:p w:rsidR="00C80112" w:rsidRPr="00E65BD2" w:rsidRDefault="00C80112" w:rsidP="00A91356">
      <w:pPr>
        <w:pStyle w:val="Bezmezer"/>
        <w:ind w:left="708" w:hanging="708"/>
        <w:rPr>
          <w:b/>
          <w:bCs/>
          <w:sz w:val="40"/>
          <w:szCs w:val="40"/>
        </w:rPr>
      </w:pPr>
    </w:p>
    <w:p w:rsidR="00C80112" w:rsidRPr="00854B5E" w:rsidRDefault="00C80112" w:rsidP="00A91356">
      <w:pPr>
        <w:rPr>
          <w:b/>
          <w:bCs/>
        </w:rPr>
      </w:pP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4"/>
        <w:gridCol w:w="784"/>
        <w:gridCol w:w="852"/>
        <w:gridCol w:w="852"/>
        <w:gridCol w:w="784"/>
        <w:gridCol w:w="784"/>
        <w:gridCol w:w="853"/>
        <w:gridCol w:w="853"/>
        <w:gridCol w:w="853"/>
        <w:gridCol w:w="853"/>
        <w:gridCol w:w="853"/>
        <w:gridCol w:w="784"/>
      </w:tblGrid>
      <w:tr w:rsidR="00C80112" w:rsidRPr="00152266" w:rsidTr="0002168C">
        <w:trPr>
          <w:trHeight w:val="518"/>
          <w:jc w:val="center"/>
        </w:trPr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</w:tr>
      <w:tr w:rsidR="00C80112" w:rsidRPr="00152266" w:rsidTr="0002168C">
        <w:trPr>
          <w:trHeight w:val="518"/>
          <w:jc w:val="center"/>
        </w:trPr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</w:tr>
      <w:tr w:rsidR="00C80112" w:rsidRPr="00152266" w:rsidTr="0002168C">
        <w:trPr>
          <w:trHeight w:val="518"/>
          <w:jc w:val="center"/>
        </w:trPr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</w:tr>
      <w:tr w:rsidR="00C80112" w:rsidRPr="00152266" w:rsidTr="0002168C">
        <w:trPr>
          <w:trHeight w:val="518"/>
          <w:jc w:val="center"/>
        </w:trPr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</w:tr>
      <w:tr w:rsidR="00C80112" w:rsidRPr="00152266" w:rsidTr="0002168C">
        <w:trPr>
          <w:trHeight w:val="518"/>
          <w:jc w:val="center"/>
        </w:trPr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</w:tr>
      <w:tr w:rsidR="00C80112" w:rsidRPr="00152266" w:rsidTr="0002168C">
        <w:trPr>
          <w:trHeight w:val="518"/>
          <w:jc w:val="center"/>
        </w:trPr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</w:tr>
      <w:tr w:rsidR="00C80112" w:rsidRPr="00152266" w:rsidTr="0002168C">
        <w:trPr>
          <w:trHeight w:val="518"/>
          <w:jc w:val="center"/>
        </w:trPr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</w:tr>
      <w:tr w:rsidR="00C80112" w:rsidRPr="00152266" w:rsidTr="0002168C">
        <w:trPr>
          <w:trHeight w:val="493"/>
          <w:jc w:val="center"/>
        </w:trPr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</w:tr>
      <w:tr w:rsidR="00C80112" w:rsidRPr="00152266" w:rsidTr="0002168C">
        <w:trPr>
          <w:trHeight w:val="518"/>
          <w:jc w:val="center"/>
        </w:trPr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</w:tr>
      <w:tr w:rsidR="00C80112" w:rsidRPr="00152266" w:rsidTr="0002168C">
        <w:trPr>
          <w:trHeight w:val="518"/>
          <w:jc w:val="center"/>
        </w:trPr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</w:tr>
      <w:tr w:rsidR="00C80112" w:rsidRPr="00152266" w:rsidTr="0002168C">
        <w:trPr>
          <w:trHeight w:val="518"/>
          <w:jc w:val="center"/>
        </w:trPr>
        <w:tc>
          <w:tcPr>
            <w:tcW w:w="784" w:type="dxa"/>
          </w:tcPr>
          <w:p w:rsidR="00C80112" w:rsidRPr="00394AE2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852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53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  <w:tc>
          <w:tcPr>
            <w:tcW w:w="784" w:type="dxa"/>
          </w:tcPr>
          <w:p w:rsidR="00C80112" w:rsidRPr="00152266" w:rsidRDefault="00C80112" w:rsidP="00174C56">
            <w:pPr>
              <w:rPr>
                <w:sz w:val="40"/>
                <w:szCs w:val="40"/>
              </w:rPr>
            </w:pPr>
          </w:p>
        </w:tc>
      </w:tr>
    </w:tbl>
    <w:p w:rsidR="00C80112" w:rsidRDefault="00C80112" w:rsidP="00A91356">
      <w:pPr>
        <w:pStyle w:val="Bezmezer"/>
      </w:pPr>
    </w:p>
    <w:p w:rsidR="00C80112" w:rsidRDefault="00C80112" w:rsidP="00A91356">
      <w:pPr>
        <w:pStyle w:val="Bezmezer"/>
      </w:pPr>
    </w:p>
    <w:p w:rsidR="00C80112" w:rsidRDefault="00C80112" w:rsidP="0002168C">
      <w:pPr>
        <w:pStyle w:val="Bezmezer"/>
      </w:pPr>
    </w:p>
    <w:p w:rsidR="00C80112" w:rsidRPr="005D33B5" w:rsidRDefault="00C80112" w:rsidP="0002168C">
      <w:pPr>
        <w:pStyle w:val="Bezmezer"/>
        <w:tabs>
          <w:tab w:val="left" w:pos="2268"/>
          <w:tab w:val="left" w:pos="5103"/>
        </w:tabs>
        <w:ind w:left="142"/>
        <w:rPr>
          <w:sz w:val="36"/>
          <w:szCs w:val="36"/>
        </w:rPr>
      </w:pPr>
      <w:r>
        <w:rPr>
          <w:sz w:val="36"/>
          <w:szCs w:val="36"/>
        </w:rPr>
        <w:tab/>
        <w:t>1. matka</w:t>
      </w:r>
      <w:r>
        <w:rPr>
          <w:sz w:val="36"/>
          <w:szCs w:val="36"/>
        </w:rPr>
        <w:tab/>
        <w:t>7. strejda</w:t>
      </w:r>
    </w:p>
    <w:p w:rsidR="00C80112" w:rsidRDefault="00C80112" w:rsidP="0002168C">
      <w:pPr>
        <w:pStyle w:val="Bezmezer"/>
        <w:tabs>
          <w:tab w:val="left" w:pos="2268"/>
          <w:tab w:val="left" w:pos="5103"/>
        </w:tabs>
        <w:ind w:left="142"/>
        <w:rPr>
          <w:sz w:val="36"/>
          <w:szCs w:val="36"/>
        </w:rPr>
      </w:pPr>
      <w:r>
        <w:rPr>
          <w:sz w:val="36"/>
          <w:szCs w:val="36"/>
        </w:rPr>
        <w:tab/>
        <w:t>2. taťka</w:t>
      </w:r>
      <w:r>
        <w:rPr>
          <w:sz w:val="36"/>
          <w:szCs w:val="36"/>
        </w:rPr>
        <w:tab/>
        <w:t xml:space="preserve">8. děda  </w:t>
      </w:r>
    </w:p>
    <w:p w:rsidR="00C80112" w:rsidRDefault="00C80112" w:rsidP="0002168C">
      <w:pPr>
        <w:pStyle w:val="Bezmezer"/>
        <w:tabs>
          <w:tab w:val="left" w:pos="2268"/>
          <w:tab w:val="left" w:pos="5103"/>
        </w:tabs>
        <w:ind w:left="142"/>
        <w:rPr>
          <w:sz w:val="36"/>
          <w:szCs w:val="36"/>
        </w:rPr>
      </w:pPr>
      <w:r>
        <w:rPr>
          <w:sz w:val="36"/>
          <w:szCs w:val="36"/>
        </w:rPr>
        <w:tab/>
        <w:t>3. sestra</w:t>
      </w:r>
      <w:r>
        <w:rPr>
          <w:sz w:val="36"/>
          <w:szCs w:val="36"/>
        </w:rPr>
        <w:tab/>
        <w:t>9. teta</w:t>
      </w:r>
    </w:p>
    <w:p w:rsidR="00C80112" w:rsidRDefault="00C80112" w:rsidP="0002168C">
      <w:pPr>
        <w:pStyle w:val="Bezmezer"/>
        <w:tabs>
          <w:tab w:val="left" w:pos="2268"/>
          <w:tab w:val="left" w:pos="5103"/>
        </w:tabs>
        <w:ind w:left="1418" w:hanging="425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4. bratr</w:t>
      </w:r>
      <w:r>
        <w:rPr>
          <w:sz w:val="36"/>
          <w:szCs w:val="36"/>
        </w:rPr>
        <w:tab/>
        <w:t>10.bratranec nebo.sestřenice</w:t>
      </w:r>
    </w:p>
    <w:p w:rsidR="00C80112" w:rsidRDefault="00C80112" w:rsidP="0002168C">
      <w:pPr>
        <w:pStyle w:val="Bezmezer"/>
        <w:tabs>
          <w:tab w:val="left" w:pos="2268"/>
          <w:tab w:val="left" w:pos="5103"/>
        </w:tabs>
        <w:ind w:left="142"/>
        <w:rPr>
          <w:sz w:val="36"/>
          <w:szCs w:val="36"/>
        </w:rPr>
      </w:pPr>
      <w:r>
        <w:rPr>
          <w:sz w:val="36"/>
          <w:szCs w:val="36"/>
        </w:rPr>
        <w:tab/>
        <w:t>5. mamka</w:t>
      </w:r>
      <w:r>
        <w:rPr>
          <w:sz w:val="36"/>
          <w:szCs w:val="36"/>
        </w:rPr>
        <w:tab/>
        <w:t>11. otec</w:t>
      </w:r>
    </w:p>
    <w:p w:rsidR="00C80112" w:rsidRDefault="00C80112" w:rsidP="0002168C">
      <w:pPr>
        <w:pStyle w:val="Bezmezer"/>
        <w:tabs>
          <w:tab w:val="left" w:pos="2268"/>
          <w:tab w:val="left" w:pos="5103"/>
        </w:tabs>
        <w:ind w:left="142"/>
        <w:rPr>
          <w:sz w:val="36"/>
          <w:szCs w:val="36"/>
        </w:rPr>
      </w:pPr>
      <w:r>
        <w:rPr>
          <w:sz w:val="36"/>
          <w:szCs w:val="36"/>
        </w:rPr>
        <w:tab/>
        <w:t>6. babička</w:t>
      </w:r>
      <w:r>
        <w:rPr>
          <w:sz w:val="36"/>
          <w:szCs w:val="36"/>
        </w:rPr>
        <w:tab/>
        <w:t>12. rodina</w:t>
      </w:r>
    </w:p>
    <w:p w:rsidR="00C80112" w:rsidRDefault="00C80112" w:rsidP="0002168C">
      <w:pPr>
        <w:pStyle w:val="Bezmezer"/>
        <w:rPr>
          <w:sz w:val="36"/>
          <w:szCs w:val="36"/>
        </w:rPr>
      </w:pPr>
    </w:p>
    <w:p w:rsidR="00C80112" w:rsidRDefault="00C80112" w:rsidP="0002168C">
      <w:pPr>
        <w:pStyle w:val="Bezmezer"/>
        <w:rPr>
          <w:sz w:val="36"/>
          <w:szCs w:val="36"/>
        </w:rPr>
      </w:pPr>
    </w:p>
    <w:p w:rsidR="00C80112" w:rsidRDefault="00C80112" w:rsidP="0002168C">
      <w:pPr>
        <w:pStyle w:val="Bezmezer"/>
        <w:rPr>
          <w:sz w:val="36"/>
          <w:szCs w:val="36"/>
        </w:rPr>
      </w:pPr>
    </w:p>
    <w:p w:rsidR="00C80112" w:rsidRDefault="00C80112" w:rsidP="00A91356">
      <w:pPr>
        <w:pStyle w:val="Bezmezer"/>
      </w:pPr>
    </w:p>
    <w:sectPr w:rsidR="00C80112" w:rsidSect="0002168C">
      <w:pgSz w:w="11906" w:h="16838"/>
      <w:pgMar w:top="1417" w:right="1417" w:bottom="1417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112" w:rsidRDefault="00C80112">
      <w:r>
        <w:separator/>
      </w:r>
    </w:p>
  </w:endnote>
  <w:endnote w:type="continuationSeparator" w:id="0">
    <w:p w:rsidR="00C80112" w:rsidRDefault="00C80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112" w:rsidRDefault="00C80112">
    <w:pPr>
      <w:pStyle w:val="Footer"/>
    </w:pPr>
  </w:p>
  <w:p w:rsidR="00C80112" w:rsidRDefault="00C80112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112" w:rsidRDefault="00C80112">
      <w:r>
        <w:separator/>
      </w:r>
    </w:p>
  </w:footnote>
  <w:footnote w:type="continuationSeparator" w:id="0">
    <w:p w:rsidR="00C80112" w:rsidRDefault="00C801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2E4"/>
    <w:multiLevelType w:val="hybridMultilevel"/>
    <w:tmpl w:val="23C4669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222" w:hanging="360"/>
      </w:pPr>
    </w:lvl>
    <w:lvl w:ilvl="2" w:tplc="0405001B">
      <w:start w:val="1"/>
      <w:numFmt w:val="lowerRoman"/>
      <w:lvlText w:val="%3."/>
      <w:lvlJc w:val="right"/>
      <w:pPr>
        <w:ind w:left="1942" w:hanging="180"/>
      </w:pPr>
    </w:lvl>
    <w:lvl w:ilvl="3" w:tplc="0405000F">
      <w:start w:val="1"/>
      <w:numFmt w:val="decimal"/>
      <w:lvlText w:val="%4."/>
      <w:lvlJc w:val="left"/>
      <w:pPr>
        <w:ind w:left="2662" w:hanging="360"/>
      </w:pPr>
    </w:lvl>
    <w:lvl w:ilvl="4" w:tplc="04050019">
      <w:start w:val="1"/>
      <w:numFmt w:val="lowerLetter"/>
      <w:lvlText w:val="%5."/>
      <w:lvlJc w:val="left"/>
      <w:pPr>
        <w:ind w:left="3382" w:hanging="360"/>
      </w:pPr>
    </w:lvl>
    <w:lvl w:ilvl="5" w:tplc="0405001B">
      <w:start w:val="1"/>
      <w:numFmt w:val="lowerRoman"/>
      <w:lvlText w:val="%6."/>
      <w:lvlJc w:val="right"/>
      <w:pPr>
        <w:ind w:left="4102" w:hanging="180"/>
      </w:pPr>
    </w:lvl>
    <w:lvl w:ilvl="6" w:tplc="0405000F">
      <w:start w:val="1"/>
      <w:numFmt w:val="decimal"/>
      <w:lvlText w:val="%7."/>
      <w:lvlJc w:val="left"/>
      <w:pPr>
        <w:ind w:left="4822" w:hanging="360"/>
      </w:pPr>
    </w:lvl>
    <w:lvl w:ilvl="7" w:tplc="04050019">
      <w:start w:val="1"/>
      <w:numFmt w:val="lowerLetter"/>
      <w:lvlText w:val="%8."/>
      <w:lvlJc w:val="left"/>
      <w:pPr>
        <w:ind w:left="5542" w:hanging="360"/>
      </w:pPr>
    </w:lvl>
    <w:lvl w:ilvl="8" w:tplc="0405001B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E2933FE"/>
    <w:multiLevelType w:val="hybridMultilevel"/>
    <w:tmpl w:val="82160F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FBC240D"/>
    <w:multiLevelType w:val="hybridMultilevel"/>
    <w:tmpl w:val="4D6CA356"/>
    <w:lvl w:ilvl="0" w:tplc="1A1AD34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3">
    <w:nsid w:val="598172D9"/>
    <w:multiLevelType w:val="hybridMultilevel"/>
    <w:tmpl w:val="30FC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76AE2"/>
    <w:multiLevelType w:val="hybridMultilevel"/>
    <w:tmpl w:val="92ECF600"/>
    <w:lvl w:ilvl="0" w:tplc="C0087F64">
      <w:start w:val="5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77A"/>
    <w:rsid w:val="00006139"/>
    <w:rsid w:val="00015EAE"/>
    <w:rsid w:val="0002168C"/>
    <w:rsid w:val="00025E1B"/>
    <w:rsid w:val="00026170"/>
    <w:rsid w:val="00026957"/>
    <w:rsid w:val="00034531"/>
    <w:rsid w:val="00035116"/>
    <w:rsid w:val="00050323"/>
    <w:rsid w:val="00052CFF"/>
    <w:rsid w:val="00064AC5"/>
    <w:rsid w:val="000813E0"/>
    <w:rsid w:val="000B2F3F"/>
    <w:rsid w:val="000B4DDB"/>
    <w:rsid w:val="000B7547"/>
    <w:rsid w:val="000C48DE"/>
    <w:rsid w:val="000D0628"/>
    <w:rsid w:val="000E1322"/>
    <w:rsid w:val="000F192C"/>
    <w:rsid w:val="000F2F12"/>
    <w:rsid w:val="00100C22"/>
    <w:rsid w:val="00116677"/>
    <w:rsid w:val="00152266"/>
    <w:rsid w:val="00174C56"/>
    <w:rsid w:val="00194087"/>
    <w:rsid w:val="001B40C2"/>
    <w:rsid w:val="001D0959"/>
    <w:rsid w:val="00204362"/>
    <w:rsid w:val="00225E75"/>
    <w:rsid w:val="00242846"/>
    <w:rsid w:val="00263180"/>
    <w:rsid w:val="002709E3"/>
    <w:rsid w:val="00271F30"/>
    <w:rsid w:val="002A5651"/>
    <w:rsid w:val="002C16B0"/>
    <w:rsid w:val="002D04F6"/>
    <w:rsid w:val="002D2624"/>
    <w:rsid w:val="0030428F"/>
    <w:rsid w:val="00307A05"/>
    <w:rsid w:val="0031774D"/>
    <w:rsid w:val="0034343F"/>
    <w:rsid w:val="00344843"/>
    <w:rsid w:val="003630D7"/>
    <w:rsid w:val="0036414F"/>
    <w:rsid w:val="00376E8E"/>
    <w:rsid w:val="003827E8"/>
    <w:rsid w:val="00394AE2"/>
    <w:rsid w:val="003A2F15"/>
    <w:rsid w:val="003B2BA8"/>
    <w:rsid w:val="003B7221"/>
    <w:rsid w:val="003E1320"/>
    <w:rsid w:val="003F60AB"/>
    <w:rsid w:val="0041169C"/>
    <w:rsid w:val="0046147E"/>
    <w:rsid w:val="00472637"/>
    <w:rsid w:val="004911D3"/>
    <w:rsid w:val="004B369F"/>
    <w:rsid w:val="004D57AD"/>
    <w:rsid w:val="004D5B96"/>
    <w:rsid w:val="004E5A12"/>
    <w:rsid w:val="004E5DCA"/>
    <w:rsid w:val="004F36C3"/>
    <w:rsid w:val="00515FA1"/>
    <w:rsid w:val="005204DE"/>
    <w:rsid w:val="00542461"/>
    <w:rsid w:val="005435A2"/>
    <w:rsid w:val="00550D6A"/>
    <w:rsid w:val="00551B20"/>
    <w:rsid w:val="00553F50"/>
    <w:rsid w:val="00564B6B"/>
    <w:rsid w:val="00576C2A"/>
    <w:rsid w:val="005824B9"/>
    <w:rsid w:val="005903FC"/>
    <w:rsid w:val="00591C27"/>
    <w:rsid w:val="005A2E66"/>
    <w:rsid w:val="005A5F57"/>
    <w:rsid w:val="005A7515"/>
    <w:rsid w:val="005D33B5"/>
    <w:rsid w:val="005F6FF3"/>
    <w:rsid w:val="006569C2"/>
    <w:rsid w:val="006624AA"/>
    <w:rsid w:val="006713F1"/>
    <w:rsid w:val="006C4F82"/>
    <w:rsid w:val="006D0D21"/>
    <w:rsid w:val="006D6771"/>
    <w:rsid w:val="006F25E5"/>
    <w:rsid w:val="006F7349"/>
    <w:rsid w:val="00742FFA"/>
    <w:rsid w:val="00765AC2"/>
    <w:rsid w:val="0078058A"/>
    <w:rsid w:val="007A3A78"/>
    <w:rsid w:val="007B3F0C"/>
    <w:rsid w:val="007B455D"/>
    <w:rsid w:val="007C0D53"/>
    <w:rsid w:val="007C57EA"/>
    <w:rsid w:val="007D720F"/>
    <w:rsid w:val="007F4F2B"/>
    <w:rsid w:val="0081446A"/>
    <w:rsid w:val="0083698E"/>
    <w:rsid w:val="00854B5E"/>
    <w:rsid w:val="008839DD"/>
    <w:rsid w:val="008A3E35"/>
    <w:rsid w:val="008D63F2"/>
    <w:rsid w:val="008E4BFB"/>
    <w:rsid w:val="008E5E0E"/>
    <w:rsid w:val="008F6CC8"/>
    <w:rsid w:val="0090134D"/>
    <w:rsid w:val="00915928"/>
    <w:rsid w:val="00932073"/>
    <w:rsid w:val="00934FA6"/>
    <w:rsid w:val="00937F36"/>
    <w:rsid w:val="009A1C62"/>
    <w:rsid w:val="009C0468"/>
    <w:rsid w:val="009D4FCD"/>
    <w:rsid w:val="00A014D1"/>
    <w:rsid w:val="00A05733"/>
    <w:rsid w:val="00A12DC5"/>
    <w:rsid w:val="00A17883"/>
    <w:rsid w:val="00A44E88"/>
    <w:rsid w:val="00A63F1B"/>
    <w:rsid w:val="00A91356"/>
    <w:rsid w:val="00AA2ED7"/>
    <w:rsid w:val="00AB45B6"/>
    <w:rsid w:val="00AC39CC"/>
    <w:rsid w:val="00AF284B"/>
    <w:rsid w:val="00AF6178"/>
    <w:rsid w:val="00B30F4E"/>
    <w:rsid w:val="00B4616D"/>
    <w:rsid w:val="00B46306"/>
    <w:rsid w:val="00B506FF"/>
    <w:rsid w:val="00B57166"/>
    <w:rsid w:val="00B628CA"/>
    <w:rsid w:val="00B65ED2"/>
    <w:rsid w:val="00B77900"/>
    <w:rsid w:val="00B80098"/>
    <w:rsid w:val="00B8275D"/>
    <w:rsid w:val="00BB296F"/>
    <w:rsid w:val="00BB4A69"/>
    <w:rsid w:val="00BE3CE4"/>
    <w:rsid w:val="00C008D7"/>
    <w:rsid w:val="00C142E4"/>
    <w:rsid w:val="00C34BD1"/>
    <w:rsid w:val="00C375B4"/>
    <w:rsid w:val="00C7475A"/>
    <w:rsid w:val="00C77A38"/>
    <w:rsid w:val="00C80112"/>
    <w:rsid w:val="00C9273A"/>
    <w:rsid w:val="00CA0811"/>
    <w:rsid w:val="00CB72AC"/>
    <w:rsid w:val="00CC0DFD"/>
    <w:rsid w:val="00CC14DB"/>
    <w:rsid w:val="00CD44CF"/>
    <w:rsid w:val="00CD552A"/>
    <w:rsid w:val="00D05EDB"/>
    <w:rsid w:val="00D23544"/>
    <w:rsid w:val="00D32956"/>
    <w:rsid w:val="00D46AC5"/>
    <w:rsid w:val="00D53046"/>
    <w:rsid w:val="00D95458"/>
    <w:rsid w:val="00DB347C"/>
    <w:rsid w:val="00DD0F70"/>
    <w:rsid w:val="00DF7319"/>
    <w:rsid w:val="00E33D5A"/>
    <w:rsid w:val="00E34C64"/>
    <w:rsid w:val="00E632E7"/>
    <w:rsid w:val="00E65BD2"/>
    <w:rsid w:val="00EB36BB"/>
    <w:rsid w:val="00EC7A7C"/>
    <w:rsid w:val="00ED4BA3"/>
    <w:rsid w:val="00EF59DA"/>
    <w:rsid w:val="00F066CC"/>
    <w:rsid w:val="00F1462A"/>
    <w:rsid w:val="00F26391"/>
    <w:rsid w:val="00F4475E"/>
    <w:rsid w:val="00F66927"/>
    <w:rsid w:val="00F76CA1"/>
    <w:rsid w:val="00F84D33"/>
    <w:rsid w:val="00F87EE6"/>
    <w:rsid w:val="00FA1299"/>
    <w:rsid w:val="00FB0642"/>
    <w:rsid w:val="00FC1F98"/>
    <w:rsid w:val="00FD0220"/>
    <w:rsid w:val="00FF4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FA12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5</Pages>
  <Words>301</Words>
  <Characters>1781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7</cp:revision>
  <cp:lastPrinted>2011-12-20T13:01:00Z</cp:lastPrinted>
  <dcterms:created xsi:type="dcterms:W3CDTF">2012-01-11T12:30:00Z</dcterms:created>
  <dcterms:modified xsi:type="dcterms:W3CDTF">2012-04-26T04:56:00Z</dcterms:modified>
</cp:coreProperties>
</file>