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4EF" w:rsidRDefault="00B864EF" w:rsidP="00DF4722">
      <w:pPr>
        <w:pStyle w:val="Title"/>
      </w:pPr>
    </w:p>
    <w:p w:rsidR="00B864EF" w:rsidRDefault="00B864EF" w:rsidP="00DF4722">
      <w:pPr>
        <w:pStyle w:val="Title"/>
      </w:pPr>
    </w:p>
    <w:p w:rsidR="00B864EF" w:rsidRDefault="00B864EF" w:rsidP="00DF4722">
      <w:pPr>
        <w:jc w:val="center"/>
      </w:pPr>
    </w:p>
    <w:p w:rsidR="00B864EF" w:rsidRDefault="00B864EF" w:rsidP="00DF4722">
      <w:pPr>
        <w:jc w:val="center"/>
      </w:pPr>
    </w:p>
    <w:p w:rsidR="00B864EF" w:rsidRDefault="00B864EF" w:rsidP="00DF4722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864EF" w:rsidRDefault="00B864EF" w:rsidP="00DF4722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VY_22_INOVACE_01-68</w:t>
      </w:r>
    </w:p>
    <w:p w:rsidR="00B864EF" w:rsidRPr="00E31EB6" w:rsidRDefault="00B864EF" w:rsidP="00DF4722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Vyhledej</w:t>
      </w:r>
      <w:r>
        <w:rPr>
          <w:rFonts w:ascii="Calibri" w:hAnsi="Calibri" w:cs="Calibri"/>
          <w:sz w:val="56"/>
          <w:szCs w:val="56"/>
        </w:rPr>
        <w:t xml:space="preserve"> – toys and farniture</w:t>
      </w:r>
    </w:p>
    <w:p w:rsidR="00B864EF" w:rsidRPr="001B40C2" w:rsidRDefault="00B864EF" w:rsidP="00DF4722">
      <w:pPr>
        <w:jc w:val="center"/>
        <w:rPr>
          <w:rFonts w:ascii="Calibri" w:hAnsi="Calibri" w:cs="Calibri"/>
          <w:sz w:val="56"/>
          <w:szCs w:val="56"/>
        </w:rPr>
      </w:pPr>
    </w:p>
    <w:p w:rsidR="00B864EF" w:rsidRPr="001B40C2" w:rsidRDefault="00B864EF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home                                            Chapter   16, 17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and farniture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B864EF" w:rsidRPr="00B30F4E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2.1. 2011</w:t>
            </w:r>
          </w:p>
        </w:tc>
      </w:tr>
      <w:tr w:rsidR="00B864EF">
        <w:tc>
          <w:tcPr>
            <w:tcW w:w="2376" w:type="dxa"/>
          </w:tcPr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864EF" w:rsidRPr="00B30F4E" w:rsidRDefault="00B864E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864EF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DIDAKTIS,  pracovní list k procvičení </w:t>
            </w:r>
          </w:p>
          <w:p w:rsidR="00B864EF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B864EF" w:rsidRPr="00ED4BA3" w:rsidRDefault="00B864E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B864EF" w:rsidRPr="001B40C2" w:rsidRDefault="00B864EF" w:rsidP="001B40C2">
      <w:pPr>
        <w:rPr>
          <w:rFonts w:ascii="Calibri" w:hAnsi="Calibri" w:cs="Calibri"/>
          <w:sz w:val="56"/>
          <w:szCs w:val="56"/>
        </w:rPr>
      </w:pPr>
    </w:p>
    <w:p w:rsidR="00B864EF" w:rsidRPr="001B40C2" w:rsidRDefault="00B864EF" w:rsidP="001B40C2">
      <w:pPr>
        <w:rPr>
          <w:rFonts w:ascii="Calibri" w:hAnsi="Calibri" w:cs="Calibri"/>
          <w:sz w:val="56"/>
          <w:szCs w:val="56"/>
        </w:rPr>
      </w:pPr>
    </w:p>
    <w:p w:rsidR="00B864EF" w:rsidRPr="001B40C2" w:rsidRDefault="00B864EF" w:rsidP="001B40C2">
      <w:pPr>
        <w:rPr>
          <w:rFonts w:ascii="Calibri" w:hAnsi="Calibri" w:cs="Calibri"/>
          <w:sz w:val="56"/>
          <w:szCs w:val="56"/>
        </w:rPr>
      </w:pPr>
    </w:p>
    <w:p w:rsidR="00B864EF" w:rsidRDefault="00B864EF" w:rsidP="001B40C2">
      <w:pPr>
        <w:rPr>
          <w:rFonts w:ascii="Calibri" w:hAnsi="Calibri" w:cs="Calibri"/>
          <w:sz w:val="56"/>
          <w:szCs w:val="56"/>
        </w:rPr>
      </w:pPr>
    </w:p>
    <w:p w:rsidR="00B864EF" w:rsidRDefault="00B864E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B864EF" w:rsidRDefault="00B864EF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B864EF" w:rsidRDefault="00B864EF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B864EF" w:rsidRDefault="00B864EF" w:rsidP="0090134D">
      <w:pPr>
        <w:rPr>
          <w:sz w:val="32"/>
          <w:szCs w:val="32"/>
        </w:rPr>
      </w:pPr>
    </w:p>
    <w:p w:rsidR="00B864EF" w:rsidRDefault="00B864EF" w:rsidP="0090134D">
      <w:pPr>
        <w:rPr>
          <w:sz w:val="32"/>
          <w:szCs w:val="32"/>
        </w:rPr>
      </w:pPr>
    </w:p>
    <w:p w:rsidR="00B864EF" w:rsidRDefault="00B864EF" w:rsidP="0090134D">
      <w:pPr>
        <w:rPr>
          <w:sz w:val="32"/>
          <w:szCs w:val="32"/>
        </w:rPr>
      </w:pPr>
    </w:p>
    <w:p w:rsidR="00B864EF" w:rsidRPr="0081446A" w:rsidRDefault="00B864EF" w:rsidP="0090134D">
      <w:pPr>
        <w:rPr>
          <w:sz w:val="32"/>
          <w:szCs w:val="32"/>
        </w:rPr>
      </w:pPr>
    </w:p>
    <w:p w:rsidR="00B864EF" w:rsidRDefault="00B864EF" w:rsidP="0090134D">
      <w:pPr>
        <w:rPr>
          <w:rFonts w:ascii="Calibri" w:hAnsi="Calibri" w:cs="Calibri"/>
          <w:sz w:val="32"/>
          <w:szCs w:val="32"/>
        </w:rPr>
      </w:pPr>
    </w:p>
    <w:p w:rsidR="00B864EF" w:rsidRDefault="00B864EF" w:rsidP="00DF4722">
      <w:pPr>
        <w:rPr>
          <w:rFonts w:ascii="Calibri" w:hAnsi="Calibri" w:cs="Calibri"/>
          <w:sz w:val="52"/>
          <w:szCs w:val="52"/>
        </w:rPr>
      </w:pPr>
      <w:r>
        <w:rPr>
          <w:rFonts w:ascii="Calibri" w:hAnsi="Calibri" w:cs="Calibri"/>
          <w:b/>
          <w:bCs/>
          <w:sz w:val="52"/>
          <w:szCs w:val="52"/>
        </w:rPr>
        <w:t>Toys and farniture</w:t>
      </w:r>
      <w:r>
        <w:rPr>
          <w:rFonts w:ascii="Calibri" w:hAnsi="Calibri" w:cs="Calibri"/>
          <w:sz w:val="52"/>
          <w:szCs w:val="52"/>
        </w:rPr>
        <w:t xml:space="preserve">             c</w:t>
      </w:r>
      <w:r w:rsidRPr="0081446A">
        <w:rPr>
          <w:rFonts w:ascii="Calibri" w:hAnsi="Calibri" w:cs="Calibri"/>
          <w:sz w:val="52"/>
          <w:szCs w:val="52"/>
        </w:rPr>
        <w:t>hapter</w:t>
      </w:r>
      <w:r>
        <w:rPr>
          <w:rFonts w:ascii="Calibri" w:hAnsi="Calibri" w:cs="Calibri"/>
          <w:sz w:val="52"/>
          <w:szCs w:val="52"/>
        </w:rPr>
        <w:t xml:space="preserve">  16, 17</w:t>
      </w:r>
    </w:p>
    <w:p w:rsidR="00B864EF" w:rsidRDefault="00B864EF" w:rsidP="0090134D">
      <w:pPr>
        <w:rPr>
          <w:rFonts w:ascii="Calibri" w:hAnsi="Calibri" w:cs="Calibri"/>
          <w:sz w:val="32"/>
          <w:szCs w:val="32"/>
        </w:rPr>
      </w:pPr>
    </w:p>
    <w:p w:rsidR="00B864EF" w:rsidRPr="00050323" w:rsidRDefault="00B864EF" w:rsidP="0090134D">
      <w:pPr>
        <w:rPr>
          <w:rFonts w:ascii="Calibri" w:hAnsi="Calibri" w:cs="Calibri"/>
          <w:sz w:val="32"/>
          <w:szCs w:val="32"/>
        </w:rPr>
      </w:pPr>
    </w:p>
    <w:p w:rsidR="00B864EF" w:rsidRPr="00050323" w:rsidRDefault="00B864EF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B864EF" w:rsidRPr="00050323" w:rsidRDefault="00B864EF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B864EF" w:rsidRPr="00050323" w:rsidRDefault="00B864EF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B864EF" w:rsidRPr="00050323" w:rsidRDefault="00B864EF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B864EF" w:rsidRDefault="00B864EF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B864EF" w:rsidRDefault="00B864EF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B864EF" w:rsidRDefault="00B864EF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B864EF" w:rsidRDefault="00B864EF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B864EF" w:rsidRDefault="00B864EF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B864EF" w:rsidRDefault="00B864EF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B864EF" w:rsidRPr="00FA1299" w:rsidRDefault="00B864EF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B864EF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Toys  and  farniture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Chapter 16, 17          </w:t>
      </w:r>
    </w:p>
    <w:p w:rsidR="00B864EF" w:rsidRDefault="00B864EF" w:rsidP="000D1C62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15.                                             </w:t>
      </w:r>
    </w:p>
    <w:p w:rsidR="00B864EF" w:rsidRPr="00E65BD2" w:rsidRDefault="00B864EF" w:rsidP="000D1C62">
      <w:pPr>
        <w:pStyle w:val="Bezmezer"/>
        <w:ind w:left="708" w:hanging="708"/>
        <w:rPr>
          <w:b/>
          <w:bCs/>
          <w:sz w:val="40"/>
          <w:szCs w:val="40"/>
        </w:rPr>
      </w:pPr>
    </w:p>
    <w:p w:rsidR="00B864EF" w:rsidRPr="00854B5E" w:rsidRDefault="00B864EF" w:rsidP="000D1C62">
      <w:pPr>
        <w:rPr>
          <w:b/>
          <w:bCs/>
        </w:rPr>
      </w:pPr>
    </w:p>
    <w:tbl>
      <w:tblPr>
        <w:tblW w:w="1000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3"/>
        <w:gridCol w:w="793"/>
        <w:gridCol w:w="862"/>
        <w:gridCol w:w="862"/>
        <w:gridCol w:w="793"/>
        <w:gridCol w:w="793"/>
        <w:gridCol w:w="864"/>
        <w:gridCol w:w="864"/>
        <w:gridCol w:w="864"/>
        <w:gridCol w:w="864"/>
        <w:gridCol w:w="864"/>
        <w:gridCol w:w="793"/>
      </w:tblGrid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B864EF" w:rsidRPr="00152266">
        <w:trPr>
          <w:trHeight w:val="527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B864EF" w:rsidRPr="00152266">
        <w:trPr>
          <w:trHeight w:val="508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B864EF" w:rsidRPr="00152266">
        <w:trPr>
          <w:trHeight w:val="527"/>
        </w:trPr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2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9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</w:tbl>
    <w:p w:rsidR="00B864EF" w:rsidRDefault="00B864EF" w:rsidP="000D1C62">
      <w:pPr>
        <w:pStyle w:val="Bezmezer"/>
      </w:pP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</w:p>
    <w:p w:rsidR="00B864EF" w:rsidRDefault="00B864EF" w:rsidP="00D306AD">
      <w:pPr>
        <w:pStyle w:val="Bezmezer"/>
      </w:pPr>
    </w:p>
    <w:p w:rsidR="00B864EF" w:rsidRDefault="00B864EF" w:rsidP="00D306AD">
      <w:pPr>
        <w:pStyle w:val="Bezmezer"/>
        <w:tabs>
          <w:tab w:val="left" w:pos="2268"/>
          <w:tab w:val="left" w:pos="5103"/>
        </w:tabs>
        <w:ind w:left="360" w:firstLine="349"/>
        <w:rPr>
          <w:sz w:val="36"/>
          <w:szCs w:val="36"/>
        </w:rPr>
      </w:pPr>
      <w:r>
        <w:rPr>
          <w:sz w:val="36"/>
          <w:szCs w:val="36"/>
        </w:rPr>
        <w:tab/>
        <w:t>1. kniha příběhů</w:t>
      </w:r>
      <w:r>
        <w:rPr>
          <w:sz w:val="36"/>
          <w:szCs w:val="36"/>
        </w:rPr>
        <w:tab/>
        <w:t>9. pohovka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2. drak</w:t>
      </w:r>
      <w:r>
        <w:rPr>
          <w:sz w:val="36"/>
          <w:szCs w:val="36"/>
        </w:rPr>
        <w:tab/>
        <w:t>1o. skříň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3. panenka</w:t>
      </w:r>
      <w:r>
        <w:rPr>
          <w:sz w:val="36"/>
          <w:szCs w:val="36"/>
        </w:rPr>
        <w:tab/>
        <w:t>11. židle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4. vlak</w:t>
      </w:r>
      <w:r>
        <w:rPr>
          <w:sz w:val="36"/>
          <w:szCs w:val="36"/>
        </w:rPr>
        <w:tab/>
        <w:t>12. lavice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5. letadlo</w:t>
      </w:r>
      <w:r>
        <w:rPr>
          <w:sz w:val="36"/>
          <w:szCs w:val="36"/>
        </w:rPr>
        <w:tab/>
        <w:t>13. postel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6. medvídek</w:t>
      </w:r>
      <w:r>
        <w:rPr>
          <w:sz w:val="36"/>
          <w:szCs w:val="36"/>
        </w:rPr>
        <w:tab/>
        <w:t>14. křeslo</w:t>
      </w:r>
    </w:p>
    <w:p w:rsidR="00B864EF" w:rsidRDefault="00B864EF" w:rsidP="00D306AD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7. auto</w:t>
      </w:r>
      <w:r>
        <w:rPr>
          <w:sz w:val="36"/>
          <w:szCs w:val="36"/>
        </w:rPr>
        <w:tab/>
        <w:t>15. stůl</w:t>
      </w:r>
    </w:p>
    <w:p w:rsidR="00B864EF" w:rsidRPr="00363CA9" w:rsidRDefault="00B864EF" w:rsidP="00D306AD">
      <w:pPr>
        <w:pStyle w:val="Bezmezer"/>
        <w:tabs>
          <w:tab w:val="left" w:pos="2268"/>
        </w:tabs>
        <w:rPr>
          <w:sz w:val="36"/>
          <w:szCs w:val="36"/>
        </w:rPr>
      </w:pPr>
      <w:r>
        <w:rPr>
          <w:sz w:val="36"/>
          <w:szCs w:val="36"/>
        </w:rPr>
        <w:tab/>
        <w:t>8. míč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Toys  and  farniture</w:t>
      </w:r>
    </w:p>
    <w:p w:rsidR="00B864EF" w:rsidRDefault="00B864EF" w:rsidP="000D1C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Chapter  16, 17</w:t>
      </w:r>
    </w:p>
    <w:p w:rsidR="00B864EF" w:rsidRDefault="00B864EF" w:rsidP="000D1C62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15.                                             </w:t>
      </w:r>
    </w:p>
    <w:p w:rsidR="00B864EF" w:rsidRPr="00E65BD2" w:rsidRDefault="00B864EF" w:rsidP="000D1C62">
      <w:pPr>
        <w:pStyle w:val="Bezmezer"/>
        <w:ind w:left="708" w:hanging="708"/>
        <w:rPr>
          <w:b/>
          <w:bCs/>
          <w:sz w:val="40"/>
          <w:szCs w:val="40"/>
        </w:rPr>
      </w:pPr>
    </w:p>
    <w:p w:rsidR="00B864EF" w:rsidRPr="00854B5E" w:rsidRDefault="00B864EF" w:rsidP="000D1C62">
      <w:pPr>
        <w:rPr>
          <w:b/>
          <w:bCs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5"/>
        <w:gridCol w:w="775"/>
        <w:gridCol w:w="843"/>
        <w:gridCol w:w="843"/>
        <w:gridCol w:w="775"/>
        <w:gridCol w:w="775"/>
        <w:gridCol w:w="844"/>
        <w:gridCol w:w="844"/>
        <w:gridCol w:w="844"/>
        <w:gridCol w:w="844"/>
        <w:gridCol w:w="844"/>
        <w:gridCol w:w="775"/>
      </w:tblGrid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485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  <w:tr w:rsidR="00B864EF" w:rsidRPr="00152266">
        <w:trPr>
          <w:trHeight w:val="513"/>
        </w:trPr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B864EF" w:rsidRPr="00152266" w:rsidRDefault="00B864EF" w:rsidP="00E6699D">
            <w:pPr>
              <w:rPr>
                <w:sz w:val="40"/>
                <w:szCs w:val="40"/>
              </w:rPr>
            </w:pPr>
          </w:p>
        </w:tc>
      </w:tr>
    </w:tbl>
    <w:p w:rsidR="00B864EF" w:rsidRDefault="00B864EF" w:rsidP="000D1C62">
      <w:pPr>
        <w:pStyle w:val="Bezmezer"/>
      </w:pPr>
    </w:p>
    <w:p w:rsidR="00B864EF" w:rsidRDefault="00B864EF" w:rsidP="000D1C62">
      <w:pPr>
        <w:pStyle w:val="Bezmezer"/>
      </w:pPr>
    </w:p>
    <w:p w:rsidR="00B864EF" w:rsidRDefault="00B864EF" w:rsidP="000D1C62">
      <w:pPr>
        <w:pStyle w:val="Bezmezer"/>
      </w:pPr>
    </w:p>
    <w:p w:rsidR="00B864EF" w:rsidRDefault="00B864EF" w:rsidP="00532C19">
      <w:pPr>
        <w:pStyle w:val="Bezmezer"/>
        <w:tabs>
          <w:tab w:val="left" w:pos="2268"/>
          <w:tab w:val="left" w:pos="5103"/>
        </w:tabs>
        <w:ind w:left="360" w:firstLine="349"/>
        <w:rPr>
          <w:sz w:val="36"/>
          <w:szCs w:val="36"/>
        </w:rPr>
      </w:pPr>
      <w:r>
        <w:rPr>
          <w:sz w:val="36"/>
          <w:szCs w:val="36"/>
        </w:rPr>
        <w:tab/>
        <w:t>1. kniha příběhů</w:t>
      </w:r>
      <w:r>
        <w:rPr>
          <w:sz w:val="36"/>
          <w:szCs w:val="36"/>
        </w:rPr>
        <w:tab/>
        <w:t>9. pohovka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2. drak</w:t>
      </w:r>
      <w:r>
        <w:rPr>
          <w:sz w:val="36"/>
          <w:szCs w:val="36"/>
        </w:rPr>
        <w:tab/>
        <w:t>1o. skříň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3. panenka</w:t>
      </w:r>
      <w:r>
        <w:rPr>
          <w:sz w:val="36"/>
          <w:szCs w:val="36"/>
        </w:rPr>
        <w:tab/>
        <w:t>11. židle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4. vlak</w:t>
      </w:r>
      <w:r>
        <w:rPr>
          <w:sz w:val="36"/>
          <w:szCs w:val="36"/>
        </w:rPr>
        <w:tab/>
        <w:t>12. lavice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5. letadlo</w:t>
      </w:r>
      <w:r>
        <w:rPr>
          <w:sz w:val="36"/>
          <w:szCs w:val="36"/>
        </w:rPr>
        <w:tab/>
        <w:t>13. postel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6. medvídek</w:t>
      </w:r>
      <w:r>
        <w:rPr>
          <w:sz w:val="36"/>
          <w:szCs w:val="36"/>
        </w:rPr>
        <w:tab/>
        <w:t>14. křeslo</w:t>
      </w:r>
    </w:p>
    <w:p w:rsidR="00B864EF" w:rsidRDefault="00B864EF" w:rsidP="00532C19">
      <w:pPr>
        <w:pStyle w:val="Bezmezer"/>
        <w:tabs>
          <w:tab w:val="left" w:pos="2268"/>
          <w:tab w:val="left" w:pos="5103"/>
        </w:tabs>
        <w:rPr>
          <w:sz w:val="36"/>
          <w:szCs w:val="36"/>
        </w:rPr>
      </w:pPr>
      <w:r>
        <w:rPr>
          <w:sz w:val="36"/>
          <w:szCs w:val="36"/>
        </w:rPr>
        <w:tab/>
        <w:t>7. auto</w:t>
      </w:r>
      <w:r>
        <w:rPr>
          <w:sz w:val="36"/>
          <w:szCs w:val="36"/>
        </w:rPr>
        <w:tab/>
        <w:t>15. stůl</w:t>
      </w:r>
    </w:p>
    <w:p w:rsidR="00B864EF" w:rsidRPr="00363CA9" w:rsidRDefault="00B864EF" w:rsidP="00532C19">
      <w:pPr>
        <w:pStyle w:val="Bezmezer"/>
        <w:tabs>
          <w:tab w:val="left" w:pos="2268"/>
        </w:tabs>
        <w:rPr>
          <w:sz w:val="36"/>
          <w:szCs w:val="36"/>
        </w:rPr>
      </w:pPr>
      <w:r>
        <w:rPr>
          <w:sz w:val="36"/>
          <w:szCs w:val="36"/>
        </w:rPr>
        <w:tab/>
        <w:t>8. míč</w:t>
      </w:r>
    </w:p>
    <w:p w:rsidR="00B864EF" w:rsidRPr="00363CA9" w:rsidRDefault="00B864EF" w:rsidP="000D1C62">
      <w:pPr>
        <w:pStyle w:val="Bezmezer"/>
        <w:rPr>
          <w:sz w:val="36"/>
          <w:szCs w:val="36"/>
        </w:rPr>
      </w:pPr>
    </w:p>
    <w:p w:rsidR="00B864EF" w:rsidRPr="0090134D" w:rsidRDefault="00B864EF" w:rsidP="00307A05">
      <w:pPr>
        <w:pStyle w:val="Bezmezer"/>
        <w:ind w:left="426"/>
      </w:pPr>
    </w:p>
    <w:sectPr w:rsidR="00B864EF" w:rsidRPr="0090134D" w:rsidSect="0041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4EF" w:rsidRDefault="00B864EF">
      <w:r>
        <w:separator/>
      </w:r>
    </w:p>
  </w:endnote>
  <w:endnote w:type="continuationSeparator" w:id="0">
    <w:p w:rsidR="00B864EF" w:rsidRDefault="00B86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4EF" w:rsidRDefault="00B864EF">
    <w:pPr>
      <w:pStyle w:val="Footer"/>
    </w:pPr>
  </w:p>
  <w:p w:rsidR="00B864EF" w:rsidRDefault="00B864E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4EF" w:rsidRDefault="00B864EF">
      <w:r>
        <w:separator/>
      </w:r>
    </w:p>
  </w:footnote>
  <w:footnote w:type="continuationSeparator" w:id="0">
    <w:p w:rsidR="00B864EF" w:rsidRDefault="00B864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6371412"/>
    <w:multiLevelType w:val="hybridMultilevel"/>
    <w:tmpl w:val="B5E48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E6AE7"/>
    <w:multiLevelType w:val="hybridMultilevel"/>
    <w:tmpl w:val="A9AA8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77A"/>
    <w:rsid w:val="00006139"/>
    <w:rsid w:val="00015EAE"/>
    <w:rsid w:val="00026170"/>
    <w:rsid w:val="00026957"/>
    <w:rsid w:val="00034531"/>
    <w:rsid w:val="00035116"/>
    <w:rsid w:val="00050323"/>
    <w:rsid w:val="00064AC5"/>
    <w:rsid w:val="000813E0"/>
    <w:rsid w:val="000B2F3F"/>
    <w:rsid w:val="000B4DDB"/>
    <w:rsid w:val="000B7547"/>
    <w:rsid w:val="000C48DE"/>
    <w:rsid w:val="000D0628"/>
    <w:rsid w:val="000D1C62"/>
    <w:rsid w:val="000F192C"/>
    <w:rsid w:val="000F353C"/>
    <w:rsid w:val="00100C22"/>
    <w:rsid w:val="00116677"/>
    <w:rsid w:val="00152266"/>
    <w:rsid w:val="00194087"/>
    <w:rsid w:val="001B40C2"/>
    <w:rsid w:val="001C2320"/>
    <w:rsid w:val="001C5539"/>
    <w:rsid w:val="001D0959"/>
    <w:rsid w:val="001D3C5B"/>
    <w:rsid w:val="00204362"/>
    <w:rsid w:val="00225E75"/>
    <w:rsid w:val="00242846"/>
    <w:rsid w:val="00263180"/>
    <w:rsid w:val="002709E3"/>
    <w:rsid w:val="002A5651"/>
    <w:rsid w:val="002B1B1A"/>
    <w:rsid w:val="002C16B0"/>
    <w:rsid w:val="002D04F6"/>
    <w:rsid w:val="002D2624"/>
    <w:rsid w:val="0030428F"/>
    <w:rsid w:val="00307A05"/>
    <w:rsid w:val="0031774D"/>
    <w:rsid w:val="0034343F"/>
    <w:rsid w:val="003630D7"/>
    <w:rsid w:val="00363CA9"/>
    <w:rsid w:val="0036414F"/>
    <w:rsid w:val="00376E8E"/>
    <w:rsid w:val="003827E8"/>
    <w:rsid w:val="0038790E"/>
    <w:rsid w:val="00394AE2"/>
    <w:rsid w:val="003A2F15"/>
    <w:rsid w:val="003B2BA8"/>
    <w:rsid w:val="003B7221"/>
    <w:rsid w:val="003D234B"/>
    <w:rsid w:val="003E1320"/>
    <w:rsid w:val="003E231F"/>
    <w:rsid w:val="003F60AB"/>
    <w:rsid w:val="0041169C"/>
    <w:rsid w:val="0046147E"/>
    <w:rsid w:val="00472637"/>
    <w:rsid w:val="004B369F"/>
    <w:rsid w:val="004B4019"/>
    <w:rsid w:val="004D57AD"/>
    <w:rsid w:val="004D5B96"/>
    <w:rsid w:val="004E5A12"/>
    <w:rsid w:val="004E5DCA"/>
    <w:rsid w:val="004F36C3"/>
    <w:rsid w:val="00515FA1"/>
    <w:rsid w:val="005204DE"/>
    <w:rsid w:val="00532C19"/>
    <w:rsid w:val="00542461"/>
    <w:rsid w:val="005435A2"/>
    <w:rsid w:val="00550D6A"/>
    <w:rsid w:val="00551B20"/>
    <w:rsid w:val="00553F50"/>
    <w:rsid w:val="00564B6B"/>
    <w:rsid w:val="00576C2A"/>
    <w:rsid w:val="005824B9"/>
    <w:rsid w:val="005903FC"/>
    <w:rsid w:val="00591C27"/>
    <w:rsid w:val="005A2E66"/>
    <w:rsid w:val="005A3910"/>
    <w:rsid w:val="005A7515"/>
    <w:rsid w:val="005D33B5"/>
    <w:rsid w:val="005F6FF3"/>
    <w:rsid w:val="006569C2"/>
    <w:rsid w:val="0066007D"/>
    <w:rsid w:val="006624AA"/>
    <w:rsid w:val="006713F1"/>
    <w:rsid w:val="006C4F82"/>
    <w:rsid w:val="006D0D21"/>
    <w:rsid w:val="006D6771"/>
    <w:rsid w:val="006F25E5"/>
    <w:rsid w:val="006F7349"/>
    <w:rsid w:val="00742FFA"/>
    <w:rsid w:val="00765AC2"/>
    <w:rsid w:val="0078058A"/>
    <w:rsid w:val="007A0D09"/>
    <w:rsid w:val="007A3A78"/>
    <w:rsid w:val="007B3F0C"/>
    <w:rsid w:val="007B455D"/>
    <w:rsid w:val="007C0D53"/>
    <w:rsid w:val="007C57EA"/>
    <w:rsid w:val="007D720F"/>
    <w:rsid w:val="007F4F2B"/>
    <w:rsid w:val="0081446A"/>
    <w:rsid w:val="0081484E"/>
    <w:rsid w:val="0083698E"/>
    <w:rsid w:val="00854B5E"/>
    <w:rsid w:val="00883D6C"/>
    <w:rsid w:val="008D63F2"/>
    <w:rsid w:val="008E5E0E"/>
    <w:rsid w:val="008F2226"/>
    <w:rsid w:val="0090134D"/>
    <w:rsid w:val="00932073"/>
    <w:rsid w:val="00934FA6"/>
    <w:rsid w:val="00937F36"/>
    <w:rsid w:val="009424F5"/>
    <w:rsid w:val="009A1C62"/>
    <w:rsid w:val="009C0468"/>
    <w:rsid w:val="009D4FCD"/>
    <w:rsid w:val="00A014D1"/>
    <w:rsid w:val="00A12DC5"/>
    <w:rsid w:val="00A17883"/>
    <w:rsid w:val="00A44E88"/>
    <w:rsid w:val="00A63F1B"/>
    <w:rsid w:val="00A6401B"/>
    <w:rsid w:val="00AA2ED7"/>
    <w:rsid w:val="00AB45B6"/>
    <w:rsid w:val="00AC39CC"/>
    <w:rsid w:val="00AF284B"/>
    <w:rsid w:val="00AF6178"/>
    <w:rsid w:val="00B17790"/>
    <w:rsid w:val="00B30F4E"/>
    <w:rsid w:val="00B4616D"/>
    <w:rsid w:val="00B46306"/>
    <w:rsid w:val="00B506FF"/>
    <w:rsid w:val="00B57166"/>
    <w:rsid w:val="00B628CA"/>
    <w:rsid w:val="00B65ED2"/>
    <w:rsid w:val="00B77900"/>
    <w:rsid w:val="00B80098"/>
    <w:rsid w:val="00B8275D"/>
    <w:rsid w:val="00B864EF"/>
    <w:rsid w:val="00BB296F"/>
    <w:rsid w:val="00BB4A69"/>
    <w:rsid w:val="00BE3CE4"/>
    <w:rsid w:val="00C008D7"/>
    <w:rsid w:val="00C142E4"/>
    <w:rsid w:val="00C34BD1"/>
    <w:rsid w:val="00C375B4"/>
    <w:rsid w:val="00C54683"/>
    <w:rsid w:val="00C7475A"/>
    <w:rsid w:val="00C77A38"/>
    <w:rsid w:val="00C82B17"/>
    <w:rsid w:val="00C862DA"/>
    <w:rsid w:val="00CA0811"/>
    <w:rsid w:val="00CB72AC"/>
    <w:rsid w:val="00CC0DFD"/>
    <w:rsid w:val="00CC14DB"/>
    <w:rsid w:val="00CD552A"/>
    <w:rsid w:val="00D05EDB"/>
    <w:rsid w:val="00D11EC3"/>
    <w:rsid w:val="00D23544"/>
    <w:rsid w:val="00D306AD"/>
    <w:rsid w:val="00D32956"/>
    <w:rsid w:val="00D35C49"/>
    <w:rsid w:val="00D46AC5"/>
    <w:rsid w:val="00D53046"/>
    <w:rsid w:val="00D95458"/>
    <w:rsid w:val="00DB347C"/>
    <w:rsid w:val="00DD0F70"/>
    <w:rsid w:val="00DF4722"/>
    <w:rsid w:val="00DF7319"/>
    <w:rsid w:val="00E31EB6"/>
    <w:rsid w:val="00E33D5A"/>
    <w:rsid w:val="00E34C64"/>
    <w:rsid w:val="00E632E7"/>
    <w:rsid w:val="00E65BD2"/>
    <w:rsid w:val="00E6699D"/>
    <w:rsid w:val="00EB36BB"/>
    <w:rsid w:val="00EC7A7C"/>
    <w:rsid w:val="00ED4BA3"/>
    <w:rsid w:val="00EF59DA"/>
    <w:rsid w:val="00F066CC"/>
    <w:rsid w:val="00F1462A"/>
    <w:rsid w:val="00F26391"/>
    <w:rsid w:val="00F4475E"/>
    <w:rsid w:val="00F76CA1"/>
    <w:rsid w:val="00F84D33"/>
    <w:rsid w:val="00F87EE6"/>
    <w:rsid w:val="00FA1299"/>
    <w:rsid w:val="00FB0642"/>
    <w:rsid w:val="00FC1F98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4</Pages>
  <Words>304</Words>
  <Characters>1795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2011-12-20T13:01:00Z</cp:lastPrinted>
  <dcterms:created xsi:type="dcterms:W3CDTF">2012-01-11T12:31:00Z</dcterms:created>
  <dcterms:modified xsi:type="dcterms:W3CDTF">2012-04-26T05:03:00Z</dcterms:modified>
</cp:coreProperties>
</file>