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9E" w:rsidRDefault="001D5A9E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 xml:space="preserve">VY_12_INOVACE_ČJ_02 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7. ročníku, ve výuce je zařazena po přečtení článku v Čítance FRAUS 7.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5A9E" w:rsidRPr="00901118">
        <w:tc>
          <w:tcPr>
            <w:tcW w:w="2802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D5A9E" w:rsidRPr="00901118" w:rsidRDefault="001D5A9E" w:rsidP="009011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118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1D5A9E" w:rsidRDefault="001D5A9E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D5A9E" w:rsidRDefault="001D5A9E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D5A9E" w:rsidRDefault="001D5A9E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D5A9E" w:rsidRDefault="001D5A9E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D5A9E" w:rsidRPr="00124B55" w:rsidRDefault="001D5A9E" w:rsidP="00CF2837"/>
    <w:p w:rsidR="001D5A9E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D5A9E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D5A9E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D5A9E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D5A9E" w:rsidRPr="005014D5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D5A9E" w:rsidRPr="005014D5" w:rsidRDefault="001D5A9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BB61A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6pt;visibility:visible">
            <v:imagedata r:id="rId4" o:title=""/>
          </v:shape>
        </w:pict>
      </w:r>
    </w:p>
    <w:p w:rsidR="001D5A9E" w:rsidRDefault="001D5A9E" w:rsidP="000C3BD1">
      <w:pPr>
        <w:jc w:val="center"/>
        <w:rPr>
          <w:b/>
          <w:bCs/>
          <w:i/>
          <w:iCs/>
          <w:sz w:val="48"/>
          <w:szCs w:val="48"/>
          <w:u w:val="single"/>
        </w:rPr>
      </w:pPr>
      <w:r w:rsidRPr="00AA0F5A">
        <w:rPr>
          <w:b/>
          <w:bCs/>
          <w:i/>
          <w:iCs/>
          <w:sz w:val="48"/>
          <w:szCs w:val="48"/>
          <w:u w:val="single"/>
        </w:rPr>
        <w:t>DÍLNA ČTENÍ</w:t>
      </w:r>
    </w:p>
    <w:p w:rsidR="001D5A9E" w:rsidRDefault="001D5A9E" w:rsidP="000C3BD1">
      <w:pPr>
        <w:jc w:val="center"/>
        <w:rPr>
          <w:b/>
          <w:bCs/>
          <w:i/>
          <w:iCs/>
          <w:sz w:val="48"/>
          <w:szCs w:val="48"/>
          <w:u w:val="single"/>
        </w:rPr>
      </w:pPr>
    </w:p>
    <w:p w:rsidR="001D5A9E" w:rsidRPr="00AA0F5A" w:rsidRDefault="001D5A9E" w:rsidP="000C3BD1">
      <w:pPr>
        <w:rPr>
          <w:sz w:val="28"/>
          <w:szCs w:val="28"/>
        </w:rPr>
      </w:pPr>
      <w:r w:rsidRPr="00E00BE2">
        <w:rPr>
          <w:rFonts w:ascii="Times New Roman" w:hAnsi="Times New Roman" w:cs="Times New Roman"/>
          <w:sz w:val="28"/>
          <w:szCs w:val="28"/>
        </w:rPr>
        <w:t>Jméno čtenáře:</w:t>
      </w:r>
      <w:r>
        <w:rPr>
          <w:sz w:val="28"/>
          <w:szCs w:val="28"/>
        </w:rPr>
        <w:t xml:space="preserve"> ______________________________________</w:t>
      </w:r>
    </w:p>
    <w:p w:rsidR="001D5A9E" w:rsidRDefault="001D5A9E" w:rsidP="000C3BD1">
      <w:pPr>
        <w:rPr>
          <w:b/>
          <w:bCs/>
        </w:rPr>
      </w:pPr>
    </w:p>
    <w:p w:rsidR="001D5A9E" w:rsidRDefault="001D5A9E" w:rsidP="000C3BD1">
      <w:pPr>
        <w:rPr>
          <w:b/>
          <w:bCs/>
          <w:color w:val="FF0000"/>
        </w:rPr>
      </w:pP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E00BE2">
        <w:rPr>
          <w:rFonts w:ascii="Times New Roman" w:hAnsi="Times New Roman" w:cs="Times New Roman"/>
          <w:b/>
          <w:bCs/>
          <w:sz w:val="44"/>
          <w:szCs w:val="44"/>
        </w:rPr>
        <w:t>Hans Christian Andersen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E00BE2">
        <w:rPr>
          <w:rFonts w:ascii="Times New Roman" w:hAnsi="Times New Roman" w:cs="Times New Roman"/>
          <w:b/>
          <w:bCs/>
          <w:sz w:val="44"/>
          <w:szCs w:val="44"/>
        </w:rPr>
        <w:t>Císařovy nové šaty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44"/>
          <w:szCs w:val="44"/>
        </w:rPr>
      </w:pPr>
      <w:r w:rsidRPr="00E00BE2">
        <w:rPr>
          <w:rFonts w:ascii="Times New Roman" w:hAnsi="Times New Roman" w:cs="Times New Roman"/>
          <w:b/>
          <w:bCs/>
          <w:sz w:val="44"/>
          <w:szCs w:val="44"/>
        </w:rPr>
        <w:t>ukázka:  Císařovy nové šaty</w:t>
      </w:r>
    </w:p>
    <w:p w:rsidR="001D5A9E" w:rsidRPr="00664A59" w:rsidRDefault="001D5A9E" w:rsidP="000C3BD1">
      <w:pPr>
        <w:rPr>
          <w:rFonts w:ascii="Times New Roman" w:hAnsi="Times New Roman" w:cs="Times New Roman"/>
          <w:sz w:val="24"/>
          <w:szCs w:val="24"/>
        </w:rPr>
      </w:pPr>
      <w:r w:rsidRPr="00664A59">
        <w:rPr>
          <w:rFonts w:ascii="Times New Roman" w:hAnsi="Times New Roman" w:cs="Times New Roman"/>
          <w:sz w:val="24"/>
          <w:szCs w:val="24"/>
        </w:rPr>
        <w:t>Čítanka FRAUS 7 str.  90 – 92</w:t>
      </w:r>
    </w:p>
    <w:p w:rsidR="001D5A9E" w:rsidRPr="00221C56" w:rsidRDefault="001D5A9E" w:rsidP="000C3BD1">
      <w:pPr>
        <w:rPr>
          <w:sz w:val="44"/>
          <w:szCs w:val="44"/>
        </w:rPr>
      </w:pP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>1. Vystupují v ukázce nadpřirozené bytosti?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D5A9E" w:rsidRDefault="001D5A9E" w:rsidP="000C3BD1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>2. Odehrává se zde nějaké kouzlo? Pokud ano, popiš ho.</w:t>
      </w:r>
    </w:p>
    <w:p w:rsidR="001D5A9E" w:rsidRDefault="001D5A9E" w:rsidP="000C3BD1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1D5A9E" w:rsidRPr="00E00BE2" w:rsidRDefault="001D5A9E" w:rsidP="00E00BE2">
      <w:pPr>
        <w:spacing w:after="0"/>
        <w:ind w:right="-17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</w:t>
      </w:r>
    </w:p>
    <w:p w:rsidR="001D5A9E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D5A9E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 xml:space="preserve">3. V pohádkách bojuje dobro se zlem a dobro nakonec zvítězí. 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 xml:space="preserve">Je v této pohádce jasně znát, kdo je zlý a kdo dobrý? </w:t>
      </w:r>
    </w:p>
    <w:p w:rsidR="001D5A9E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1D5A9E" w:rsidRPr="00E00BE2" w:rsidRDefault="001D5A9E" w:rsidP="000C3BD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0BE2">
        <w:rPr>
          <w:rFonts w:ascii="Times New Roman" w:hAnsi="Times New Roman" w:cs="Times New Roman"/>
          <w:b/>
          <w:bCs/>
          <w:sz w:val="24"/>
          <w:szCs w:val="24"/>
        </w:rPr>
        <w:t xml:space="preserve">4. Představ si, že jsi podvodníkem z této pohádky. Vymysli upoutávku,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heslo, motto, </w:t>
      </w:r>
      <w:bookmarkStart w:id="0" w:name="_GoBack"/>
      <w:bookmarkEnd w:id="0"/>
      <w:r w:rsidRPr="00E00BE2">
        <w:rPr>
          <w:rFonts w:ascii="Times New Roman" w:hAnsi="Times New Roman" w:cs="Times New Roman"/>
          <w:b/>
          <w:bCs/>
          <w:sz w:val="24"/>
          <w:szCs w:val="24"/>
        </w:rPr>
        <w:t xml:space="preserve"> plakát. Udělej  grafický návrh.</w:t>
      </w: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p w:rsidR="001D5A9E" w:rsidRDefault="001D5A9E" w:rsidP="00AA2C6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p w:rsidR="001D5A9E" w:rsidRDefault="001D5A9E" w:rsidP="001674C8">
      <w:pPr>
        <w:rPr>
          <w:rFonts w:ascii="Times New Roman" w:hAnsi="Times New Roman" w:cs="Times New Roman"/>
          <w:sz w:val="24"/>
          <w:szCs w:val="24"/>
        </w:rPr>
      </w:pPr>
    </w:p>
    <w:sectPr w:rsidR="001D5A9E" w:rsidSect="00E45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C3BD1"/>
    <w:rsid w:val="00124B55"/>
    <w:rsid w:val="001674C8"/>
    <w:rsid w:val="001D5A9E"/>
    <w:rsid w:val="00221C56"/>
    <w:rsid w:val="0042540D"/>
    <w:rsid w:val="004C60CC"/>
    <w:rsid w:val="005014D5"/>
    <w:rsid w:val="005F4B29"/>
    <w:rsid w:val="00664A59"/>
    <w:rsid w:val="0077032D"/>
    <w:rsid w:val="00901118"/>
    <w:rsid w:val="00AA0F5A"/>
    <w:rsid w:val="00AA2C6A"/>
    <w:rsid w:val="00BB61A7"/>
    <w:rsid w:val="00C10542"/>
    <w:rsid w:val="00C962AC"/>
    <w:rsid w:val="00CF2837"/>
    <w:rsid w:val="00E00BE2"/>
    <w:rsid w:val="00E456C2"/>
    <w:rsid w:val="00F5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6C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5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197</Words>
  <Characters>1168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jitka.suchanova</cp:lastModifiedBy>
  <cp:revision>3</cp:revision>
  <dcterms:created xsi:type="dcterms:W3CDTF">2012-04-30T09:03:00Z</dcterms:created>
  <dcterms:modified xsi:type="dcterms:W3CDTF">2012-05-04T09:14:00Z</dcterms:modified>
</cp:coreProperties>
</file>