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04E" w:rsidRDefault="0003104E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 xml:space="preserve">VY_12_INOVACE_ČJ_06 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  <w:bookmarkStart w:id="0" w:name="_GoBack"/>
            <w:bookmarkEnd w:id="0"/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7. ročníku, ve výuce bude zařazena po přečtení článku v Čítance FRAUS 7.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04E" w:rsidRPr="00015B7F">
        <w:tc>
          <w:tcPr>
            <w:tcW w:w="2802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03104E" w:rsidRPr="00015B7F" w:rsidRDefault="0003104E" w:rsidP="00015B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5B7F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03104E" w:rsidRDefault="0003104E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3104E" w:rsidRDefault="0003104E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3104E" w:rsidRDefault="0003104E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03104E" w:rsidRDefault="0003104E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03104E" w:rsidRPr="00124B55" w:rsidRDefault="0003104E" w:rsidP="00CF2837"/>
    <w:p w:rsidR="0003104E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3104E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3104E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3104E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3104E" w:rsidRPr="005014D5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03104E" w:rsidRPr="005014D5" w:rsidRDefault="0003104E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" o:spid="_x0000_i1025" type="#_x0000_t75" style="width:452.25pt;height:94.5pt;visibility:visible">
            <v:imagedata r:id="rId5" o:title=""/>
          </v:shape>
        </w:pict>
      </w:r>
    </w:p>
    <w:p w:rsidR="0003104E" w:rsidRDefault="0003104E" w:rsidP="0086700B">
      <w:pPr>
        <w:jc w:val="center"/>
        <w:rPr>
          <w:b/>
          <w:bCs/>
          <w:i/>
          <w:iCs/>
          <w:sz w:val="48"/>
          <w:szCs w:val="48"/>
          <w:u w:val="single"/>
        </w:rPr>
      </w:pPr>
      <w:r w:rsidRPr="00AA0F5A">
        <w:rPr>
          <w:b/>
          <w:bCs/>
          <w:i/>
          <w:iCs/>
          <w:sz w:val="48"/>
          <w:szCs w:val="48"/>
          <w:u w:val="single"/>
        </w:rPr>
        <w:t>DÍLNA ČTENÍ</w:t>
      </w:r>
      <w:r>
        <w:rPr>
          <w:b/>
          <w:bCs/>
          <w:i/>
          <w:iCs/>
          <w:sz w:val="48"/>
          <w:szCs w:val="48"/>
          <w:u w:val="single"/>
        </w:rPr>
        <w:t xml:space="preserve"> - CESTOPISY</w:t>
      </w:r>
    </w:p>
    <w:p w:rsidR="0003104E" w:rsidRDefault="0003104E" w:rsidP="0086700B">
      <w:pPr>
        <w:jc w:val="center"/>
        <w:rPr>
          <w:b/>
          <w:bCs/>
          <w:i/>
          <w:iCs/>
          <w:sz w:val="48"/>
          <w:szCs w:val="48"/>
          <w:u w:val="single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sz w:val="24"/>
          <w:szCs w:val="24"/>
        </w:rPr>
      </w:pPr>
      <w:r w:rsidRPr="00360E70">
        <w:rPr>
          <w:rFonts w:ascii="Times New Roman" w:hAnsi="Times New Roman" w:cs="Times New Roman"/>
          <w:sz w:val="24"/>
          <w:szCs w:val="24"/>
        </w:rPr>
        <w:t>Jméno čtenáře: ______________________________________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Karel Čapek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Anglické listy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ukázka:  Anglický park</w:t>
      </w:r>
    </w:p>
    <w:p w:rsidR="0003104E" w:rsidRPr="00360E70" w:rsidRDefault="0003104E" w:rsidP="008670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7 </w:t>
      </w:r>
      <w:r w:rsidRPr="00360E70">
        <w:rPr>
          <w:rFonts w:ascii="Times New Roman" w:hAnsi="Times New Roman" w:cs="Times New Roman"/>
          <w:sz w:val="24"/>
          <w:szCs w:val="24"/>
        </w:rPr>
        <w:t xml:space="preserve">str.  122 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03104E" w:rsidRPr="00360E70" w:rsidRDefault="0003104E" w:rsidP="0086700B">
      <w:pPr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Vypiš hlavní myšlenku:</w:t>
      </w:r>
    </w:p>
    <w:p w:rsidR="0003104E" w:rsidRPr="00360E70" w:rsidRDefault="0003104E" w:rsidP="0086700B">
      <w:pPr>
        <w:pBdr>
          <w:bottom w:val="single" w:sz="12" w:space="1" w:color="auto"/>
        </w:pBd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numPr>
          <w:ilvl w:val="0"/>
          <w:numId w:val="1"/>
        </w:num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Co Tě zaujalo?</w:t>
      </w:r>
    </w:p>
    <w:p w:rsidR="0003104E" w:rsidRPr="00360E70" w:rsidRDefault="0003104E" w:rsidP="0086700B">
      <w:pPr>
        <w:pBdr>
          <w:bottom w:val="single" w:sz="12" w:space="1" w:color="auto"/>
        </w:pBd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Karel Čapek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Výlet do Španěl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ukázka:  Triana</w:t>
      </w:r>
    </w:p>
    <w:p w:rsidR="0003104E" w:rsidRPr="00360E70" w:rsidRDefault="0003104E" w:rsidP="008670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7 </w:t>
      </w:r>
      <w:r w:rsidRPr="00360E70">
        <w:rPr>
          <w:rFonts w:ascii="Times New Roman" w:hAnsi="Times New Roman" w:cs="Times New Roman"/>
          <w:sz w:val="24"/>
          <w:szCs w:val="24"/>
        </w:rPr>
        <w:t>str.  123 - 124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1. Vypiš hlavní myšlenku: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2. Co Tě zaujalo?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Karel Čapek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Výlet do Španěl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ukázka:  Corrida</w:t>
      </w:r>
    </w:p>
    <w:p w:rsidR="0003104E" w:rsidRPr="00360E70" w:rsidRDefault="0003104E" w:rsidP="008670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7 </w:t>
      </w:r>
      <w:r w:rsidRPr="00360E70">
        <w:rPr>
          <w:rFonts w:ascii="Times New Roman" w:hAnsi="Times New Roman" w:cs="Times New Roman"/>
          <w:sz w:val="24"/>
          <w:szCs w:val="24"/>
        </w:rPr>
        <w:t>str.  124 - 125</w:t>
      </w: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1. Vypiš hlavní myšlenku: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60E70">
        <w:rPr>
          <w:rFonts w:ascii="Times New Roman" w:hAnsi="Times New Roman" w:cs="Times New Roman"/>
          <w:b/>
          <w:bCs/>
          <w:sz w:val="24"/>
          <w:szCs w:val="24"/>
        </w:rPr>
        <w:t>2. Co Tě zaujalo?</w:t>
      </w:r>
    </w:p>
    <w:p w:rsidR="0003104E" w:rsidRPr="00360E70" w:rsidRDefault="0003104E" w:rsidP="0086700B">
      <w:pPr>
        <w:pBdr>
          <w:bottom w:val="single" w:sz="12" w:space="1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Pr="00360E70" w:rsidRDefault="0003104E" w:rsidP="0086700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Pr="00360E70" w:rsidRDefault="0003104E" w:rsidP="00AB657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Pokud chceš, namaluj obrázek:</w:t>
      </w: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1674C8">
      <w:pPr>
        <w:rPr>
          <w:rFonts w:ascii="Times New Roman" w:hAnsi="Times New Roman" w:cs="Times New Roman"/>
          <w:sz w:val="24"/>
          <w:szCs w:val="24"/>
        </w:rPr>
      </w:pPr>
    </w:p>
    <w:p w:rsidR="0003104E" w:rsidRDefault="0003104E" w:rsidP="00AB65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sectPr w:rsidR="0003104E" w:rsidSect="00280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03882"/>
    <w:multiLevelType w:val="hybridMultilevel"/>
    <w:tmpl w:val="E44270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4C8"/>
    <w:rsid w:val="00013939"/>
    <w:rsid w:val="00015B7F"/>
    <w:rsid w:val="0003104E"/>
    <w:rsid w:val="000E3591"/>
    <w:rsid w:val="00124B55"/>
    <w:rsid w:val="001674C8"/>
    <w:rsid w:val="001A6A34"/>
    <w:rsid w:val="00280869"/>
    <w:rsid w:val="00360E70"/>
    <w:rsid w:val="003A68B6"/>
    <w:rsid w:val="004C60CC"/>
    <w:rsid w:val="005014D5"/>
    <w:rsid w:val="005F4B29"/>
    <w:rsid w:val="00694AFC"/>
    <w:rsid w:val="00833EF9"/>
    <w:rsid w:val="0086700B"/>
    <w:rsid w:val="00901EBF"/>
    <w:rsid w:val="00AA0F5A"/>
    <w:rsid w:val="00AB6579"/>
    <w:rsid w:val="00C962AC"/>
    <w:rsid w:val="00CF2837"/>
    <w:rsid w:val="00DD7C85"/>
    <w:rsid w:val="00E536F1"/>
    <w:rsid w:val="00F5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86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74C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375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152</Words>
  <Characters>898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jitka.suchanova</cp:lastModifiedBy>
  <cp:revision>5</cp:revision>
  <dcterms:created xsi:type="dcterms:W3CDTF">2012-04-30T09:18:00Z</dcterms:created>
  <dcterms:modified xsi:type="dcterms:W3CDTF">2012-05-04T09:17:00Z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-2033789467</vt:i4>
  </property>
</Properties>
</file>