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0A" w:rsidRDefault="00F2300A" w:rsidP="001674C8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F2300A" w:rsidRPr="002960FE">
        <w:tc>
          <w:tcPr>
            <w:tcW w:w="2802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00A" w:rsidRPr="002960FE">
        <w:tc>
          <w:tcPr>
            <w:tcW w:w="2802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F2300A" w:rsidRPr="002960FE">
        <w:tc>
          <w:tcPr>
            <w:tcW w:w="2802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Mgr. Jolana Vaněčková</w:t>
            </w:r>
          </w:p>
        </w:tc>
      </w:tr>
      <w:tr w:rsidR="00F2300A" w:rsidRPr="002960FE">
        <w:tc>
          <w:tcPr>
            <w:tcW w:w="2802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F2300A" w:rsidRPr="002960FE">
        <w:tc>
          <w:tcPr>
            <w:tcW w:w="2802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00A" w:rsidRPr="002960FE">
        <w:tc>
          <w:tcPr>
            <w:tcW w:w="2802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Hříbě</w:t>
            </w:r>
          </w:p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00A" w:rsidRPr="002960FE">
        <w:tc>
          <w:tcPr>
            <w:tcW w:w="2802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23.2.2012</w:t>
            </w:r>
          </w:p>
        </w:tc>
      </w:tr>
      <w:tr w:rsidR="00F2300A" w:rsidRPr="002960FE">
        <w:tc>
          <w:tcPr>
            <w:tcW w:w="2802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Čtenářská dílna je určena pro žáky 6. ročníku, ve výuce je zařazena po přečtení článk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ů v 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Čítance FRAUS 6.</w:t>
            </w:r>
          </w:p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Žáci budou pracovat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ve dvojicích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, jedná se o tiché čtení s porozuměním.</w:t>
            </w:r>
          </w:p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00A" w:rsidRPr="002960FE">
        <w:tc>
          <w:tcPr>
            <w:tcW w:w="2802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F2300A" w:rsidRPr="002960FE" w:rsidRDefault="00F2300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F2300A" w:rsidRDefault="00F2300A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F2300A" w:rsidRDefault="00F2300A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F2300A" w:rsidRDefault="00F2300A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F2300A" w:rsidRDefault="00F2300A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F2300A" w:rsidRPr="00124B55" w:rsidRDefault="00F2300A" w:rsidP="00CF2837"/>
    <w:p w:rsidR="00F2300A" w:rsidRDefault="00F2300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F2300A" w:rsidRDefault="00F2300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F2300A" w:rsidRDefault="00F2300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F2300A" w:rsidRDefault="00F2300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F2300A" w:rsidRPr="005014D5" w:rsidRDefault="00F2300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F2300A" w:rsidRDefault="00F2300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52.25pt;height:93pt;visibility:visible">
            <v:imagedata r:id="rId5" o:title=""/>
          </v:shape>
        </w:pict>
      </w:r>
    </w:p>
    <w:p w:rsidR="00F2300A" w:rsidRDefault="00F2300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F2300A" w:rsidRDefault="00F2300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F2300A" w:rsidRDefault="00F2300A" w:rsidP="00E520F4">
      <w:pPr>
        <w:jc w:val="center"/>
        <w:rPr>
          <w:b/>
          <w:bCs/>
          <w:i/>
          <w:iCs/>
          <w:sz w:val="56"/>
          <w:szCs w:val="56"/>
          <w:u w:val="single"/>
        </w:rPr>
      </w:pPr>
    </w:p>
    <w:p w:rsidR="00F2300A" w:rsidRPr="00FC5E60" w:rsidRDefault="00F2300A" w:rsidP="00E520F4">
      <w:pPr>
        <w:jc w:val="center"/>
        <w:rPr>
          <w:b/>
          <w:bCs/>
          <w:i/>
          <w:iCs/>
          <w:sz w:val="56"/>
          <w:szCs w:val="56"/>
          <w:u w:val="single"/>
        </w:rPr>
      </w:pPr>
      <w:r w:rsidRPr="00FC5E60">
        <w:rPr>
          <w:b/>
          <w:bCs/>
          <w:i/>
          <w:iCs/>
          <w:sz w:val="56"/>
          <w:szCs w:val="56"/>
          <w:u w:val="single"/>
        </w:rPr>
        <w:t>Dílna čtení</w:t>
      </w:r>
    </w:p>
    <w:p w:rsidR="00F2300A" w:rsidRDefault="00F2300A" w:rsidP="00E520F4">
      <w:pPr>
        <w:rPr>
          <w:sz w:val="32"/>
          <w:szCs w:val="32"/>
        </w:rPr>
      </w:pPr>
      <w:r w:rsidRPr="00E520F4">
        <w:rPr>
          <w:rFonts w:ascii="Times New Roman" w:hAnsi="Times New Roman" w:cs="Times New Roman"/>
          <w:sz w:val="32"/>
          <w:szCs w:val="32"/>
        </w:rPr>
        <w:t>Jméno čtenáře:</w:t>
      </w:r>
      <w:r>
        <w:rPr>
          <w:sz w:val="32"/>
          <w:szCs w:val="32"/>
        </w:rPr>
        <w:t xml:space="preserve"> ___________________________________________</w:t>
      </w:r>
    </w:p>
    <w:p w:rsidR="00F2300A" w:rsidRDefault="00F2300A" w:rsidP="00E520F4">
      <w:pPr>
        <w:rPr>
          <w:sz w:val="32"/>
          <w:szCs w:val="32"/>
        </w:rPr>
      </w:pPr>
    </w:p>
    <w:p w:rsidR="00F2300A" w:rsidRPr="00DA409E" w:rsidRDefault="00F2300A" w:rsidP="00DA409E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DA409E">
        <w:rPr>
          <w:rFonts w:ascii="Times New Roman" w:hAnsi="Times New Roman" w:cs="Times New Roman"/>
          <w:b/>
          <w:bCs/>
          <w:sz w:val="32"/>
          <w:szCs w:val="32"/>
        </w:rPr>
        <w:t>John Steinbeck</w:t>
      </w:r>
    </w:p>
    <w:p w:rsidR="00F2300A" w:rsidRPr="00DA409E" w:rsidRDefault="00F2300A" w:rsidP="00DA409E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DA409E">
        <w:rPr>
          <w:rFonts w:ascii="Times New Roman" w:hAnsi="Times New Roman" w:cs="Times New Roman"/>
          <w:b/>
          <w:bCs/>
          <w:sz w:val="32"/>
          <w:szCs w:val="32"/>
        </w:rPr>
        <w:t>Ryzáček</w:t>
      </w:r>
    </w:p>
    <w:p w:rsidR="00F2300A" w:rsidRPr="00DA409E" w:rsidRDefault="00F2300A" w:rsidP="00DA409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A40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ukázka: Hříbě</w:t>
      </w: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Čítanka FRAUS 6 </w:t>
      </w:r>
      <w:r w:rsidRPr="00DA409E">
        <w:rPr>
          <w:rFonts w:ascii="Times New Roman" w:hAnsi="Times New Roman" w:cs="Times New Roman"/>
          <w:sz w:val="24"/>
          <w:szCs w:val="24"/>
        </w:rPr>
        <w:t>str. 109 – 112</w:t>
      </w: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sz w:val="24"/>
          <w:szCs w:val="24"/>
          <w:u w:val="single"/>
        </w:rPr>
        <w:t>Otázky a úkoly</w:t>
      </w:r>
      <w:r w:rsidRPr="00DA409E">
        <w:rPr>
          <w:rFonts w:ascii="Times New Roman" w:hAnsi="Times New Roman" w:cs="Times New Roman"/>
          <w:sz w:val="24"/>
          <w:szCs w:val="24"/>
        </w:rPr>
        <w:t>:</w:t>
      </w: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sz w:val="24"/>
          <w:szCs w:val="24"/>
        </w:rPr>
        <w:t>1. Proč Jody  toužil mít koně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409E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Pr="00DA409E" w:rsidRDefault="00F2300A" w:rsidP="00DA409E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sz w:val="24"/>
          <w:szCs w:val="24"/>
        </w:rPr>
        <w:t>2.Chtěl ho používat k zemědělským pracím nebo jako dopravního prostředku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409E">
        <w:rPr>
          <w:rFonts w:ascii="Times New Roman" w:hAnsi="Times New Roman" w:cs="Times New Roman"/>
          <w:sz w:val="24"/>
          <w:szCs w:val="24"/>
        </w:rPr>
        <w:t>?</w:t>
      </w:r>
    </w:p>
    <w:p w:rsidR="00F2300A" w:rsidRPr="00DA409E" w:rsidRDefault="00F2300A" w:rsidP="00DA409E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Pr="00DA409E" w:rsidRDefault="00F2300A" w:rsidP="00DA409E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sz w:val="24"/>
          <w:szCs w:val="24"/>
        </w:rPr>
        <w:t>3. Jody rodičům na farmě pomáhal, co vše bylo jeho stálou povinností</w:t>
      </w:r>
      <w:r>
        <w:rPr>
          <w:rFonts w:ascii="Times New Roman" w:hAnsi="Times New Roman" w:cs="Times New Roman"/>
          <w:sz w:val="24"/>
          <w:szCs w:val="24"/>
        </w:rPr>
        <w:t xml:space="preserve"> ?</w:t>
      </w:r>
    </w:p>
    <w:p w:rsidR="00F2300A" w:rsidRPr="00DA409E" w:rsidRDefault="00F2300A" w:rsidP="00DA409E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Pr="00DA409E" w:rsidRDefault="00F2300A" w:rsidP="00DA409E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sz w:val="24"/>
          <w:szCs w:val="24"/>
        </w:rPr>
        <w:t>4. Byla to těžká práce pro 11letého chlapce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409E">
        <w:rPr>
          <w:rFonts w:ascii="Times New Roman" w:hAnsi="Times New Roman" w:cs="Times New Roman"/>
          <w:sz w:val="24"/>
          <w:szCs w:val="24"/>
        </w:rPr>
        <w:t>? Proč ji vykonával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409E">
        <w:rPr>
          <w:rFonts w:ascii="Times New Roman" w:hAnsi="Times New Roman" w:cs="Times New Roman"/>
          <w:sz w:val="24"/>
          <w:szCs w:val="24"/>
        </w:rPr>
        <w:t>?</w:t>
      </w:r>
    </w:p>
    <w:p w:rsidR="00F2300A" w:rsidRPr="00DA409E" w:rsidRDefault="00F2300A" w:rsidP="00DA409E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Pr="00DA409E" w:rsidRDefault="00F2300A" w:rsidP="00DA409E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sz w:val="24"/>
          <w:szCs w:val="24"/>
        </w:rPr>
        <w:t>5. Co bys byl (byla) ochoten (ochotna) obětovat ty, aby se ti splnilo Tvé přání?</w:t>
      </w:r>
    </w:p>
    <w:p w:rsidR="00F2300A" w:rsidRPr="00DA409E" w:rsidRDefault="00F2300A" w:rsidP="00DA409E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F2300A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sz w:val="24"/>
          <w:szCs w:val="24"/>
        </w:rPr>
        <w:t>6. Vyber a odůvodni, ke které situaci významově patří ilustrace na str. 110 a odůvodni proč:</w:t>
      </w: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sz w:val="24"/>
          <w:szCs w:val="24"/>
        </w:rPr>
        <w:tab/>
        <w:t>a) Jody jede na Nelly na hřebenový ranč za hřebcem Sundogem.</w:t>
      </w: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sz w:val="24"/>
          <w:szCs w:val="24"/>
        </w:rPr>
        <w:tab/>
        <w:t>b) Jody se vrací z hřebenového ranče domů</w:t>
      </w: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sz w:val="24"/>
          <w:szCs w:val="24"/>
        </w:rPr>
        <w:tab/>
        <w:t>c) Jody ve své představě jede na Černém démonu pomáhat šerifovi.</w:t>
      </w: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sz w:val="24"/>
          <w:szCs w:val="24"/>
        </w:rPr>
        <w:t>7. Vysněný hřebec se jmenoval „Černý démon“. Pomoz Jodymu vymyslet další vhodná jména pro jeho hřebce i klisny.</w:t>
      </w: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F2300A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Default="00F2300A" w:rsidP="00DA40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Namaluj Černého démona:</w:t>
      </w:r>
    </w:p>
    <w:p w:rsidR="00F2300A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Pr="00DA409E" w:rsidRDefault="00F2300A" w:rsidP="00DA409E">
      <w:pPr>
        <w:rPr>
          <w:rFonts w:ascii="Times New Roman" w:hAnsi="Times New Roman" w:cs="Times New Roman"/>
          <w:sz w:val="24"/>
          <w:szCs w:val="24"/>
        </w:rPr>
      </w:pPr>
    </w:p>
    <w:p w:rsidR="00F2300A" w:rsidRPr="00DA409E" w:rsidRDefault="00F2300A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2300A" w:rsidRDefault="00F2300A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2300A" w:rsidRDefault="00F2300A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2300A" w:rsidRDefault="00F2300A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2300A" w:rsidRDefault="00F2300A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2300A" w:rsidRDefault="00F2300A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2300A" w:rsidRDefault="00F2300A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2300A" w:rsidRDefault="00F2300A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2300A" w:rsidRDefault="00F2300A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2300A" w:rsidRDefault="00F2300A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2300A" w:rsidRDefault="00F2300A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2300A" w:rsidRDefault="00F2300A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2300A" w:rsidRPr="00DA409E" w:rsidRDefault="00F2300A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2300A" w:rsidRPr="00DA409E" w:rsidRDefault="00F2300A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2300A" w:rsidRPr="00DA409E" w:rsidRDefault="00F2300A" w:rsidP="000A43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b/>
          <w:bCs/>
          <w:sz w:val="24"/>
          <w:szCs w:val="24"/>
        </w:rPr>
        <w:t>Použité zdroje</w:t>
      </w:r>
      <w:r w:rsidRPr="00DA409E">
        <w:rPr>
          <w:rFonts w:ascii="Times New Roman" w:hAnsi="Times New Roman" w:cs="Times New Roman"/>
          <w:sz w:val="24"/>
          <w:szCs w:val="24"/>
        </w:rPr>
        <w:t>: Vlastní archiv autorky.</w:t>
      </w:r>
    </w:p>
    <w:sectPr w:rsidR="00F2300A" w:rsidRPr="00DA409E" w:rsidSect="000A43D6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86172"/>
    <w:multiLevelType w:val="hybridMultilevel"/>
    <w:tmpl w:val="404E81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C8375D"/>
    <w:multiLevelType w:val="hybridMultilevel"/>
    <w:tmpl w:val="A64423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4C8"/>
    <w:rsid w:val="000927B0"/>
    <w:rsid w:val="000A43D6"/>
    <w:rsid w:val="000C04F9"/>
    <w:rsid w:val="000C3BD1"/>
    <w:rsid w:val="00101686"/>
    <w:rsid w:val="00124B55"/>
    <w:rsid w:val="00124BD1"/>
    <w:rsid w:val="00126C86"/>
    <w:rsid w:val="001674C8"/>
    <w:rsid w:val="00295F33"/>
    <w:rsid w:val="002960FE"/>
    <w:rsid w:val="002B33B7"/>
    <w:rsid w:val="002D64EA"/>
    <w:rsid w:val="003C36C5"/>
    <w:rsid w:val="0042540D"/>
    <w:rsid w:val="00462DF5"/>
    <w:rsid w:val="004B6403"/>
    <w:rsid w:val="004C60CC"/>
    <w:rsid w:val="005014D5"/>
    <w:rsid w:val="005F4B29"/>
    <w:rsid w:val="00653023"/>
    <w:rsid w:val="00664A59"/>
    <w:rsid w:val="0068135E"/>
    <w:rsid w:val="006E0C33"/>
    <w:rsid w:val="006E185A"/>
    <w:rsid w:val="007024B0"/>
    <w:rsid w:val="007A3164"/>
    <w:rsid w:val="007E2B88"/>
    <w:rsid w:val="007E4682"/>
    <w:rsid w:val="008518CF"/>
    <w:rsid w:val="00886CB6"/>
    <w:rsid w:val="008D6F57"/>
    <w:rsid w:val="008E049A"/>
    <w:rsid w:val="0095074E"/>
    <w:rsid w:val="00970837"/>
    <w:rsid w:val="009D6CF3"/>
    <w:rsid w:val="00A27633"/>
    <w:rsid w:val="00AC191C"/>
    <w:rsid w:val="00AC719D"/>
    <w:rsid w:val="00B055BD"/>
    <w:rsid w:val="00B22E08"/>
    <w:rsid w:val="00BA38C7"/>
    <w:rsid w:val="00C10542"/>
    <w:rsid w:val="00C678FF"/>
    <w:rsid w:val="00C93B9A"/>
    <w:rsid w:val="00C962AC"/>
    <w:rsid w:val="00CA3ABF"/>
    <w:rsid w:val="00CD455A"/>
    <w:rsid w:val="00CF2837"/>
    <w:rsid w:val="00D04708"/>
    <w:rsid w:val="00DA409E"/>
    <w:rsid w:val="00E00BE2"/>
    <w:rsid w:val="00E05876"/>
    <w:rsid w:val="00E520F4"/>
    <w:rsid w:val="00EA5612"/>
    <w:rsid w:val="00F1647D"/>
    <w:rsid w:val="00F2300A"/>
    <w:rsid w:val="00F47540"/>
    <w:rsid w:val="00F53819"/>
    <w:rsid w:val="00F823EA"/>
    <w:rsid w:val="00FC5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AB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74C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99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232</Words>
  <Characters>1369</Characters>
  <Application>Microsoft Office Outlook</Application>
  <DocSecurity>0</DocSecurity>
  <Lines>0</Lines>
  <Paragraphs>0</Paragraphs>
  <ScaleCrop>false</ScaleCrop>
  <Company>ZS Chrastice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jitka.suchanova</cp:lastModifiedBy>
  <cp:revision>2</cp:revision>
  <dcterms:created xsi:type="dcterms:W3CDTF">2012-05-07T08:08:00Z</dcterms:created>
  <dcterms:modified xsi:type="dcterms:W3CDTF">2012-05-07T08:08:00Z</dcterms:modified>
</cp:coreProperties>
</file>