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23B" w:rsidRDefault="00E0423B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Bílý tesák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20.3.2012</w:t>
            </w: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 dvojicích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, jedná se 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hlasité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čtení s porozuměním.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423B" w:rsidRPr="002960FE">
        <w:tc>
          <w:tcPr>
            <w:tcW w:w="2802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E0423B" w:rsidRPr="002960FE" w:rsidRDefault="00E0423B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E0423B" w:rsidRDefault="00E0423B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E0423B" w:rsidRDefault="00E0423B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E0423B" w:rsidRPr="00124B55" w:rsidRDefault="00E0423B" w:rsidP="00CF2837"/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Pr="005014D5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0423B" w:rsidRDefault="00E0423B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</w:p>
    <w:p w:rsidR="00E0423B" w:rsidRPr="00FC5E60" w:rsidRDefault="00E0423B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E0423B" w:rsidRDefault="00E0423B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E0423B" w:rsidRDefault="00E0423B" w:rsidP="00E520F4">
      <w:pPr>
        <w:rPr>
          <w:sz w:val="32"/>
          <w:szCs w:val="32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02B53">
        <w:rPr>
          <w:rFonts w:ascii="Times New Roman" w:hAnsi="Times New Roman" w:cs="Times New Roman"/>
          <w:b/>
          <w:bCs/>
          <w:sz w:val="32"/>
          <w:szCs w:val="32"/>
        </w:rPr>
        <w:t>Jack London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02B53">
        <w:rPr>
          <w:rFonts w:ascii="Times New Roman" w:hAnsi="Times New Roman" w:cs="Times New Roman"/>
          <w:b/>
          <w:bCs/>
          <w:sz w:val="32"/>
          <w:szCs w:val="32"/>
        </w:rPr>
        <w:t>Bílý tesák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 xml:space="preserve">ukázky: 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2B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Mezi zvířaty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02B53">
        <w:rPr>
          <w:rFonts w:ascii="Times New Roman" w:hAnsi="Times New Roman" w:cs="Times New Roman"/>
          <w:b/>
          <w:bCs/>
          <w:i/>
          <w:iCs/>
          <w:sz w:val="28"/>
          <w:szCs w:val="28"/>
        </w:rPr>
        <w:t>Mezi lidmi</w:t>
      </w:r>
    </w:p>
    <w:p w:rsidR="00E0423B" w:rsidRPr="00D02B53" w:rsidRDefault="00E0423B" w:rsidP="00D02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6 </w:t>
      </w:r>
      <w:r w:rsidRPr="00D02B53">
        <w:rPr>
          <w:rFonts w:ascii="Times New Roman" w:hAnsi="Times New Roman" w:cs="Times New Roman"/>
          <w:sz w:val="24"/>
          <w:szCs w:val="24"/>
        </w:rPr>
        <w:t>str. 112 – 116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Default="00E0423B" w:rsidP="00D02B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2B53">
        <w:rPr>
          <w:rFonts w:ascii="Times New Roman" w:hAnsi="Times New Roman" w:cs="Times New Roman"/>
          <w:sz w:val="24"/>
          <w:szCs w:val="24"/>
        </w:rPr>
        <w:t xml:space="preserve">Napiš hlavní myšlenku </w:t>
      </w:r>
      <w:r>
        <w:rPr>
          <w:rFonts w:ascii="Times New Roman" w:hAnsi="Times New Roman" w:cs="Times New Roman"/>
          <w:sz w:val="24"/>
          <w:szCs w:val="24"/>
        </w:rPr>
        <w:t xml:space="preserve">příběhu: </w:t>
      </w:r>
    </w:p>
    <w:p w:rsidR="00E0423B" w:rsidRDefault="00E0423B" w:rsidP="00D02B5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0423B" w:rsidRDefault="00E0423B" w:rsidP="00D02B5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E0423B" w:rsidRDefault="00E0423B" w:rsidP="00D02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02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02B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2B53">
        <w:rPr>
          <w:rFonts w:ascii="Times New Roman" w:hAnsi="Times New Roman" w:cs="Times New Roman"/>
          <w:sz w:val="24"/>
          <w:szCs w:val="24"/>
        </w:rPr>
        <w:t>Napiš v bodech osnovu příběhu: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1.   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2.  _________________________________________________________________________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3.  _________________________________________________________________________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4. _________________________________________________________________________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5. _________________________________________________________________________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b/>
          <w:bCs/>
          <w:sz w:val="24"/>
          <w:szCs w:val="24"/>
        </w:rPr>
        <w:t>6. _________________________________________________________________________</w:t>
      </w: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0423B" w:rsidRPr="00D02B53" w:rsidRDefault="00E0423B" w:rsidP="00D02B5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2B53">
        <w:rPr>
          <w:rFonts w:ascii="Times New Roman" w:hAnsi="Times New Roman" w:cs="Times New Roman"/>
          <w:sz w:val="24"/>
          <w:szCs w:val="24"/>
        </w:rPr>
        <w:t>Nakresli obrázek k příběhu:</w:t>
      </w:r>
    </w:p>
    <w:p w:rsidR="00E0423B" w:rsidRPr="00D02B53" w:rsidRDefault="00E0423B" w:rsidP="00D02B53">
      <w:pPr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A409E">
      <w:pPr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A409E">
      <w:pPr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A409E">
      <w:pPr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DA409E">
      <w:pPr>
        <w:rPr>
          <w:rFonts w:ascii="Times New Roman" w:hAnsi="Times New Roman" w:cs="Times New Roman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02B53" w:rsidRDefault="00E0423B" w:rsidP="00E520F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E0423B" w:rsidRPr="00DA409E" w:rsidRDefault="00E0423B" w:rsidP="000A43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sz w:val="24"/>
          <w:szCs w:val="24"/>
        </w:rPr>
        <w:t>Použité zdroje</w:t>
      </w:r>
      <w:r w:rsidRPr="00DA409E">
        <w:rPr>
          <w:rFonts w:ascii="Times New Roman" w:hAnsi="Times New Roman" w:cs="Times New Roman"/>
          <w:sz w:val="24"/>
          <w:szCs w:val="24"/>
        </w:rPr>
        <w:t>: Vlastní archiv autorky.</w:t>
      </w:r>
    </w:p>
    <w:sectPr w:rsidR="00E0423B" w:rsidRPr="00DA409E" w:rsidSect="000A43D6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D41F56"/>
    <w:multiLevelType w:val="hybridMultilevel"/>
    <w:tmpl w:val="0442D9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927B0"/>
    <w:rsid w:val="000A43D6"/>
    <w:rsid w:val="000C04F9"/>
    <w:rsid w:val="000C3BD1"/>
    <w:rsid w:val="00101686"/>
    <w:rsid w:val="00124B55"/>
    <w:rsid w:val="00124BD1"/>
    <w:rsid w:val="00126C86"/>
    <w:rsid w:val="001674C8"/>
    <w:rsid w:val="00295F33"/>
    <w:rsid w:val="002960FE"/>
    <w:rsid w:val="002B33B7"/>
    <w:rsid w:val="002D64EA"/>
    <w:rsid w:val="003C36C5"/>
    <w:rsid w:val="0042540D"/>
    <w:rsid w:val="00462DF5"/>
    <w:rsid w:val="00483BCD"/>
    <w:rsid w:val="004B6403"/>
    <w:rsid w:val="004C60CC"/>
    <w:rsid w:val="005014D5"/>
    <w:rsid w:val="005F4B29"/>
    <w:rsid w:val="006044DA"/>
    <w:rsid w:val="00653023"/>
    <w:rsid w:val="00664A59"/>
    <w:rsid w:val="0068135E"/>
    <w:rsid w:val="006E0C33"/>
    <w:rsid w:val="006E185A"/>
    <w:rsid w:val="007024B0"/>
    <w:rsid w:val="00732707"/>
    <w:rsid w:val="007A3164"/>
    <w:rsid w:val="007E2B88"/>
    <w:rsid w:val="007E4682"/>
    <w:rsid w:val="008518CF"/>
    <w:rsid w:val="00886CB6"/>
    <w:rsid w:val="008D6F57"/>
    <w:rsid w:val="008E049A"/>
    <w:rsid w:val="0095074E"/>
    <w:rsid w:val="00970837"/>
    <w:rsid w:val="009D6CF3"/>
    <w:rsid w:val="00A27633"/>
    <w:rsid w:val="00AC191C"/>
    <w:rsid w:val="00AC719D"/>
    <w:rsid w:val="00B055BD"/>
    <w:rsid w:val="00B22E08"/>
    <w:rsid w:val="00BA38C7"/>
    <w:rsid w:val="00C10542"/>
    <w:rsid w:val="00C678FF"/>
    <w:rsid w:val="00C93B9A"/>
    <w:rsid w:val="00C962AC"/>
    <w:rsid w:val="00CA3ABF"/>
    <w:rsid w:val="00CD455A"/>
    <w:rsid w:val="00CF2837"/>
    <w:rsid w:val="00D02B53"/>
    <w:rsid w:val="00D04708"/>
    <w:rsid w:val="00DA409E"/>
    <w:rsid w:val="00E00BE2"/>
    <w:rsid w:val="00E0423B"/>
    <w:rsid w:val="00E05876"/>
    <w:rsid w:val="00E520F4"/>
    <w:rsid w:val="00EA5612"/>
    <w:rsid w:val="00F1647D"/>
    <w:rsid w:val="00F47540"/>
    <w:rsid w:val="00F53819"/>
    <w:rsid w:val="00F823EA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23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197</Words>
  <Characters>1166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3</cp:revision>
  <dcterms:created xsi:type="dcterms:W3CDTF">2012-05-07T08:09:00Z</dcterms:created>
  <dcterms:modified xsi:type="dcterms:W3CDTF">2012-05-07T08:14:00Z</dcterms:modified>
</cp:coreProperties>
</file>