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A23" w:rsidRDefault="00062A23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Siky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.2012</w:t>
            </w: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6. ročníku, ve výuce je zařazena po přečtení článk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ů v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Čítance FRAUS 6.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samostatně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, jedná se 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tiché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čtení s porozuměním.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A23" w:rsidRPr="002960FE">
        <w:tc>
          <w:tcPr>
            <w:tcW w:w="2802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62A23" w:rsidRPr="002960FE" w:rsidRDefault="00062A23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062A23" w:rsidRDefault="00062A23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062A23" w:rsidRDefault="00062A23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062A23" w:rsidRPr="00124B55" w:rsidRDefault="00062A23" w:rsidP="00CF2837"/>
    <w:p w:rsidR="00062A23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62A23" w:rsidRPr="005014D5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062A23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62A23" w:rsidRDefault="00062A23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</w:p>
    <w:p w:rsidR="00062A23" w:rsidRPr="00FC5E60" w:rsidRDefault="00062A23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  <w:r w:rsidRPr="00FC5E60">
        <w:rPr>
          <w:b/>
          <w:bCs/>
          <w:i/>
          <w:iCs/>
          <w:sz w:val="56"/>
          <w:szCs w:val="56"/>
          <w:u w:val="single"/>
        </w:rPr>
        <w:t>Dílna čtení</w:t>
      </w:r>
    </w:p>
    <w:p w:rsidR="00062A23" w:rsidRDefault="00062A23" w:rsidP="00E520F4">
      <w:pPr>
        <w:rPr>
          <w:sz w:val="32"/>
          <w:szCs w:val="32"/>
        </w:rPr>
      </w:pPr>
      <w:r w:rsidRPr="00E520F4">
        <w:rPr>
          <w:rFonts w:ascii="Times New Roman" w:hAnsi="Times New Roman" w:cs="Times New Roman"/>
          <w:sz w:val="32"/>
          <w:szCs w:val="32"/>
        </w:rPr>
        <w:t>Jméno čtenáře:</w:t>
      </w:r>
      <w:r>
        <w:rPr>
          <w:sz w:val="32"/>
          <w:szCs w:val="32"/>
        </w:rPr>
        <w:t xml:space="preserve"> ___________________________________________</w:t>
      </w:r>
    </w:p>
    <w:p w:rsidR="00062A23" w:rsidRDefault="00062A23" w:rsidP="00E520F4">
      <w:pPr>
        <w:rPr>
          <w:sz w:val="32"/>
          <w:szCs w:val="32"/>
        </w:rPr>
      </w:pPr>
    </w:p>
    <w:p w:rsidR="00062A23" w:rsidRPr="00D02B53" w:rsidRDefault="00062A23" w:rsidP="00D02B5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Stanislav Rudolf</w:t>
      </w:r>
    </w:p>
    <w:p w:rsidR="00062A23" w:rsidRPr="00D02B53" w:rsidRDefault="00062A23" w:rsidP="00D02B5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Poštolka Siky</w:t>
      </w:r>
    </w:p>
    <w:p w:rsidR="00062A23" w:rsidRPr="00D02B53" w:rsidRDefault="00062A23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>ukázk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02B5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062A23" w:rsidRPr="00D02B53" w:rsidRDefault="00062A23" w:rsidP="00D02B5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Siky</w:t>
      </w:r>
    </w:p>
    <w:p w:rsidR="00062A23" w:rsidRDefault="00062A23" w:rsidP="00D02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6 </w:t>
      </w:r>
      <w:r w:rsidRPr="00D02B53">
        <w:rPr>
          <w:rFonts w:ascii="Times New Roman" w:hAnsi="Times New Roman" w:cs="Times New Roman"/>
          <w:sz w:val="24"/>
          <w:szCs w:val="24"/>
        </w:rPr>
        <w:t>str. 1</w:t>
      </w:r>
      <w:r>
        <w:rPr>
          <w:rFonts w:ascii="Times New Roman" w:hAnsi="Times New Roman" w:cs="Times New Roman"/>
          <w:sz w:val="24"/>
          <w:szCs w:val="24"/>
        </w:rPr>
        <w:t>47</w:t>
      </w:r>
      <w:r w:rsidRPr="00D02B53">
        <w:rPr>
          <w:rFonts w:ascii="Times New Roman" w:hAnsi="Times New Roman" w:cs="Times New Roman"/>
          <w:sz w:val="24"/>
          <w:szCs w:val="24"/>
        </w:rPr>
        <w:t xml:space="preserve"> – 1</w:t>
      </w:r>
      <w:r>
        <w:rPr>
          <w:rFonts w:ascii="Times New Roman" w:hAnsi="Times New Roman" w:cs="Times New Roman"/>
          <w:sz w:val="24"/>
          <w:szCs w:val="24"/>
        </w:rPr>
        <w:t>52</w:t>
      </w:r>
    </w:p>
    <w:p w:rsidR="00062A23" w:rsidRPr="00D02B53" w:rsidRDefault="00062A23" w:rsidP="00D02B53">
      <w:pPr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422">
        <w:rPr>
          <w:rFonts w:ascii="Times New Roman" w:hAnsi="Times New Roman" w:cs="Times New Roman"/>
          <w:sz w:val="24"/>
          <w:szCs w:val="24"/>
        </w:rPr>
        <w:t xml:space="preserve">Proč Honza půjčil Gábině úkol? </w:t>
      </w:r>
    </w:p>
    <w:p w:rsidR="00062A23" w:rsidRDefault="00062A23" w:rsidP="001E0422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422">
        <w:rPr>
          <w:rFonts w:ascii="Times New Roman" w:hAnsi="Times New Roman" w:cs="Times New Roman"/>
          <w:sz w:val="24"/>
          <w:szCs w:val="24"/>
        </w:rPr>
        <w:t xml:space="preserve">Čím Gábina Honzu zklamala? </w:t>
      </w:r>
    </w:p>
    <w:p w:rsidR="00062A23" w:rsidRDefault="00062A23" w:rsidP="001E0422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422">
        <w:rPr>
          <w:rFonts w:ascii="Times New Roman" w:hAnsi="Times New Roman" w:cs="Times New Roman"/>
          <w:sz w:val="24"/>
          <w:szCs w:val="24"/>
        </w:rPr>
        <w:t xml:space="preserve">Jakou bolest Honza cítil ( kromě kolena )? </w:t>
      </w:r>
    </w:p>
    <w:p w:rsidR="00062A23" w:rsidRDefault="00062A23" w:rsidP="001E0422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422">
        <w:rPr>
          <w:rFonts w:ascii="Times New Roman" w:hAnsi="Times New Roman" w:cs="Times New Roman"/>
          <w:sz w:val="24"/>
          <w:szCs w:val="24"/>
        </w:rPr>
        <w:t xml:space="preserve">Jak Honzu oslovoval Škabrada a vadilo mu to? </w:t>
      </w:r>
    </w:p>
    <w:p w:rsidR="00062A23" w:rsidRDefault="00062A23" w:rsidP="001E0422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422">
        <w:rPr>
          <w:rFonts w:ascii="Times New Roman" w:hAnsi="Times New Roman" w:cs="Times New Roman"/>
          <w:sz w:val="24"/>
          <w:szCs w:val="24"/>
        </w:rPr>
        <w:t xml:space="preserve">Odkud znala Dana informace o poštolce? </w:t>
      </w:r>
    </w:p>
    <w:p w:rsidR="00062A23" w:rsidRDefault="00062A23" w:rsidP="001E0422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422">
        <w:rPr>
          <w:rFonts w:ascii="Times New Roman" w:hAnsi="Times New Roman" w:cs="Times New Roman"/>
          <w:sz w:val="24"/>
          <w:szCs w:val="24"/>
        </w:rPr>
        <w:t xml:space="preserve">Jak přijali rodiče Siky? </w:t>
      </w:r>
    </w:p>
    <w:p w:rsidR="00062A23" w:rsidRDefault="00062A23" w:rsidP="001E0422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422">
        <w:rPr>
          <w:rFonts w:ascii="Times New Roman" w:hAnsi="Times New Roman" w:cs="Times New Roman"/>
          <w:sz w:val="24"/>
          <w:szCs w:val="24"/>
        </w:rPr>
        <w:t xml:space="preserve">Jak se asi nakonec Honza rozhodl se Siky? </w:t>
      </w: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62A23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Pr="001E0422" w:rsidRDefault="00062A23" w:rsidP="001E04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2A23" w:rsidRPr="00D02B53" w:rsidRDefault="00062A23" w:rsidP="00DA409E">
      <w:pPr>
        <w:rPr>
          <w:rFonts w:ascii="Times New Roman" w:hAnsi="Times New Roman" w:cs="Times New Roman"/>
          <w:sz w:val="24"/>
          <w:szCs w:val="24"/>
        </w:rPr>
      </w:pPr>
    </w:p>
    <w:p w:rsidR="00062A23" w:rsidRPr="00D02B53" w:rsidRDefault="00062A23" w:rsidP="00DA409E">
      <w:pPr>
        <w:rPr>
          <w:rFonts w:ascii="Times New Roman" w:hAnsi="Times New Roman" w:cs="Times New Roman"/>
          <w:sz w:val="24"/>
          <w:szCs w:val="24"/>
        </w:rPr>
      </w:pPr>
    </w:p>
    <w:p w:rsidR="00062A23" w:rsidRPr="00D02B53" w:rsidRDefault="00062A23" w:rsidP="00DA409E">
      <w:pPr>
        <w:rPr>
          <w:rFonts w:ascii="Times New Roman" w:hAnsi="Times New Roman" w:cs="Times New Roman"/>
          <w:sz w:val="24"/>
          <w:szCs w:val="24"/>
        </w:rPr>
      </w:pPr>
    </w:p>
    <w:p w:rsidR="00062A23" w:rsidRPr="00D02B53" w:rsidRDefault="00062A23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62A23" w:rsidRPr="00D02B53" w:rsidRDefault="00062A23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62A23" w:rsidRPr="00DA409E" w:rsidRDefault="00062A23" w:rsidP="000A43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b/>
          <w:bCs/>
          <w:sz w:val="24"/>
          <w:szCs w:val="24"/>
        </w:rPr>
        <w:t>Použité zdroje</w:t>
      </w:r>
      <w:r w:rsidRPr="00DA409E">
        <w:rPr>
          <w:rFonts w:ascii="Times New Roman" w:hAnsi="Times New Roman" w:cs="Times New Roman"/>
          <w:sz w:val="24"/>
          <w:szCs w:val="24"/>
        </w:rPr>
        <w:t>: Vlastní archiv autorky.</w:t>
      </w:r>
    </w:p>
    <w:sectPr w:rsidR="00062A23" w:rsidRPr="00DA409E" w:rsidSect="000A43D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D41F56"/>
    <w:multiLevelType w:val="hybridMultilevel"/>
    <w:tmpl w:val="0442D93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9FD2A6D"/>
    <w:multiLevelType w:val="hybridMultilevel"/>
    <w:tmpl w:val="AB6CF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01C2E"/>
    <w:rsid w:val="00062A23"/>
    <w:rsid w:val="000927B0"/>
    <w:rsid w:val="000A43D6"/>
    <w:rsid w:val="000C04F9"/>
    <w:rsid w:val="000C3BD1"/>
    <w:rsid w:val="00101686"/>
    <w:rsid w:val="00124B55"/>
    <w:rsid w:val="00124BD1"/>
    <w:rsid w:val="00126C86"/>
    <w:rsid w:val="001674C8"/>
    <w:rsid w:val="001E0422"/>
    <w:rsid w:val="00295F33"/>
    <w:rsid w:val="002960FE"/>
    <w:rsid w:val="002B33B7"/>
    <w:rsid w:val="002D64EA"/>
    <w:rsid w:val="003C36C5"/>
    <w:rsid w:val="0042540D"/>
    <w:rsid w:val="00462075"/>
    <w:rsid w:val="00462DF5"/>
    <w:rsid w:val="004824A9"/>
    <w:rsid w:val="00483BCD"/>
    <w:rsid w:val="004B6403"/>
    <w:rsid w:val="004C60CC"/>
    <w:rsid w:val="005014D5"/>
    <w:rsid w:val="005257D3"/>
    <w:rsid w:val="005A1D2E"/>
    <w:rsid w:val="005F4B29"/>
    <w:rsid w:val="006044DA"/>
    <w:rsid w:val="00653023"/>
    <w:rsid w:val="00664A59"/>
    <w:rsid w:val="0068135E"/>
    <w:rsid w:val="006E0C33"/>
    <w:rsid w:val="006E185A"/>
    <w:rsid w:val="007024B0"/>
    <w:rsid w:val="00732707"/>
    <w:rsid w:val="0077273F"/>
    <w:rsid w:val="007A3164"/>
    <w:rsid w:val="007E2B88"/>
    <w:rsid w:val="007E4682"/>
    <w:rsid w:val="008518CF"/>
    <w:rsid w:val="00871193"/>
    <w:rsid w:val="00886CB6"/>
    <w:rsid w:val="008D6F57"/>
    <w:rsid w:val="008E049A"/>
    <w:rsid w:val="008F3E56"/>
    <w:rsid w:val="0095074E"/>
    <w:rsid w:val="00970837"/>
    <w:rsid w:val="009D6CF3"/>
    <w:rsid w:val="00A27633"/>
    <w:rsid w:val="00A316D9"/>
    <w:rsid w:val="00AC191C"/>
    <w:rsid w:val="00AC3F89"/>
    <w:rsid w:val="00AC719D"/>
    <w:rsid w:val="00B055BD"/>
    <w:rsid w:val="00B22E08"/>
    <w:rsid w:val="00BA38C7"/>
    <w:rsid w:val="00C10542"/>
    <w:rsid w:val="00C678FF"/>
    <w:rsid w:val="00C93B9A"/>
    <w:rsid w:val="00C962AC"/>
    <w:rsid w:val="00CA3ABF"/>
    <w:rsid w:val="00CD455A"/>
    <w:rsid w:val="00CF2837"/>
    <w:rsid w:val="00D02B53"/>
    <w:rsid w:val="00D04708"/>
    <w:rsid w:val="00D20D0F"/>
    <w:rsid w:val="00DA409E"/>
    <w:rsid w:val="00E00BE2"/>
    <w:rsid w:val="00E0423B"/>
    <w:rsid w:val="00E05876"/>
    <w:rsid w:val="00E520F4"/>
    <w:rsid w:val="00EA5612"/>
    <w:rsid w:val="00F1647D"/>
    <w:rsid w:val="00F47540"/>
    <w:rsid w:val="00F53819"/>
    <w:rsid w:val="00F823EA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06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148</Words>
  <Characters>879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4</cp:revision>
  <dcterms:created xsi:type="dcterms:W3CDTF">2012-05-07T08:24:00Z</dcterms:created>
  <dcterms:modified xsi:type="dcterms:W3CDTF">2012-05-07T08:40:00Z</dcterms:modified>
</cp:coreProperties>
</file>