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7A" w:rsidRDefault="00600D7A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600D7A" w:rsidRPr="002960FE">
        <w:tc>
          <w:tcPr>
            <w:tcW w:w="2802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D7A" w:rsidRPr="002960FE">
        <w:tc>
          <w:tcPr>
            <w:tcW w:w="2802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600D7A" w:rsidRPr="002960FE">
        <w:tc>
          <w:tcPr>
            <w:tcW w:w="2802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</w:p>
        </w:tc>
      </w:tr>
      <w:tr w:rsidR="00600D7A" w:rsidRPr="002960FE">
        <w:tc>
          <w:tcPr>
            <w:tcW w:w="2802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600D7A" w:rsidRPr="002960FE">
        <w:tc>
          <w:tcPr>
            <w:tcW w:w="2802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D7A" w:rsidRPr="002960FE">
        <w:tc>
          <w:tcPr>
            <w:tcW w:w="2802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Štěně s dlouhým krkem</w:t>
            </w:r>
          </w:p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D7A" w:rsidRPr="002960FE">
        <w:tc>
          <w:tcPr>
            <w:tcW w:w="2802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17.4.2012</w:t>
            </w:r>
          </w:p>
        </w:tc>
      </w:tr>
      <w:tr w:rsidR="00600D7A" w:rsidRPr="002960FE">
        <w:tc>
          <w:tcPr>
            <w:tcW w:w="2802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 je určena pro žáky 6. ročníku, ve výuce je zařazena po přečtení článk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ů v 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Čítance FRAUS 6.</w:t>
            </w:r>
          </w:p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Žáci budou pracovat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samostatně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, jedná se 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tiché 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čtení s porozuměním.</w:t>
            </w:r>
          </w:p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D7A" w:rsidRPr="002960FE">
        <w:tc>
          <w:tcPr>
            <w:tcW w:w="2802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600D7A" w:rsidRPr="002960FE" w:rsidRDefault="00600D7A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600D7A" w:rsidRDefault="00600D7A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00D7A" w:rsidRDefault="00600D7A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00D7A" w:rsidRDefault="00600D7A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600D7A" w:rsidRDefault="00600D7A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600D7A" w:rsidRPr="00124B55" w:rsidRDefault="00600D7A" w:rsidP="00CF2837"/>
    <w:p w:rsidR="00600D7A" w:rsidRDefault="00600D7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600D7A" w:rsidRDefault="00600D7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600D7A" w:rsidRDefault="00600D7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600D7A" w:rsidRDefault="00600D7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600D7A" w:rsidRPr="005014D5" w:rsidRDefault="00600D7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600D7A" w:rsidRDefault="00600D7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93pt;visibility:visible">
            <v:imagedata r:id="rId5" o:title=""/>
          </v:shape>
        </w:pict>
      </w:r>
    </w:p>
    <w:p w:rsidR="00600D7A" w:rsidRDefault="00600D7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600D7A" w:rsidRDefault="00600D7A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600D7A" w:rsidRDefault="00600D7A" w:rsidP="00E520F4">
      <w:pPr>
        <w:jc w:val="center"/>
        <w:rPr>
          <w:b/>
          <w:bCs/>
          <w:i/>
          <w:iCs/>
          <w:sz w:val="56"/>
          <w:szCs w:val="56"/>
          <w:u w:val="single"/>
        </w:rPr>
      </w:pPr>
    </w:p>
    <w:p w:rsidR="00600D7A" w:rsidRPr="00FC5E60" w:rsidRDefault="00600D7A" w:rsidP="00E520F4">
      <w:pPr>
        <w:jc w:val="center"/>
        <w:rPr>
          <w:b/>
          <w:bCs/>
          <w:i/>
          <w:iCs/>
          <w:sz w:val="56"/>
          <w:szCs w:val="56"/>
          <w:u w:val="single"/>
        </w:rPr>
      </w:pPr>
      <w:r w:rsidRPr="00FC5E60">
        <w:rPr>
          <w:b/>
          <w:bCs/>
          <w:i/>
          <w:iCs/>
          <w:sz w:val="56"/>
          <w:szCs w:val="56"/>
          <w:u w:val="single"/>
        </w:rPr>
        <w:t>Dílna čtení</w:t>
      </w:r>
    </w:p>
    <w:p w:rsidR="00600D7A" w:rsidRDefault="00600D7A" w:rsidP="00E520F4">
      <w:pPr>
        <w:rPr>
          <w:sz w:val="32"/>
          <w:szCs w:val="32"/>
        </w:rPr>
      </w:pPr>
      <w:r w:rsidRPr="00E520F4">
        <w:rPr>
          <w:rFonts w:ascii="Times New Roman" w:hAnsi="Times New Roman" w:cs="Times New Roman"/>
          <w:sz w:val="32"/>
          <w:szCs w:val="32"/>
        </w:rPr>
        <w:t>Jméno čtenáře:</w:t>
      </w:r>
      <w:r>
        <w:rPr>
          <w:sz w:val="32"/>
          <w:szCs w:val="32"/>
        </w:rPr>
        <w:t xml:space="preserve"> ___________________________________________</w:t>
      </w:r>
    </w:p>
    <w:p w:rsidR="00600D7A" w:rsidRPr="005C64CE" w:rsidRDefault="00600D7A" w:rsidP="00E520F4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C64CE">
        <w:rPr>
          <w:rFonts w:ascii="Times New Roman" w:hAnsi="Times New Roman" w:cs="Times New Roman"/>
          <w:b/>
          <w:bCs/>
          <w:sz w:val="32"/>
          <w:szCs w:val="32"/>
        </w:rPr>
        <w:t>Jindřich Plachta</w:t>
      </w:r>
    </w:p>
    <w:p w:rsidR="00600D7A" w:rsidRPr="005C64CE" w:rsidRDefault="00600D7A" w:rsidP="00E520F4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C64CE">
        <w:rPr>
          <w:rFonts w:ascii="Times New Roman" w:hAnsi="Times New Roman" w:cs="Times New Roman"/>
          <w:b/>
          <w:bCs/>
          <w:sz w:val="32"/>
          <w:szCs w:val="32"/>
        </w:rPr>
        <w:t>Pučálkovi</w:t>
      </w:r>
      <w:r>
        <w:rPr>
          <w:rFonts w:ascii="Times New Roman" w:hAnsi="Times New Roman" w:cs="Times New Roman"/>
          <w:b/>
          <w:bCs/>
          <w:sz w:val="32"/>
          <w:szCs w:val="32"/>
        </w:rPr>
        <w:t>c</w:t>
      </w:r>
      <w:r w:rsidRPr="005C64CE">
        <w:rPr>
          <w:rFonts w:ascii="Times New Roman" w:hAnsi="Times New Roman" w:cs="Times New Roman"/>
          <w:b/>
          <w:bCs/>
          <w:sz w:val="32"/>
          <w:szCs w:val="32"/>
        </w:rPr>
        <w:t xml:space="preserve"> Amina</w:t>
      </w:r>
    </w:p>
    <w:p w:rsidR="00600D7A" w:rsidRDefault="00600D7A" w:rsidP="00E520F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Ukázka Štěně s dlouhým krkem</w:t>
      </w:r>
    </w:p>
    <w:p w:rsidR="00600D7A" w:rsidRDefault="00600D7A" w:rsidP="00E520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Čítanka FRAUS str.133 – 135</w:t>
      </w:r>
    </w:p>
    <w:p w:rsidR="00600D7A" w:rsidRPr="005C64CE" w:rsidRDefault="00600D7A" w:rsidP="00E520F4">
      <w:pPr>
        <w:rPr>
          <w:rFonts w:ascii="Times New Roman" w:hAnsi="Times New Roman" w:cs="Times New Roman"/>
          <w:sz w:val="24"/>
          <w:szCs w:val="24"/>
        </w:rPr>
      </w:pPr>
    </w:p>
    <w:p w:rsidR="00600D7A" w:rsidRDefault="00600D7A" w:rsidP="005C64C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4CE">
        <w:rPr>
          <w:rFonts w:ascii="Times New Roman" w:hAnsi="Times New Roman" w:cs="Times New Roman"/>
          <w:sz w:val="24"/>
          <w:szCs w:val="24"/>
        </w:rPr>
        <w:t>Proč se paní Pučálková zlobila na svého muže</w:t>
      </w:r>
      <w:r>
        <w:rPr>
          <w:rFonts w:ascii="Times New Roman" w:hAnsi="Times New Roman" w:cs="Times New Roman"/>
          <w:sz w:val="24"/>
          <w:szCs w:val="24"/>
        </w:rPr>
        <w:t xml:space="preserve"> ?</w:t>
      </w:r>
    </w:p>
    <w:p w:rsidR="00600D7A" w:rsidRDefault="00600D7A" w:rsidP="005C64CE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0D7A" w:rsidRPr="005C64CE" w:rsidRDefault="00600D7A" w:rsidP="005C64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0D7A" w:rsidRDefault="00600D7A" w:rsidP="005C64C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4CE">
        <w:rPr>
          <w:rFonts w:ascii="Times New Roman" w:hAnsi="Times New Roman" w:cs="Times New Roman"/>
          <w:sz w:val="24"/>
          <w:szCs w:val="24"/>
        </w:rPr>
        <w:t>Byla nepřítelem psů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64CE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00D7A" w:rsidRDefault="00600D7A" w:rsidP="005C64CE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0D7A" w:rsidRPr="005C64CE" w:rsidRDefault="00600D7A" w:rsidP="005C64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0D7A" w:rsidRDefault="00600D7A" w:rsidP="005C64C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4CE">
        <w:rPr>
          <w:rFonts w:ascii="Times New Roman" w:hAnsi="Times New Roman" w:cs="Times New Roman"/>
          <w:sz w:val="24"/>
          <w:szCs w:val="24"/>
        </w:rPr>
        <w:t>Jak hodnotíš nevybíravé nadávky jejímu muži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64CE">
        <w:rPr>
          <w:rFonts w:ascii="Times New Roman" w:hAnsi="Times New Roman" w:cs="Times New Roman"/>
          <w:sz w:val="24"/>
          <w:szCs w:val="24"/>
        </w:rPr>
        <w:t>?</w:t>
      </w:r>
    </w:p>
    <w:p w:rsidR="00600D7A" w:rsidRDefault="00600D7A" w:rsidP="005C64CE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0D7A" w:rsidRPr="005C64CE" w:rsidRDefault="00600D7A" w:rsidP="005C64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4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0D7A" w:rsidRDefault="00600D7A" w:rsidP="005C64C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4CE">
        <w:rPr>
          <w:rFonts w:ascii="Times New Roman" w:hAnsi="Times New Roman" w:cs="Times New Roman"/>
          <w:sz w:val="24"/>
          <w:szCs w:val="24"/>
        </w:rPr>
        <w:t>Rozuměl pan Pučálka psům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64CE">
        <w:rPr>
          <w:rFonts w:ascii="Times New Roman" w:hAnsi="Times New Roman" w:cs="Times New Roman"/>
          <w:sz w:val="24"/>
          <w:szCs w:val="24"/>
        </w:rPr>
        <w:t>?</w:t>
      </w:r>
    </w:p>
    <w:p w:rsidR="00600D7A" w:rsidRDefault="00600D7A" w:rsidP="005C64CE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0D7A" w:rsidRPr="005C64CE" w:rsidRDefault="00600D7A" w:rsidP="005C64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64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0D7A" w:rsidRPr="005C64CE" w:rsidRDefault="00600D7A" w:rsidP="005C64CE">
      <w:pPr>
        <w:numPr>
          <w:ilvl w:val="0"/>
          <w:numId w:val="5"/>
        </w:numPr>
        <w:spacing w:after="0" w:line="240" w:lineRule="auto"/>
        <w:rPr>
          <w:sz w:val="32"/>
          <w:szCs w:val="32"/>
        </w:rPr>
      </w:pPr>
      <w:r w:rsidRPr="005C64CE">
        <w:rPr>
          <w:rFonts w:ascii="Times New Roman" w:hAnsi="Times New Roman" w:cs="Times New Roman"/>
          <w:sz w:val="24"/>
          <w:szCs w:val="24"/>
        </w:rPr>
        <w:t>Byla Amina pes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64CE">
        <w:rPr>
          <w:rFonts w:ascii="Times New Roman" w:hAnsi="Times New Roman" w:cs="Times New Roman"/>
          <w:sz w:val="24"/>
          <w:szCs w:val="24"/>
        </w:rPr>
        <w:t>?</w:t>
      </w:r>
    </w:p>
    <w:p w:rsidR="00600D7A" w:rsidRDefault="00600D7A" w:rsidP="005C64CE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0D7A" w:rsidRDefault="00600D7A" w:rsidP="005C64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0D7A" w:rsidRPr="005C64CE" w:rsidRDefault="00600D7A" w:rsidP="005C64CE">
      <w:pPr>
        <w:numPr>
          <w:ilvl w:val="0"/>
          <w:numId w:val="5"/>
        </w:numPr>
        <w:spacing w:after="0" w:line="240" w:lineRule="auto"/>
        <w:rPr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Namaluj Aminu:</w:t>
      </w:r>
    </w:p>
    <w:p w:rsidR="00600D7A" w:rsidRDefault="00600D7A" w:rsidP="005C64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Default="00600D7A" w:rsidP="005C64CE">
      <w:pPr>
        <w:spacing w:after="0" w:line="240" w:lineRule="auto"/>
        <w:rPr>
          <w:sz w:val="32"/>
          <w:szCs w:val="32"/>
        </w:rPr>
      </w:pPr>
    </w:p>
    <w:p w:rsidR="00600D7A" w:rsidRPr="00DA409E" w:rsidRDefault="00600D7A" w:rsidP="005C64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b/>
          <w:bCs/>
          <w:sz w:val="24"/>
          <w:szCs w:val="24"/>
        </w:rPr>
        <w:t>Použité zdroje</w:t>
      </w:r>
      <w:r w:rsidRPr="00DA409E">
        <w:rPr>
          <w:rFonts w:ascii="Times New Roman" w:hAnsi="Times New Roman" w:cs="Times New Roman"/>
          <w:sz w:val="24"/>
          <w:szCs w:val="24"/>
        </w:rPr>
        <w:t>: Vlastní archiv autorky.</w:t>
      </w:r>
    </w:p>
    <w:sectPr w:rsidR="00600D7A" w:rsidRPr="00DA409E" w:rsidSect="000A43D6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172"/>
    <w:multiLevelType w:val="hybridMultilevel"/>
    <w:tmpl w:val="404E81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D41F56"/>
    <w:multiLevelType w:val="hybridMultilevel"/>
    <w:tmpl w:val="0442D93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2FE31CB"/>
    <w:multiLevelType w:val="hybridMultilevel"/>
    <w:tmpl w:val="6C127B92"/>
    <w:lvl w:ilvl="0" w:tplc="0D5614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FD2A6D"/>
    <w:multiLevelType w:val="hybridMultilevel"/>
    <w:tmpl w:val="AB6CFA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DC8375D"/>
    <w:multiLevelType w:val="hybridMultilevel"/>
    <w:tmpl w:val="A64423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4C8"/>
    <w:rsid w:val="00001C2E"/>
    <w:rsid w:val="000927B0"/>
    <w:rsid w:val="000A43D6"/>
    <w:rsid w:val="000C04F9"/>
    <w:rsid w:val="000C3BD1"/>
    <w:rsid w:val="00101686"/>
    <w:rsid w:val="00124B55"/>
    <w:rsid w:val="00124BD1"/>
    <w:rsid w:val="00126C86"/>
    <w:rsid w:val="001674C8"/>
    <w:rsid w:val="001E0422"/>
    <w:rsid w:val="00295F33"/>
    <w:rsid w:val="002960FE"/>
    <w:rsid w:val="002B33B7"/>
    <w:rsid w:val="002D64EA"/>
    <w:rsid w:val="003C36C5"/>
    <w:rsid w:val="0042540D"/>
    <w:rsid w:val="00462075"/>
    <w:rsid w:val="00462DF5"/>
    <w:rsid w:val="004824A9"/>
    <w:rsid w:val="00483BCD"/>
    <w:rsid w:val="004B6403"/>
    <w:rsid w:val="004C60CC"/>
    <w:rsid w:val="005014D5"/>
    <w:rsid w:val="005257D3"/>
    <w:rsid w:val="005A1D2E"/>
    <w:rsid w:val="005C64CE"/>
    <w:rsid w:val="005D25F9"/>
    <w:rsid w:val="005F4B29"/>
    <w:rsid w:val="00600D7A"/>
    <w:rsid w:val="006044DA"/>
    <w:rsid w:val="00653023"/>
    <w:rsid w:val="00664A59"/>
    <w:rsid w:val="0068135E"/>
    <w:rsid w:val="006E0C33"/>
    <w:rsid w:val="006E185A"/>
    <w:rsid w:val="007024B0"/>
    <w:rsid w:val="00732707"/>
    <w:rsid w:val="007A3164"/>
    <w:rsid w:val="007E2B88"/>
    <w:rsid w:val="007E4682"/>
    <w:rsid w:val="008518CF"/>
    <w:rsid w:val="00886CB6"/>
    <w:rsid w:val="008D6F57"/>
    <w:rsid w:val="008E049A"/>
    <w:rsid w:val="008F3E56"/>
    <w:rsid w:val="0095074E"/>
    <w:rsid w:val="00970837"/>
    <w:rsid w:val="009D6CF3"/>
    <w:rsid w:val="00A27633"/>
    <w:rsid w:val="00AC191C"/>
    <w:rsid w:val="00AC719D"/>
    <w:rsid w:val="00B055BD"/>
    <w:rsid w:val="00B22E08"/>
    <w:rsid w:val="00BA38C7"/>
    <w:rsid w:val="00C10542"/>
    <w:rsid w:val="00C678FF"/>
    <w:rsid w:val="00C93B9A"/>
    <w:rsid w:val="00C962AC"/>
    <w:rsid w:val="00CA3ABF"/>
    <w:rsid w:val="00CD455A"/>
    <w:rsid w:val="00CF2837"/>
    <w:rsid w:val="00D02B53"/>
    <w:rsid w:val="00D04708"/>
    <w:rsid w:val="00D05DD8"/>
    <w:rsid w:val="00D20D0F"/>
    <w:rsid w:val="00DA409E"/>
    <w:rsid w:val="00E00BE2"/>
    <w:rsid w:val="00E0423B"/>
    <w:rsid w:val="00E05876"/>
    <w:rsid w:val="00E520F4"/>
    <w:rsid w:val="00EA5612"/>
    <w:rsid w:val="00EE49DE"/>
    <w:rsid w:val="00F1647D"/>
    <w:rsid w:val="00F47540"/>
    <w:rsid w:val="00F53819"/>
    <w:rsid w:val="00F823EA"/>
    <w:rsid w:val="00FC5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AB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74C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131</Words>
  <Characters>777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jitka.suchanova</cp:lastModifiedBy>
  <cp:revision>3</cp:revision>
  <dcterms:created xsi:type="dcterms:W3CDTF">2012-05-07T08:38:00Z</dcterms:created>
  <dcterms:modified xsi:type="dcterms:W3CDTF">2012-05-07T08:47:00Z</dcterms:modified>
</cp:coreProperties>
</file>