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D45173" w:rsidRPr="0068261A">
        <w:tc>
          <w:tcPr>
            <w:tcW w:w="2802" w:type="dxa"/>
          </w:tcPr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68261A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6410" w:type="dxa"/>
          </w:tcPr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61A">
              <w:rPr>
                <w:rFonts w:ascii="Times New Roman" w:hAnsi="Times New Roman" w:cs="Times New Roman"/>
                <w:sz w:val="24"/>
                <w:szCs w:val="24"/>
              </w:rPr>
              <w:t>VY_12_INOVACE_ČJ_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173" w:rsidRPr="0068261A">
        <w:tc>
          <w:tcPr>
            <w:tcW w:w="2802" w:type="dxa"/>
          </w:tcPr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61A"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61A">
              <w:rPr>
                <w:rFonts w:ascii="Times New Roman" w:hAnsi="Times New Roman" w:cs="Times New Roman"/>
                <w:sz w:val="24"/>
                <w:szCs w:val="24"/>
              </w:rPr>
              <w:t>ZŠ a MŠ Chraštice, Chraštice 44</w:t>
            </w:r>
          </w:p>
        </w:tc>
      </w:tr>
      <w:tr w:rsidR="00D45173" w:rsidRPr="0068261A">
        <w:tc>
          <w:tcPr>
            <w:tcW w:w="2802" w:type="dxa"/>
          </w:tcPr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61A"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61A">
              <w:rPr>
                <w:rFonts w:ascii="Times New Roman" w:hAnsi="Times New Roman" w:cs="Times New Roman"/>
                <w:sz w:val="24"/>
                <w:szCs w:val="24"/>
              </w:rPr>
              <w:t>Mgr. Jolana Vaněčková</w:t>
            </w:r>
          </w:p>
        </w:tc>
      </w:tr>
      <w:tr w:rsidR="00D45173" w:rsidRPr="0068261A">
        <w:tc>
          <w:tcPr>
            <w:tcW w:w="2802" w:type="dxa"/>
          </w:tcPr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61A"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61A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</w:tr>
      <w:tr w:rsidR="00D45173" w:rsidRPr="0068261A">
        <w:tc>
          <w:tcPr>
            <w:tcW w:w="2802" w:type="dxa"/>
          </w:tcPr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61A">
              <w:rPr>
                <w:rFonts w:ascii="Times New Roman" w:hAnsi="Times New Roman" w:cs="Times New Roman"/>
                <w:sz w:val="24"/>
                <w:szCs w:val="24"/>
              </w:rPr>
              <w:t xml:space="preserve">Tematický okruh,  předmět: </w:t>
            </w:r>
          </w:p>
        </w:tc>
        <w:tc>
          <w:tcPr>
            <w:tcW w:w="6410" w:type="dxa"/>
          </w:tcPr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61A">
              <w:rPr>
                <w:rFonts w:ascii="Times New Roman" w:hAnsi="Times New Roman" w:cs="Times New Roman"/>
                <w:sz w:val="24"/>
                <w:szCs w:val="24"/>
              </w:rPr>
              <w:t xml:space="preserve">Čtenářská a informační gramotnost, Český jazyk </w:t>
            </w:r>
          </w:p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173" w:rsidRPr="0068261A">
        <w:tc>
          <w:tcPr>
            <w:tcW w:w="2802" w:type="dxa"/>
          </w:tcPr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61A"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6410" w:type="dxa"/>
          </w:tcPr>
          <w:p w:rsidR="00D45173" w:rsidRPr="00CF72D0" w:rsidRDefault="00D45173" w:rsidP="00416C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>Písemná práce - čtvrtletní</w:t>
            </w:r>
          </w:p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173" w:rsidRPr="0068261A">
        <w:tc>
          <w:tcPr>
            <w:tcW w:w="2802" w:type="dxa"/>
          </w:tcPr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61A">
              <w:rPr>
                <w:rFonts w:ascii="Times New Roman" w:hAnsi="Times New Roman" w:cs="Times New Roman"/>
                <w:sz w:val="24"/>
                <w:szCs w:val="24"/>
              </w:rPr>
              <w:t xml:space="preserve">Datum: </w:t>
            </w:r>
          </w:p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3.5.2012</w:t>
            </w:r>
          </w:p>
        </w:tc>
      </w:tr>
      <w:tr w:rsidR="00D45173" w:rsidRPr="0068261A">
        <w:tc>
          <w:tcPr>
            <w:tcW w:w="2802" w:type="dxa"/>
          </w:tcPr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61A">
              <w:rPr>
                <w:rFonts w:ascii="Times New Roman" w:hAnsi="Times New Roman" w:cs="Times New Roman"/>
                <w:sz w:val="24"/>
                <w:szCs w:val="24"/>
              </w:rPr>
              <w:t xml:space="preserve">Anotace: </w:t>
            </w:r>
          </w:p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D45173" w:rsidRPr="00CF72D0" w:rsidRDefault="00D45173" w:rsidP="00416C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>Připravené testy</w:t>
            </w:r>
          </w:p>
          <w:p w:rsidR="00D45173" w:rsidRPr="00CF72D0" w:rsidRDefault="00D45173" w:rsidP="00416C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 xml:space="preserve">Test je určen pro žáky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 xml:space="preserve">. ročníku, ve výuce je zařazen po probrání učiva o skladbě, slouží k upevnění učiva a ke zpětné vazbě pro učitele. </w:t>
            </w:r>
          </w:p>
          <w:p w:rsidR="00D45173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F72D0">
              <w:rPr>
                <w:rFonts w:ascii="Times New Roman" w:hAnsi="Times New Roman" w:cs="Times New Roman"/>
                <w:sz w:val="24"/>
                <w:szCs w:val="24"/>
              </w:rPr>
              <w:t xml:space="preserve">Žáci budou pracovat samostatně. </w:t>
            </w:r>
          </w:p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45173" w:rsidRPr="0068261A">
        <w:tc>
          <w:tcPr>
            <w:tcW w:w="2802" w:type="dxa"/>
          </w:tcPr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61A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D45173" w:rsidRPr="0068261A" w:rsidRDefault="00D45173" w:rsidP="0068261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8261A">
              <w:rPr>
                <w:rFonts w:ascii="Times New Roman" w:hAnsi="Times New Roman" w:cs="Times New Roman"/>
                <w:sz w:val="24"/>
                <w:szCs w:val="24"/>
              </w:rPr>
              <w:t>CZ.1.07/1.4.00/21.2566</w:t>
            </w:r>
          </w:p>
        </w:tc>
      </w:tr>
    </w:tbl>
    <w:p w:rsidR="00D45173" w:rsidRDefault="00D45173" w:rsidP="0002181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D45173" w:rsidRDefault="00D45173" w:rsidP="0002181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D45173" w:rsidRDefault="00D45173" w:rsidP="0002181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D45173" w:rsidRDefault="00D45173" w:rsidP="0002181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D45173" w:rsidRDefault="00D45173" w:rsidP="0002181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D45173" w:rsidRDefault="00D45173" w:rsidP="0002181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D45173" w:rsidRDefault="00D45173" w:rsidP="0002181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D45173" w:rsidRDefault="00D45173" w:rsidP="0002181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D45173" w:rsidRDefault="00D45173" w:rsidP="0002181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D45173" w:rsidRDefault="00D45173" w:rsidP="0002181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D45173" w:rsidRDefault="00D45173" w:rsidP="0002181D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802BB1">
        <w:rPr>
          <w:rFonts w:ascii="Arial" w:hAnsi="Arial" w:cs="Arial"/>
          <w:b/>
          <w:bCs/>
          <w:noProof/>
          <w:sz w:val="24"/>
          <w:szCs w:val="24"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53.75pt;height:96.75pt;visibility:visible">
            <v:imagedata r:id="rId5" o:title=""/>
          </v:shape>
        </w:pict>
      </w:r>
    </w:p>
    <w:p w:rsidR="00D45173" w:rsidRDefault="00D45173" w:rsidP="0002181D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D45173" w:rsidRDefault="00D45173" w:rsidP="00416C43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D45173" w:rsidRPr="009B0B57" w:rsidRDefault="00D45173" w:rsidP="00416C4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</w:t>
      </w:r>
      <w:r w:rsidRPr="00416C43">
        <w:rPr>
          <w:rFonts w:ascii="Times New Roman" w:hAnsi="Times New Roman" w:cs="Times New Roman"/>
          <w:sz w:val="28"/>
          <w:szCs w:val="28"/>
        </w:rPr>
        <w:t>Jméno žáka</w:t>
      </w:r>
      <w:r>
        <w:rPr>
          <w:sz w:val="28"/>
          <w:szCs w:val="28"/>
        </w:rPr>
        <w:t>: ___________________</w:t>
      </w:r>
    </w:p>
    <w:p w:rsidR="00D45173" w:rsidRDefault="00D45173" w:rsidP="00416C43">
      <w:pPr>
        <w:jc w:val="center"/>
        <w:rPr>
          <w:b/>
          <w:bCs/>
          <w:sz w:val="28"/>
          <w:szCs w:val="28"/>
          <w:u w:val="single"/>
        </w:rPr>
      </w:pPr>
    </w:p>
    <w:p w:rsidR="00D45173" w:rsidRPr="00416C43" w:rsidRDefault="00D45173" w:rsidP="00416C43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16C43">
        <w:rPr>
          <w:rFonts w:ascii="Times New Roman" w:hAnsi="Times New Roman" w:cs="Times New Roman"/>
          <w:b/>
          <w:bCs/>
          <w:sz w:val="28"/>
          <w:szCs w:val="28"/>
          <w:u w:val="single"/>
        </w:rPr>
        <w:t>III. čtvrtletní práce z ČJ – 6.třída</w:t>
      </w:r>
    </w:p>
    <w:p w:rsidR="00D45173" w:rsidRPr="00416C43" w:rsidRDefault="00D45173" w:rsidP="00416C43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173" w:rsidRPr="00416C43" w:rsidRDefault="00D45173" w:rsidP="00416C4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6C43">
        <w:rPr>
          <w:rFonts w:ascii="Times New Roman" w:hAnsi="Times New Roman" w:cs="Times New Roman"/>
          <w:sz w:val="24"/>
          <w:szCs w:val="24"/>
          <w:u w:val="single"/>
        </w:rPr>
        <w:t>Diktát:</w:t>
      </w:r>
    </w:p>
    <w:p w:rsidR="00D45173" w:rsidRDefault="00D45173" w:rsidP="00416C43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D45173" w:rsidRPr="00416C43" w:rsidRDefault="00D45173" w:rsidP="00416C43">
      <w:pPr>
        <w:rPr>
          <w:rFonts w:ascii="Times New Roman" w:hAnsi="Times New Roman" w:cs="Times New Roman"/>
          <w:sz w:val="24"/>
          <w:szCs w:val="24"/>
        </w:rPr>
      </w:pPr>
      <w:r w:rsidRPr="00416C43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45173" w:rsidRPr="00416C43" w:rsidRDefault="00D45173" w:rsidP="00416C43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173" w:rsidRPr="00416C43" w:rsidRDefault="00D45173" w:rsidP="00416C4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16C43">
        <w:rPr>
          <w:rFonts w:ascii="Times New Roman" w:hAnsi="Times New Roman" w:cs="Times New Roman"/>
          <w:sz w:val="24"/>
          <w:szCs w:val="24"/>
          <w:u w:val="single"/>
        </w:rPr>
        <w:t xml:space="preserve">Graficky znázorni věty: </w:t>
      </w:r>
    </w:p>
    <w:p w:rsidR="00D45173" w:rsidRPr="00416C43" w:rsidRDefault="00D45173" w:rsidP="00416C43">
      <w:pPr>
        <w:ind w:left="360"/>
        <w:rPr>
          <w:rFonts w:ascii="Times New Roman" w:hAnsi="Times New Roman" w:cs="Times New Roman"/>
          <w:sz w:val="24"/>
          <w:szCs w:val="24"/>
          <w:u w:val="single"/>
        </w:rPr>
      </w:pPr>
    </w:p>
    <w:p w:rsidR="00D45173" w:rsidRPr="00416C43" w:rsidRDefault="00D45173" w:rsidP="00416C43">
      <w:pPr>
        <w:ind w:left="360"/>
        <w:rPr>
          <w:rFonts w:ascii="Times New Roman" w:hAnsi="Times New Roman" w:cs="Times New Roman"/>
          <w:sz w:val="24"/>
          <w:szCs w:val="24"/>
        </w:rPr>
      </w:pPr>
      <w:r w:rsidRPr="00416C43">
        <w:rPr>
          <w:rFonts w:ascii="Times New Roman" w:hAnsi="Times New Roman" w:cs="Times New Roman"/>
          <w:sz w:val="24"/>
          <w:szCs w:val="24"/>
        </w:rPr>
        <w:t>Na vysokém smrku se houpaly zelené šišky.</w:t>
      </w:r>
    </w:p>
    <w:p w:rsidR="00D45173" w:rsidRPr="00416C43" w:rsidRDefault="00D45173" w:rsidP="00416C4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D45173" w:rsidRPr="00416C43" w:rsidRDefault="00D45173" w:rsidP="00416C4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D45173" w:rsidRDefault="00D45173" w:rsidP="00416C4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D45173" w:rsidRPr="00416C43" w:rsidRDefault="00D45173" w:rsidP="00416C4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D45173" w:rsidRPr="00416C43" w:rsidRDefault="00D45173" w:rsidP="00416C4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D45173" w:rsidRPr="00416C43" w:rsidRDefault="00D45173" w:rsidP="00416C43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Pr="00416C43">
        <w:rPr>
          <w:rFonts w:ascii="Times New Roman" w:hAnsi="Times New Roman" w:cs="Times New Roman"/>
          <w:sz w:val="24"/>
          <w:szCs w:val="24"/>
        </w:rPr>
        <w:t>odej mi heřmánkový šampón a ručník.</w:t>
      </w:r>
    </w:p>
    <w:p w:rsidR="00D45173" w:rsidRPr="00416C43" w:rsidRDefault="00D45173" w:rsidP="00416C4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D45173" w:rsidRPr="00416C43" w:rsidRDefault="00D45173" w:rsidP="00416C4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D45173" w:rsidRDefault="00D45173" w:rsidP="00416C4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D45173" w:rsidRPr="00416C43" w:rsidRDefault="00D45173" w:rsidP="00416C4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D45173" w:rsidRPr="00416C43" w:rsidRDefault="00D45173" w:rsidP="00416C4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D45173" w:rsidRPr="00416C43" w:rsidRDefault="00D45173" w:rsidP="00416C43">
      <w:pPr>
        <w:ind w:left="360"/>
        <w:rPr>
          <w:rFonts w:ascii="Times New Roman" w:hAnsi="Times New Roman" w:cs="Times New Roman"/>
          <w:sz w:val="24"/>
          <w:szCs w:val="24"/>
        </w:rPr>
      </w:pPr>
      <w:r w:rsidRPr="00416C43">
        <w:rPr>
          <w:rFonts w:ascii="Times New Roman" w:hAnsi="Times New Roman" w:cs="Times New Roman"/>
          <w:sz w:val="24"/>
          <w:szCs w:val="24"/>
        </w:rPr>
        <w:t>Děti chytaly na louce barevné motýly.</w:t>
      </w:r>
    </w:p>
    <w:p w:rsidR="00D45173" w:rsidRPr="00416C43" w:rsidRDefault="00D45173" w:rsidP="00416C4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D45173" w:rsidRPr="00416C43" w:rsidRDefault="00D45173" w:rsidP="00416C4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D45173" w:rsidRPr="00416C43" w:rsidRDefault="00D45173" w:rsidP="00416C4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D45173" w:rsidRPr="00416C43" w:rsidRDefault="00D45173" w:rsidP="00416C43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D45173" w:rsidRPr="00416C43" w:rsidRDefault="00D45173" w:rsidP="00416C4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16C43">
        <w:rPr>
          <w:rFonts w:ascii="Times New Roman" w:hAnsi="Times New Roman" w:cs="Times New Roman"/>
          <w:sz w:val="24"/>
          <w:szCs w:val="24"/>
          <w:u w:val="single"/>
        </w:rPr>
        <w:t>Podtrhni základní skladebné dvojice:</w:t>
      </w:r>
    </w:p>
    <w:p w:rsidR="00D45173" w:rsidRPr="00416C43" w:rsidRDefault="00D45173" w:rsidP="00416C43">
      <w:pPr>
        <w:rPr>
          <w:rFonts w:ascii="Times New Roman" w:hAnsi="Times New Roman" w:cs="Times New Roman"/>
          <w:sz w:val="24"/>
          <w:szCs w:val="24"/>
        </w:rPr>
      </w:pPr>
    </w:p>
    <w:p w:rsidR="00D45173" w:rsidRPr="00416C43" w:rsidRDefault="00D45173" w:rsidP="00416C43">
      <w:pPr>
        <w:rPr>
          <w:rFonts w:ascii="Times New Roman" w:hAnsi="Times New Roman" w:cs="Times New Roman"/>
          <w:sz w:val="24"/>
          <w:szCs w:val="24"/>
        </w:rPr>
      </w:pPr>
      <w:r w:rsidRPr="00416C43">
        <w:rPr>
          <w:rFonts w:ascii="Times New Roman" w:hAnsi="Times New Roman" w:cs="Times New Roman"/>
          <w:sz w:val="24"/>
          <w:szCs w:val="24"/>
        </w:rPr>
        <w:t>Skákat do neznámé vody je velmi nebezpečné. Přinesli Andree dárek k narozeninám. Z přístavu vyplouvaly veliké nákladní lodě. V dálce se objevila vížka kostela. Horská bystřina se rozvodnila a dole v údolí způsobila veliké záplavy.</w:t>
      </w:r>
    </w:p>
    <w:p w:rsidR="00D45173" w:rsidRPr="00416C43" w:rsidRDefault="00D45173" w:rsidP="00416C43">
      <w:pPr>
        <w:rPr>
          <w:rFonts w:ascii="Times New Roman" w:hAnsi="Times New Roman" w:cs="Times New Roman"/>
          <w:sz w:val="24"/>
          <w:szCs w:val="24"/>
        </w:rPr>
      </w:pPr>
    </w:p>
    <w:p w:rsidR="00D45173" w:rsidRPr="00416C43" w:rsidRDefault="00D45173" w:rsidP="00416C4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416C43">
        <w:rPr>
          <w:rFonts w:ascii="Times New Roman" w:hAnsi="Times New Roman" w:cs="Times New Roman"/>
          <w:sz w:val="24"/>
          <w:szCs w:val="24"/>
          <w:u w:val="single"/>
        </w:rPr>
        <w:t>Urči slovní druhy ( číslicemi ):</w:t>
      </w:r>
    </w:p>
    <w:p w:rsidR="00D45173" w:rsidRPr="00416C43" w:rsidRDefault="00D45173" w:rsidP="00416C43">
      <w:pPr>
        <w:rPr>
          <w:rFonts w:ascii="Times New Roman" w:hAnsi="Times New Roman" w:cs="Times New Roman"/>
          <w:sz w:val="24"/>
          <w:szCs w:val="24"/>
        </w:rPr>
      </w:pPr>
    </w:p>
    <w:p w:rsidR="00D45173" w:rsidRPr="00416C43" w:rsidRDefault="00D45173" w:rsidP="00416C43">
      <w:pPr>
        <w:rPr>
          <w:rFonts w:ascii="Times New Roman" w:hAnsi="Times New Roman" w:cs="Times New Roman"/>
          <w:sz w:val="24"/>
          <w:szCs w:val="24"/>
        </w:rPr>
      </w:pPr>
      <w:r w:rsidRPr="00416C43">
        <w:rPr>
          <w:rFonts w:ascii="Times New Roman" w:hAnsi="Times New Roman" w:cs="Times New Roman"/>
          <w:i/>
          <w:iCs/>
          <w:sz w:val="24"/>
          <w:szCs w:val="24"/>
        </w:rPr>
        <w:t>Stavbu rodinného domu jsme dokončili už v loňském roce</w:t>
      </w:r>
      <w:r w:rsidRPr="00416C43">
        <w:rPr>
          <w:rFonts w:ascii="Times New Roman" w:hAnsi="Times New Roman" w:cs="Times New Roman"/>
          <w:sz w:val="24"/>
          <w:szCs w:val="24"/>
        </w:rPr>
        <w:t>.</w:t>
      </w:r>
    </w:p>
    <w:p w:rsidR="00D45173" w:rsidRPr="00416C43" w:rsidRDefault="00D45173" w:rsidP="00416C43">
      <w:pPr>
        <w:rPr>
          <w:rFonts w:ascii="Times New Roman" w:hAnsi="Times New Roman" w:cs="Times New Roman"/>
          <w:sz w:val="24"/>
          <w:szCs w:val="24"/>
        </w:rPr>
      </w:pPr>
    </w:p>
    <w:p w:rsidR="00D45173" w:rsidRPr="00416C43" w:rsidRDefault="00D45173" w:rsidP="00416C43">
      <w:pPr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6C43">
        <w:rPr>
          <w:rFonts w:ascii="Times New Roman" w:hAnsi="Times New Roman" w:cs="Times New Roman"/>
          <w:sz w:val="24"/>
          <w:szCs w:val="24"/>
          <w:u w:val="single"/>
        </w:rPr>
        <w:t>Ve větě urči větné členy</w:t>
      </w:r>
      <w:r w:rsidRPr="00416C43">
        <w:rPr>
          <w:rFonts w:ascii="Times New Roman" w:hAnsi="Times New Roman" w:cs="Times New Roman"/>
          <w:sz w:val="24"/>
          <w:szCs w:val="24"/>
        </w:rPr>
        <w:t xml:space="preserve"> ( nadepiš nad slova zkratky PO, PŘ, PKS, PKN, PT, PUM, PUČ, PUZ ):</w:t>
      </w:r>
    </w:p>
    <w:p w:rsidR="00D45173" w:rsidRPr="00416C43" w:rsidRDefault="00D45173" w:rsidP="00416C43">
      <w:pPr>
        <w:rPr>
          <w:rFonts w:ascii="Times New Roman" w:hAnsi="Times New Roman" w:cs="Times New Roman"/>
          <w:sz w:val="24"/>
          <w:szCs w:val="24"/>
        </w:rPr>
      </w:pPr>
    </w:p>
    <w:p w:rsidR="00D45173" w:rsidRPr="00416C43" w:rsidRDefault="00D45173" w:rsidP="00416C43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416C43">
        <w:rPr>
          <w:rFonts w:ascii="Times New Roman" w:hAnsi="Times New Roman" w:cs="Times New Roman"/>
          <w:i/>
          <w:iCs/>
          <w:sz w:val="24"/>
          <w:szCs w:val="24"/>
        </w:rPr>
        <w:t>Stavbu rodinného domu jsme dokončili už v loňském roce.</w:t>
      </w:r>
    </w:p>
    <w:p w:rsidR="00D45173" w:rsidRPr="00416C43" w:rsidRDefault="00D45173" w:rsidP="00416C43">
      <w:pPr>
        <w:rPr>
          <w:rFonts w:ascii="Times New Roman" w:hAnsi="Times New Roman" w:cs="Times New Roman"/>
          <w:sz w:val="24"/>
          <w:szCs w:val="24"/>
        </w:rPr>
      </w:pPr>
    </w:p>
    <w:p w:rsidR="00D45173" w:rsidRPr="00416C43" w:rsidRDefault="00D45173" w:rsidP="00416C43">
      <w:pPr>
        <w:rPr>
          <w:rFonts w:ascii="Times New Roman" w:hAnsi="Times New Roman" w:cs="Times New Roman"/>
          <w:sz w:val="24"/>
          <w:szCs w:val="24"/>
        </w:rPr>
      </w:pPr>
    </w:p>
    <w:p w:rsidR="00D45173" w:rsidRPr="00416C43" w:rsidRDefault="00D45173" w:rsidP="004C577C">
      <w:pPr>
        <w:rPr>
          <w:rFonts w:ascii="Times New Roman" w:hAnsi="Times New Roman" w:cs="Times New Roman"/>
          <w:sz w:val="24"/>
          <w:szCs w:val="24"/>
        </w:rPr>
      </w:pPr>
    </w:p>
    <w:p w:rsidR="00D45173" w:rsidRDefault="00D45173" w:rsidP="00236D16">
      <w:pPr>
        <w:pStyle w:val="NormalWeb"/>
        <w:rPr>
          <w:rFonts w:ascii="Times New Roman" w:hAnsi="Times New Roman" w:cs="Times New Roman"/>
        </w:rPr>
      </w:pPr>
    </w:p>
    <w:p w:rsidR="00D45173" w:rsidRDefault="00D45173" w:rsidP="00236D16">
      <w:pPr>
        <w:pStyle w:val="NormalWeb"/>
        <w:rPr>
          <w:rFonts w:ascii="Times New Roman" w:hAnsi="Times New Roman" w:cs="Times New Roman"/>
        </w:rPr>
      </w:pPr>
    </w:p>
    <w:p w:rsidR="00D45173" w:rsidRDefault="00D45173" w:rsidP="00236D16">
      <w:pPr>
        <w:pStyle w:val="NormalWeb"/>
        <w:rPr>
          <w:rFonts w:ascii="Times New Roman" w:hAnsi="Times New Roman" w:cs="Times New Roman"/>
        </w:rPr>
      </w:pPr>
    </w:p>
    <w:p w:rsidR="00D45173" w:rsidRDefault="00D45173" w:rsidP="00236D16">
      <w:pPr>
        <w:pStyle w:val="NormalWeb"/>
        <w:rPr>
          <w:rFonts w:ascii="Times New Roman" w:hAnsi="Times New Roman" w:cs="Times New Roman"/>
        </w:rPr>
      </w:pPr>
    </w:p>
    <w:p w:rsidR="00D45173" w:rsidRDefault="00D45173" w:rsidP="00236D16">
      <w:pPr>
        <w:pStyle w:val="NormalWeb"/>
        <w:rPr>
          <w:rFonts w:ascii="Times New Roman" w:hAnsi="Times New Roman" w:cs="Times New Roman"/>
        </w:rPr>
      </w:pPr>
    </w:p>
    <w:p w:rsidR="00D45173" w:rsidRDefault="00D45173" w:rsidP="00236D16">
      <w:pPr>
        <w:pStyle w:val="NormalWeb"/>
        <w:rPr>
          <w:rFonts w:ascii="Times New Roman" w:hAnsi="Times New Roman" w:cs="Times New Roman"/>
        </w:rPr>
      </w:pPr>
    </w:p>
    <w:p w:rsidR="00D45173" w:rsidRDefault="00D45173" w:rsidP="00236D16">
      <w:pPr>
        <w:pStyle w:val="NormalWeb"/>
        <w:rPr>
          <w:rFonts w:ascii="Times New Roman" w:hAnsi="Times New Roman" w:cs="Times New Roman"/>
        </w:rPr>
      </w:pPr>
    </w:p>
    <w:p w:rsidR="00D45173" w:rsidRDefault="00D45173" w:rsidP="00236D16">
      <w:pPr>
        <w:pStyle w:val="NormalWeb"/>
        <w:rPr>
          <w:rFonts w:ascii="Times New Roman" w:hAnsi="Times New Roman" w:cs="Times New Roman"/>
        </w:rPr>
      </w:pPr>
    </w:p>
    <w:p w:rsidR="00D45173" w:rsidRDefault="00D45173" w:rsidP="00236D16">
      <w:pPr>
        <w:pStyle w:val="NormalWeb"/>
        <w:rPr>
          <w:rFonts w:ascii="Times New Roman" w:hAnsi="Times New Roman" w:cs="Times New Roman"/>
        </w:rPr>
      </w:pPr>
    </w:p>
    <w:p w:rsidR="00D45173" w:rsidRDefault="00D45173" w:rsidP="00236D16">
      <w:pPr>
        <w:pStyle w:val="NormalWeb"/>
        <w:rPr>
          <w:rFonts w:ascii="Times New Roman" w:hAnsi="Times New Roman" w:cs="Times New Roman"/>
        </w:rPr>
      </w:pPr>
    </w:p>
    <w:p w:rsidR="00D45173" w:rsidRDefault="00D45173" w:rsidP="00236D16">
      <w:pPr>
        <w:pStyle w:val="NormalWeb"/>
        <w:rPr>
          <w:rFonts w:ascii="Times New Roman" w:hAnsi="Times New Roman" w:cs="Times New Roman"/>
        </w:rPr>
      </w:pPr>
    </w:p>
    <w:p w:rsidR="00D45173" w:rsidRPr="00DA409E" w:rsidRDefault="00D45173" w:rsidP="00416C4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A409E">
        <w:rPr>
          <w:rFonts w:ascii="Times New Roman" w:hAnsi="Times New Roman" w:cs="Times New Roman"/>
          <w:b/>
          <w:bCs/>
          <w:sz w:val="24"/>
          <w:szCs w:val="24"/>
        </w:rPr>
        <w:t>Použité zdroje</w:t>
      </w:r>
      <w:r w:rsidRPr="00DA409E">
        <w:rPr>
          <w:rFonts w:ascii="Times New Roman" w:hAnsi="Times New Roman" w:cs="Times New Roman"/>
          <w:sz w:val="24"/>
          <w:szCs w:val="24"/>
        </w:rPr>
        <w:t>: Vlastní archiv autorky.</w:t>
      </w:r>
    </w:p>
    <w:sectPr w:rsidR="00D45173" w:rsidRPr="00DA409E" w:rsidSect="00416C43">
      <w:pgSz w:w="11906" w:h="16838"/>
      <w:pgMar w:top="89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D4019C"/>
    <w:multiLevelType w:val="hybridMultilevel"/>
    <w:tmpl w:val="8290403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0B4604"/>
    <w:multiLevelType w:val="hybridMultilevel"/>
    <w:tmpl w:val="F5623BD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332A"/>
    <w:rsid w:val="0002181D"/>
    <w:rsid w:val="000D3F75"/>
    <w:rsid w:val="001525E7"/>
    <w:rsid w:val="001820AB"/>
    <w:rsid w:val="001C6EA5"/>
    <w:rsid w:val="001D576C"/>
    <w:rsid w:val="00210CC2"/>
    <w:rsid w:val="00236D16"/>
    <w:rsid w:val="00416C43"/>
    <w:rsid w:val="004C577C"/>
    <w:rsid w:val="005C3F06"/>
    <w:rsid w:val="0061583A"/>
    <w:rsid w:val="0068261A"/>
    <w:rsid w:val="0069332A"/>
    <w:rsid w:val="00716F4E"/>
    <w:rsid w:val="00802BB1"/>
    <w:rsid w:val="008B4329"/>
    <w:rsid w:val="00913CDA"/>
    <w:rsid w:val="009B0B57"/>
    <w:rsid w:val="00A41F6F"/>
    <w:rsid w:val="00A424B6"/>
    <w:rsid w:val="00A86D56"/>
    <w:rsid w:val="00AB4C7D"/>
    <w:rsid w:val="00AD062A"/>
    <w:rsid w:val="00B234F6"/>
    <w:rsid w:val="00B57602"/>
    <w:rsid w:val="00BD155A"/>
    <w:rsid w:val="00BD2DFA"/>
    <w:rsid w:val="00C06405"/>
    <w:rsid w:val="00C1297E"/>
    <w:rsid w:val="00C4089C"/>
    <w:rsid w:val="00CF01A8"/>
    <w:rsid w:val="00CF72D0"/>
    <w:rsid w:val="00D44CD0"/>
    <w:rsid w:val="00D45173"/>
    <w:rsid w:val="00D543FC"/>
    <w:rsid w:val="00DA409E"/>
    <w:rsid w:val="00E1063D"/>
    <w:rsid w:val="00EA595E"/>
    <w:rsid w:val="00ED56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0AB"/>
    <w:pPr>
      <w:spacing w:after="200" w:line="276" w:lineRule="auto"/>
    </w:pPr>
    <w:rPr>
      <w:rFonts w:cs="Calibri"/>
      <w:lang w:eastAsia="en-US"/>
    </w:rPr>
  </w:style>
  <w:style w:type="paragraph" w:styleId="Heading3">
    <w:name w:val="heading 3"/>
    <w:basedOn w:val="Normal"/>
    <w:link w:val="Heading3Char"/>
    <w:uiPriority w:val="99"/>
    <w:qFormat/>
    <w:locked/>
    <w:rsid w:val="00236D16"/>
    <w:pPr>
      <w:spacing w:before="100" w:beforeAutospacing="1" w:after="100" w:afterAutospacing="1" w:line="240" w:lineRule="auto"/>
      <w:outlineLvl w:val="2"/>
    </w:pPr>
    <w:rPr>
      <w:b/>
      <w:bCs/>
      <w:sz w:val="27"/>
      <w:szCs w:val="27"/>
      <w:lang w:eastAsia="cs-CZ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41F6F"/>
    <w:rPr>
      <w:rFonts w:ascii="Cambria" w:hAnsi="Cambria" w:cs="Cambria"/>
      <w:b/>
      <w:bCs/>
      <w:sz w:val="26"/>
      <w:szCs w:val="26"/>
      <w:lang w:eastAsia="en-US"/>
    </w:rPr>
  </w:style>
  <w:style w:type="paragraph" w:styleId="ListParagraph">
    <w:name w:val="List Paragraph"/>
    <w:basedOn w:val="Normal"/>
    <w:uiPriority w:val="99"/>
    <w:qFormat/>
    <w:rsid w:val="004C577C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4C57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C577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02181D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B57602"/>
    <w:rPr>
      <w:color w:val="0000FF"/>
      <w:u w:val="single"/>
    </w:rPr>
  </w:style>
  <w:style w:type="paragraph" w:styleId="NormalWeb">
    <w:name w:val="Normal (Web)"/>
    <w:basedOn w:val="Normal"/>
    <w:uiPriority w:val="99"/>
    <w:rsid w:val="00236D16"/>
    <w:pPr>
      <w:spacing w:before="100" w:beforeAutospacing="1" w:after="100" w:afterAutospacing="1" w:line="240" w:lineRule="auto"/>
    </w:pPr>
    <w:rPr>
      <w:sz w:val="24"/>
      <w:szCs w:val="24"/>
      <w:lang w:eastAsia="cs-CZ"/>
    </w:rPr>
  </w:style>
  <w:style w:type="character" w:customStyle="1" w:styleId="mw-headline">
    <w:name w:val="mw-headline"/>
    <w:basedOn w:val="DefaultParagraphFont"/>
    <w:uiPriority w:val="99"/>
    <w:rsid w:val="00236D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21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3</Pages>
  <Words>266</Words>
  <Characters>1574</Characters>
  <Application>Microsoft Office Outlook</Application>
  <DocSecurity>0</DocSecurity>
  <Lines>0</Lines>
  <Paragraphs>0</Paragraphs>
  <ScaleCrop>false</ScaleCrop>
  <Company>ZS Chrastice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Název:</dc:title>
  <dc:subject/>
  <dc:creator>Jolana Vaněčková</dc:creator>
  <cp:keywords/>
  <dc:description/>
  <cp:lastModifiedBy>jitka.suchanova</cp:lastModifiedBy>
  <cp:revision>3</cp:revision>
  <cp:lastPrinted>2012-05-02T10:55:00Z</cp:lastPrinted>
  <dcterms:created xsi:type="dcterms:W3CDTF">2012-05-07T08:47:00Z</dcterms:created>
  <dcterms:modified xsi:type="dcterms:W3CDTF">2012-05-07T08:54:00Z</dcterms:modified>
</cp:coreProperties>
</file>