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500" w:rsidRDefault="003D2500" w:rsidP="001674C8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3D2500" w:rsidRPr="00590749">
        <w:tc>
          <w:tcPr>
            <w:tcW w:w="2802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500" w:rsidRPr="00590749">
        <w:tc>
          <w:tcPr>
            <w:tcW w:w="2802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3D2500" w:rsidRPr="00590749">
        <w:tc>
          <w:tcPr>
            <w:tcW w:w="2802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>Mgr. Jolana Vaněčková</w:t>
            </w:r>
          </w:p>
        </w:tc>
      </w:tr>
      <w:tr w:rsidR="003D2500" w:rsidRPr="00590749">
        <w:tc>
          <w:tcPr>
            <w:tcW w:w="2802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3D2500" w:rsidRPr="00590749">
        <w:tc>
          <w:tcPr>
            <w:tcW w:w="2802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500" w:rsidRPr="00590749">
        <w:tc>
          <w:tcPr>
            <w:tcW w:w="2802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Sedmá hlava</w:t>
            </w:r>
          </w:p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500" w:rsidRPr="00590749">
        <w:tc>
          <w:tcPr>
            <w:tcW w:w="2802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3.1.2012</w:t>
            </w:r>
          </w:p>
        </w:tc>
      </w:tr>
      <w:tr w:rsidR="003D2500" w:rsidRPr="00590749">
        <w:tc>
          <w:tcPr>
            <w:tcW w:w="2802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>Čtenářská dílna je určena pro žáky 7. ročníku, ve výuce je zařazena po přečtení článku v Čítance FRAUS 7.</w:t>
            </w:r>
          </w:p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>Žáci budou pracovat samostatně, jedná se o tiché čtení s porozuměním.</w:t>
            </w:r>
          </w:p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500" w:rsidRPr="00590749">
        <w:tc>
          <w:tcPr>
            <w:tcW w:w="2802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3D2500" w:rsidRPr="00590749" w:rsidRDefault="003D2500" w:rsidP="0059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749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3D2500" w:rsidRDefault="003D2500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3D2500" w:rsidRDefault="003D2500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3D2500" w:rsidRDefault="003D2500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3D2500" w:rsidRDefault="003D2500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3D2500" w:rsidRPr="00124B55" w:rsidRDefault="003D2500" w:rsidP="00CF2837"/>
    <w:p w:rsidR="003D2500" w:rsidRDefault="003D2500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3D2500" w:rsidRDefault="003D2500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3D2500" w:rsidRDefault="003D2500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3D2500" w:rsidRDefault="003D2500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3D2500" w:rsidRPr="005014D5" w:rsidRDefault="003D2500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3D2500" w:rsidRPr="005014D5" w:rsidRDefault="003D2500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52.25pt;height:93pt;visibility:visible">
            <v:imagedata r:id="rId4" o:title=""/>
          </v:shape>
        </w:pict>
      </w:r>
    </w:p>
    <w:p w:rsidR="003D2500" w:rsidRDefault="003D2500" w:rsidP="000C3BD1">
      <w:pPr>
        <w:jc w:val="center"/>
        <w:rPr>
          <w:b/>
          <w:bCs/>
          <w:i/>
          <w:iCs/>
          <w:sz w:val="48"/>
          <w:szCs w:val="48"/>
          <w:u w:val="single"/>
        </w:rPr>
      </w:pPr>
      <w:r w:rsidRPr="00AA0F5A">
        <w:rPr>
          <w:b/>
          <w:bCs/>
          <w:i/>
          <w:iCs/>
          <w:sz w:val="48"/>
          <w:szCs w:val="48"/>
          <w:u w:val="single"/>
        </w:rPr>
        <w:t>DÍLNA ČTENÍ</w:t>
      </w:r>
    </w:p>
    <w:p w:rsidR="003D2500" w:rsidRDefault="003D2500" w:rsidP="000C3BD1">
      <w:pPr>
        <w:jc w:val="center"/>
        <w:rPr>
          <w:b/>
          <w:bCs/>
          <w:i/>
          <w:iCs/>
          <w:sz w:val="48"/>
          <w:szCs w:val="48"/>
          <w:u w:val="single"/>
        </w:rPr>
      </w:pPr>
    </w:p>
    <w:p w:rsidR="003D2500" w:rsidRDefault="003D2500" w:rsidP="000C3BD1">
      <w:pPr>
        <w:rPr>
          <w:sz w:val="28"/>
          <w:szCs w:val="28"/>
        </w:rPr>
      </w:pPr>
      <w:r w:rsidRPr="00E00BE2">
        <w:rPr>
          <w:rFonts w:ascii="Times New Roman" w:hAnsi="Times New Roman" w:cs="Times New Roman"/>
          <w:sz w:val="28"/>
          <w:szCs w:val="28"/>
        </w:rPr>
        <w:t>Jméno čtenáře:</w:t>
      </w:r>
      <w:r>
        <w:rPr>
          <w:sz w:val="28"/>
          <w:szCs w:val="28"/>
        </w:rPr>
        <w:t xml:space="preserve"> ______________________________________</w:t>
      </w:r>
    </w:p>
    <w:p w:rsidR="003D2500" w:rsidRPr="00AA0F5A" w:rsidRDefault="003D2500" w:rsidP="000C3BD1">
      <w:pPr>
        <w:rPr>
          <w:sz w:val="28"/>
          <w:szCs w:val="28"/>
        </w:rPr>
      </w:pPr>
    </w:p>
    <w:p w:rsidR="003D2500" w:rsidRPr="005642DC" w:rsidRDefault="003D2500" w:rsidP="005642D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642DC">
        <w:rPr>
          <w:rFonts w:ascii="Times New Roman" w:hAnsi="Times New Roman" w:cs="Times New Roman"/>
          <w:b/>
          <w:bCs/>
          <w:sz w:val="32"/>
          <w:szCs w:val="32"/>
        </w:rPr>
        <w:t>Miloš Macourek</w:t>
      </w:r>
    </w:p>
    <w:p w:rsidR="003D2500" w:rsidRPr="005642DC" w:rsidRDefault="003D2500" w:rsidP="005642D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642DC">
        <w:rPr>
          <w:rFonts w:ascii="Times New Roman" w:hAnsi="Times New Roman" w:cs="Times New Roman"/>
          <w:b/>
          <w:bCs/>
          <w:sz w:val="32"/>
          <w:szCs w:val="32"/>
        </w:rPr>
        <w:t>ilustrace Adolf Born</w:t>
      </w:r>
    </w:p>
    <w:p w:rsidR="003D2500" w:rsidRPr="005642DC" w:rsidRDefault="003D2500" w:rsidP="005642D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642DC">
        <w:rPr>
          <w:rFonts w:ascii="Times New Roman" w:hAnsi="Times New Roman" w:cs="Times New Roman"/>
          <w:b/>
          <w:bCs/>
          <w:sz w:val="32"/>
          <w:szCs w:val="32"/>
        </w:rPr>
        <w:t>Láska a dělové koule</w:t>
      </w:r>
    </w:p>
    <w:p w:rsidR="003D2500" w:rsidRPr="005642DC" w:rsidRDefault="003D2500" w:rsidP="005642DC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42DC">
        <w:rPr>
          <w:rFonts w:ascii="Times New Roman" w:hAnsi="Times New Roman" w:cs="Times New Roman"/>
          <w:b/>
          <w:bCs/>
          <w:i/>
          <w:iCs/>
          <w:sz w:val="28"/>
          <w:szCs w:val="28"/>
        </w:rPr>
        <w:t>ukázka: Sedmá hlava</w:t>
      </w: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Čítanka FRAUS 7 </w:t>
      </w:r>
      <w:r w:rsidRPr="005642DC">
        <w:rPr>
          <w:rFonts w:ascii="Times New Roman" w:hAnsi="Times New Roman" w:cs="Times New Roman"/>
          <w:sz w:val="24"/>
          <w:szCs w:val="24"/>
        </w:rPr>
        <w:t>str.  69 – 70</w:t>
      </w: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  <w:u w:val="single"/>
        </w:rPr>
      </w:pPr>
      <w:r w:rsidRPr="005642DC">
        <w:rPr>
          <w:rFonts w:ascii="Times New Roman" w:hAnsi="Times New Roman" w:cs="Times New Roman"/>
          <w:sz w:val="24"/>
          <w:szCs w:val="24"/>
          <w:u w:val="single"/>
        </w:rPr>
        <w:t>Otázky a úkoly:</w:t>
      </w: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  <w:r w:rsidRPr="005642DC">
        <w:rPr>
          <w:rFonts w:ascii="Times New Roman" w:hAnsi="Times New Roman" w:cs="Times New Roman"/>
          <w:sz w:val="24"/>
          <w:szCs w:val="24"/>
        </w:rPr>
        <w:t>1. Z kolika vět je celá pohádka složena?</w:t>
      </w: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  <w:r w:rsidRPr="005642D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  <w:r w:rsidRPr="005642DC">
        <w:rPr>
          <w:rFonts w:ascii="Times New Roman" w:hAnsi="Times New Roman" w:cs="Times New Roman"/>
          <w:sz w:val="24"/>
          <w:szCs w:val="24"/>
        </w:rPr>
        <w:t>2. Dovedeš si představit, že by drak z této pohádky žral princezny?</w:t>
      </w: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  <w:r w:rsidRPr="005642DC">
        <w:rPr>
          <w:rFonts w:ascii="Times New Roman" w:hAnsi="Times New Roman" w:cs="Times New Roman"/>
          <w:sz w:val="24"/>
          <w:szCs w:val="24"/>
        </w:rPr>
        <w:t xml:space="preserve">    Odůvodni svůj  názor: ___________________________________________________________________________</w:t>
      </w: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  <w:r w:rsidRPr="005642D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  <w:r w:rsidRPr="005642DC">
        <w:rPr>
          <w:rFonts w:ascii="Times New Roman" w:hAnsi="Times New Roman" w:cs="Times New Roman"/>
          <w:sz w:val="24"/>
          <w:szCs w:val="24"/>
        </w:rPr>
        <w:t>3. Stručně popiš situace, které ti přijdou směšné.</w:t>
      </w: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  <w:r w:rsidRPr="005642D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  <w:r w:rsidRPr="005642D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  <w:r w:rsidRPr="005642D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D2500" w:rsidRDefault="003D2500" w:rsidP="005642DC">
      <w:pPr>
        <w:rPr>
          <w:rFonts w:ascii="Times New Roman" w:hAnsi="Times New Roman" w:cs="Times New Roman"/>
          <w:sz w:val="24"/>
          <w:szCs w:val="24"/>
        </w:rPr>
      </w:pP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  <w:r w:rsidRPr="005642DC">
        <w:rPr>
          <w:rFonts w:ascii="Times New Roman" w:hAnsi="Times New Roman" w:cs="Times New Roman"/>
          <w:sz w:val="24"/>
          <w:szCs w:val="24"/>
        </w:rPr>
        <w:t>4. Namaluj obrázek k textu:</w:t>
      </w:r>
    </w:p>
    <w:p w:rsidR="003D2500" w:rsidRPr="005642DC" w:rsidRDefault="003D2500" w:rsidP="005642DC">
      <w:pPr>
        <w:rPr>
          <w:rFonts w:ascii="Times New Roman" w:hAnsi="Times New Roman" w:cs="Times New Roman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D2500" w:rsidRPr="00B22E08" w:rsidRDefault="003D2500" w:rsidP="00F819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2E08">
        <w:rPr>
          <w:rFonts w:ascii="Times New Roman" w:hAnsi="Times New Roman" w:cs="Times New Roman"/>
          <w:b/>
          <w:bCs/>
          <w:sz w:val="24"/>
          <w:szCs w:val="24"/>
        </w:rPr>
        <w:t xml:space="preserve">Použité zdroje: </w:t>
      </w:r>
      <w:r w:rsidRPr="00B22E08">
        <w:rPr>
          <w:rFonts w:ascii="Times New Roman" w:hAnsi="Times New Roman" w:cs="Times New Roman"/>
          <w:sz w:val="24"/>
          <w:szCs w:val="24"/>
        </w:rPr>
        <w:t>Vlastní archiv autorky.</w:t>
      </w:r>
    </w:p>
    <w:p w:rsidR="003D2500" w:rsidRPr="005642DC" w:rsidRDefault="003D2500" w:rsidP="000C3BD1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3D2500" w:rsidRPr="005642DC" w:rsidSect="005642DC">
      <w:pgSz w:w="11906" w:h="16838"/>
      <w:pgMar w:top="1417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4C8"/>
    <w:rsid w:val="00043385"/>
    <w:rsid w:val="0004567E"/>
    <w:rsid w:val="000C3BD1"/>
    <w:rsid w:val="00124B55"/>
    <w:rsid w:val="001674C8"/>
    <w:rsid w:val="00221C56"/>
    <w:rsid w:val="002545AE"/>
    <w:rsid w:val="002F21DB"/>
    <w:rsid w:val="00336060"/>
    <w:rsid w:val="0034348A"/>
    <w:rsid w:val="003D2500"/>
    <w:rsid w:val="0042540D"/>
    <w:rsid w:val="004C60CC"/>
    <w:rsid w:val="004C6D09"/>
    <w:rsid w:val="004F421C"/>
    <w:rsid w:val="005014D5"/>
    <w:rsid w:val="005341E5"/>
    <w:rsid w:val="005642DC"/>
    <w:rsid w:val="00590749"/>
    <w:rsid w:val="005F4B29"/>
    <w:rsid w:val="00650AE8"/>
    <w:rsid w:val="00664A59"/>
    <w:rsid w:val="007044EA"/>
    <w:rsid w:val="00742FAD"/>
    <w:rsid w:val="00805702"/>
    <w:rsid w:val="00887173"/>
    <w:rsid w:val="00965146"/>
    <w:rsid w:val="009F1ABD"/>
    <w:rsid w:val="009F1E2E"/>
    <w:rsid w:val="00AA0F5A"/>
    <w:rsid w:val="00AF2283"/>
    <w:rsid w:val="00B22E08"/>
    <w:rsid w:val="00C10542"/>
    <w:rsid w:val="00C962AC"/>
    <w:rsid w:val="00CF2837"/>
    <w:rsid w:val="00D41399"/>
    <w:rsid w:val="00E00BE2"/>
    <w:rsid w:val="00E31357"/>
    <w:rsid w:val="00F53819"/>
    <w:rsid w:val="00F81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1D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74C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206</Words>
  <Characters>1216</Characters>
  <Application>Microsoft Office Outlook</Application>
  <DocSecurity>0</DocSecurity>
  <Lines>0</Lines>
  <Paragraphs>0</Paragraphs>
  <ScaleCrop>false</ScaleCrop>
  <Company>ZS Chrastice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jitka.suchanova</cp:lastModifiedBy>
  <cp:revision>2</cp:revision>
  <dcterms:created xsi:type="dcterms:W3CDTF">2012-05-07T10:29:00Z</dcterms:created>
  <dcterms:modified xsi:type="dcterms:W3CDTF">2012-05-07T10:29:00Z</dcterms:modified>
</cp:coreProperties>
</file>