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909" w:rsidRDefault="00163909" w:rsidP="00B25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44"/>
          <w:szCs w:val="44"/>
        </w:rPr>
      </w:pPr>
      <w:r w:rsidRPr="00B2576A">
        <w:rPr>
          <w:rFonts w:cs="Calibri"/>
          <w:sz w:val="44"/>
          <w:szCs w:val="44"/>
        </w:rPr>
        <w:t>Název školy: ZŠ Varnsdorf, Edisonova 2821, okres Děčín, příspěvková organizace</w:t>
      </w:r>
      <w:r w:rsidRPr="00B2576A">
        <w:rPr>
          <w:rFonts w:cs="Calibri"/>
          <w:sz w:val="44"/>
          <w:szCs w:val="44"/>
        </w:rPr>
        <w:br/>
        <w:t xml:space="preserve">Člověk a příroda, Přírodopis, </w:t>
      </w:r>
      <w:r>
        <w:rPr>
          <w:rFonts w:cs="Calibri"/>
          <w:sz w:val="44"/>
          <w:szCs w:val="44"/>
        </w:rPr>
        <w:t>Sluneční soustava-p</w:t>
      </w:r>
      <w:bookmarkStart w:id="0" w:name="_GoBack"/>
      <w:bookmarkEnd w:id="0"/>
      <w:r>
        <w:rPr>
          <w:rFonts w:cs="Calibri"/>
          <w:sz w:val="44"/>
          <w:szCs w:val="44"/>
        </w:rPr>
        <w:t>rověrka</w:t>
      </w:r>
    </w:p>
    <w:p w:rsidR="00163909" w:rsidRPr="00C37716" w:rsidRDefault="00163909" w:rsidP="00B25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sz w:val="44"/>
          <w:szCs w:val="44"/>
        </w:rPr>
      </w:pPr>
      <w:r w:rsidRPr="00B2576A">
        <w:rPr>
          <w:rFonts w:cs="Calibri"/>
          <w:sz w:val="44"/>
          <w:szCs w:val="44"/>
        </w:rPr>
        <w:t>Autor: Ing. Světlana Hřibalová</w:t>
      </w:r>
      <w:r w:rsidRPr="00B2576A">
        <w:rPr>
          <w:rFonts w:cs="Calibri"/>
          <w:sz w:val="44"/>
          <w:szCs w:val="44"/>
        </w:rPr>
        <w:br/>
        <w:t>Název a číslo materiálu:</w:t>
      </w:r>
      <w:r w:rsidRPr="00B2576A">
        <w:rPr>
          <w:rFonts w:cs="Calibri"/>
          <w:sz w:val="44"/>
          <w:szCs w:val="44"/>
        </w:rPr>
        <w:br/>
      </w:r>
      <w:r>
        <w:rPr>
          <w:rFonts w:cs="Calibri"/>
          <w:b/>
          <w:bCs/>
          <w:sz w:val="44"/>
          <w:szCs w:val="44"/>
        </w:rPr>
        <w:t>VY_52_INOVACE_23/</w:t>
      </w:r>
      <w:r w:rsidRPr="00B2576A">
        <w:rPr>
          <w:rFonts w:cs="Calibri"/>
          <w:b/>
          <w:bCs/>
          <w:sz w:val="44"/>
          <w:szCs w:val="44"/>
        </w:rPr>
        <w:t>IV.SADA</w:t>
      </w:r>
    </w:p>
    <w:p w:rsidR="00163909" w:rsidRPr="00C37716" w:rsidRDefault="00163909" w:rsidP="00C37716">
      <w:pPr>
        <w:spacing w:after="0" w:line="240" w:lineRule="auto"/>
        <w:rPr>
          <w:b/>
          <w:sz w:val="44"/>
          <w:szCs w:val="44"/>
        </w:rPr>
      </w:pPr>
    </w:p>
    <w:p w:rsidR="00163909" w:rsidRDefault="00163909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 w:rsidRPr="00C37716">
        <w:rPr>
          <w:b/>
          <w:sz w:val="44"/>
          <w:szCs w:val="44"/>
        </w:rPr>
        <w:t>Anotace</w:t>
      </w:r>
      <w:r w:rsidRPr="00C37716">
        <w:rPr>
          <w:sz w:val="44"/>
          <w:szCs w:val="44"/>
        </w:rPr>
        <w:t xml:space="preserve">: </w:t>
      </w:r>
      <w:r>
        <w:rPr>
          <w:sz w:val="44"/>
          <w:szCs w:val="44"/>
        </w:rPr>
        <w:t xml:space="preserve">prověrka </w:t>
      </w:r>
      <w:r w:rsidRPr="00C37716">
        <w:rPr>
          <w:sz w:val="44"/>
          <w:szCs w:val="44"/>
        </w:rPr>
        <w:t xml:space="preserve">je určena pro žáky 8. ročníku, slouží k procvičení učiva </w:t>
      </w:r>
      <w:r>
        <w:rPr>
          <w:sz w:val="44"/>
          <w:szCs w:val="44"/>
        </w:rPr>
        <w:t>Sluneční soustava</w:t>
      </w:r>
    </w:p>
    <w:p w:rsidR="00163909" w:rsidRPr="00C37716" w:rsidRDefault="00163909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Období: září- prosinec 2011</w:t>
      </w: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  <w:r w:rsidRPr="00595F36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5" o:title=""/>
          </v:shape>
        </w:pict>
      </w:r>
    </w:p>
    <w:p w:rsidR="00163909" w:rsidRDefault="00163909" w:rsidP="004A6D7A">
      <w:pPr>
        <w:spacing w:line="240" w:lineRule="auto"/>
        <w:rPr>
          <w:b/>
          <w:sz w:val="28"/>
          <w:szCs w:val="28"/>
        </w:rPr>
      </w:pPr>
    </w:p>
    <w:p w:rsidR="00163909" w:rsidRDefault="00163909">
      <w:pPr>
        <w:rPr>
          <w:b/>
          <w:sz w:val="28"/>
          <w:szCs w:val="28"/>
        </w:rPr>
      </w:pPr>
    </w:p>
    <w:p w:rsidR="00163909" w:rsidRPr="00893CDC" w:rsidRDefault="00163909">
      <w:pPr>
        <w:rPr>
          <w:b/>
          <w:sz w:val="28"/>
          <w:szCs w:val="28"/>
        </w:rPr>
      </w:pPr>
      <w:r w:rsidRPr="00893CDC">
        <w:rPr>
          <w:b/>
          <w:sz w:val="28"/>
          <w:szCs w:val="28"/>
        </w:rPr>
        <w:t>Sluneční soustava – prověrka</w:t>
      </w:r>
    </w:p>
    <w:p w:rsidR="00163909" w:rsidRPr="00893CDC" w:rsidRDefault="00163909" w:rsidP="009A222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93CDC">
        <w:rPr>
          <w:b/>
          <w:sz w:val="24"/>
          <w:szCs w:val="24"/>
        </w:rPr>
        <w:t>Popiš povrch Marsu. Proč je označován jako „ rudá planeta“?</w:t>
      </w: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93CDC">
        <w:rPr>
          <w:b/>
          <w:sz w:val="24"/>
          <w:szCs w:val="24"/>
        </w:rPr>
        <w:t>Proč nemá Merkur atmosféru a co chrání atmosféru Země před slunečním větrem?</w:t>
      </w: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93CDC">
        <w:rPr>
          <w:b/>
          <w:sz w:val="24"/>
          <w:szCs w:val="24"/>
        </w:rPr>
        <w:t>Kdy</w:t>
      </w:r>
      <w:r>
        <w:rPr>
          <w:b/>
          <w:sz w:val="24"/>
          <w:szCs w:val="24"/>
        </w:rPr>
        <w:t xml:space="preserve"> (</w:t>
      </w:r>
      <w:r w:rsidRPr="00893CDC">
        <w:rPr>
          <w:b/>
          <w:sz w:val="24"/>
          <w:szCs w:val="24"/>
        </w:rPr>
        <w:t>stačí rok), kterým státem byla vypuštěna  a jak se jmenovala první umělá družice Země?</w:t>
      </w: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93CDC">
        <w:rPr>
          <w:b/>
          <w:sz w:val="24"/>
          <w:szCs w:val="24"/>
        </w:rPr>
        <w:t>Popiš (případně udělej srozumitelný náčrtek), jak dochází k zatmění slunce.</w:t>
      </w:r>
    </w:p>
    <w:p w:rsidR="00163909" w:rsidRPr="00893CDC" w:rsidRDefault="00163909" w:rsidP="009A222D">
      <w:pPr>
        <w:pStyle w:val="ListParagraph"/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p w:rsidR="00163909" w:rsidRPr="00893CDC" w:rsidRDefault="00163909" w:rsidP="009A222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893CDC">
        <w:rPr>
          <w:b/>
          <w:sz w:val="24"/>
          <w:szCs w:val="24"/>
        </w:rPr>
        <w:t>Galileo Galilei jako první pozoroval a)</w:t>
      </w:r>
    </w:p>
    <w:p w:rsidR="00163909" w:rsidRDefault="00163909" w:rsidP="009A222D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b)</w:t>
      </w:r>
    </w:p>
    <w:p w:rsidR="00163909" w:rsidRDefault="0016390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63909" w:rsidRPr="00BB635E" w:rsidRDefault="00163909" w:rsidP="009A222D">
      <w:pPr>
        <w:pStyle w:val="ListParagraph"/>
        <w:rPr>
          <w:b/>
          <w:sz w:val="40"/>
          <w:szCs w:val="40"/>
        </w:rPr>
      </w:pPr>
      <w:r w:rsidRPr="00BB635E">
        <w:rPr>
          <w:b/>
          <w:sz w:val="40"/>
          <w:szCs w:val="40"/>
        </w:rPr>
        <w:t>Zdroje: text-vlastní</w:t>
      </w: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  <w:r>
        <w:rPr>
          <w:noProof/>
          <w:lang w:eastAsia="cs-CZ"/>
        </w:rPr>
        <w:pict>
          <v:shape id="Picture 2" o:spid="_x0000_s1026" type="#_x0000_t75" style="position:absolute;left:0;text-align:left;margin-left:0;margin-top:0;width:450pt;height:98.25pt;z-index:251658240;visibility:visible;mso-position-horizontal:center;mso-position-horizontal-relative:margin;mso-position-vertical:bottom;mso-position-vertical-relative:margin">
            <v:imagedata r:id="rId5" o:title=""/>
            <w10:wrap type="square" anchorx="margin" anchory="margin"/>
          </v:shape>
        </w:pict>
      </w: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Default="00163909" w:rsidP="009A222D">
      <w:pPr>
        <w:pStyle w:val="ListParagraph"/>
        <w:rPr>
          <w:b/>
          <w:sz w:val="24"/>
          <w:szCs w:val="24"/>
        </w:rPr>
      </w:pPr>
    </w:p>
    <w:p w:rsidR="00163909" w:rsidRPr="00893CDC" w:rsidRDefault="00163909" w:rsidP="009A222D">
      <w:pPr>
        <w:pStyle w:val="ListParagraph"/>
        <w:rPr>
          <w:b/>
          <w:sz w:val="24"/>
          <w:szCs w:val="24"/>
        </w:rPr>
      </w:pPr>
    </w:p>
    <w:p w:rsidR="00163909" w:rsidRPr="00893CDC" w:rsidRDefault="00163909" w:rsidP="009A222D">
      <w:pPr>
        <w:rPr>
          <w:b/>
          <w:sz w:val="24"/>
          <w:szCs w:val="24"/>
        </w:rPr>
      </w:pPr>
    </w:p>
    <w:sectPr w:rsidR="00163909" w:rsidRPr="00893CDC" w:rsidSect="00B2576A">
      <w:pgSz w:w="11906" w:h="16838"/>
      <w:pgMar w:top="1417" w:right="1417" w:bottom="1417" w:left="1417" w:header="708" w:footer="708" w:gutter="0"/>
      <w:pgNumType w:start="0"/>
      <w:cols w:space="708"/>
      <w:titlePg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B3541"/>
    <w:multiLevelType w:val="hybridMultilevel"/>
    <w:tmpl w:val="3C3E903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22D"/>
    <w:rsid w:val="00136345"/>
    <w:rsid w:val="00163909"/>
    <w:rsid w:val="00251300"/>
    <w:rsid w:val="002C40EB"/>
    <w:rsid w:val="003566AE"/>
    <w:rsid w:val="003E66EA"/>
    <w:rsid w:val="00472CA1"/>
    <w:rsid w:val="004A6D7A"/>
    <w:rsid w:val="0051002E"/>
    <w:rsid w:val="00595F36"/>
    <w:rsid w:val="006E5E17"/>
    <w:rsid w:val="006F3DF5"/>
    <w:rsid w:val="00763C86"/>
    <w:rsid w:val="00782819"/>
    <w:rsid w:val="007D236D"/>
    <w:rsid w:val="00893CDC"/>
    <w:rsid w:val="00903540"/>
    <w:rsid w:val="009A222D"/>
    <w:rsid w:val="00A87C5E"/>
    <w:rsid w:val="00B2576A"/>
    <w:rsid w:val="00BB635E"/>
    <w:rsid w:val="00C2488F"/>
    <w:rsid w:val="00C37716"/>
    <w:rsid w:val="00CE2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E1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A22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25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57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120</Words>
  <Characters>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ZŠ Varnsdorf, Edisonova 2821, okres Děčín, příspěvková organizace</dc:title>
  <dc:subject/>
  <dc:creator>jindra loukova</dc:creator>
  <cp:keywords/>
  <dc:description/>
  <cp:lastModifiedBy>DUM</cp:lastModifiedBy>
  <cp:revision>2</cp:revision>
  <dcterms:created xsi:type="dcterms:W3CDTF">2012-05-16T17:06:00Z</dcterms:created>
  <dcterms:modified xsi:type="dcterms:W3CDTF">2012-05-16T17:06:00Z</dcterms:modified>
</cp:coreProperties>
</file>