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C00" w:rsidRDefault="00040C00" w:rsidP="00746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sz w:val="44"/>
          <w:szCs w:val="44"/>
        </w:rPr>
      </w:pPr>
      <w:bookmarkStart w:id="0" w:name="_GoBack"/>
      <w:bookmarkEnd w:id="0"/>
      <w:r w:rsidRPr="00B2576A">
        <w:rPr>
          <w:rFonts w:cs="Calibri"/>
          <w:sz w:val="44"/>
          <w:szCs w:val="44"/>
        </w:rPr>
        <w:t>Název školy: ZŠ Varnsdorf, Edisonova 2821, okres Děčín, příspěvková organizace</w:t>
      </w:r>
      <w:r w:rsidRPr="00B2576A">
        <w:rPr>
          <w:rFonts w:cs="Calibri"/>
          <w:sz w:val="44"/>
          <w:szCs w:val="44"/>
        </w:rPr>
        <w:br/>
        <w:t xml:space="preserve">Člověk a příroda, Přírodopis, </w:t>
      </w:r>
      <w:r>
        <w:rPr>
          <w:rFonts w:cs="Calibri"/>
          <w:sz w:val="44"/>
          <w:szCs w:val="44"/>
        </w:rPr>
        <w:t>Polní plodiny-test</w:t>
      </w:r>
    </w:p>
    <w:p w:rsidR="00040C00" w:rsidRDefault="00040C00" w:rsidP="00746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cs="Calibri"/>
          <w:b/>
          <w:bCs/>
          <w:sz w:val="44"/>
          <w:szCs w:val="44"/>
        </w:rPr>
      </w:pPr>
      <w:r w:rsidRPr="00B2576A">
        <w:rPr>
          <w:rFonts w:cs="Calibri"/>
          <w:sz w:val="44"/>
          <w:szCs w:val="44"/>
        </w:rPr>
        <w:t>Autor: Ing. Světlana Hřibalová</w:t>
      </w:r>
      <w:r w:rsidRPr="00B2576A">
        <w:rPr>
          <w:rFonts w:cs="Calibri"/>
          <w:sz w:val="44"/>
          <w:szCs w:val="44"/>
        </w:rPr>
        <w:br/>
        <w:t>Název a číslo materiálu:</w:t>
      </w:r>
      <w:r w:rsidRPr="00B2576A">
        <w:rPr>
          <w:rFonts w:cs="Calibri"/>
          <w:sz w:val="44"/>
          <w:szCs w:val="44"/>
        </w:rPr>
        <w:br/>
      </w:r>
      <w:r>
        <w:rPr>
          <w:rFonts w:cs="Calibri"/>
          <w:b/>
          <w:bCs/>
          <w:sz w:val="44"/>
          <w:szCs w:val="44"/>
        </w:rPr>
        <w:t>VY_52_INOVACE_28/</w:t>
      </w:r>
      <w:r w:rsidRPr="00B2576A">
        <w:rPr>
          <w:rFonts w:cs="Calibri"/>
          <w:b/>
          <w:bCs/>
          <w:sz w:val="44"/>
          <w:szCs w:val="44"/>
        </w:rPr>
        <w:t>IV.SADA</w:t>
      </w:r>
    </w:p>
    <w:p w:rsidR="00040C00" w:rsidRPr="00C37716" w:rsidRDefault="00040C00" w:rsidP="00C37716">
      <w:pPr>
        <w:spacing w:after="0" w:line="240" w:lineRule="auto"/>
        <w:rPr>
          <w:b/>
          <w:sz w:val="44"/>
          <w:szCs w:val="44"/>
        </w:rPr>
      </w:pPr>
    </w:p>
    <w:p w:rsidR="00040C00" w:rsidRDefault="00040C00" w:rsidP="00746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 w:rsidRPr="00C37716">
        <w:rPr>
          <w:b/>
          <w:sz w:val="44"/>
          <w:szCs w:val="44"/>
        </w:rPr>
        <w:t>Anotace</w:t>
      </w:r>
      <w:r w:rsidRPr="00C37716">
        <w:rPr>
          <w:sz w:val="44"/>
          <w:szCs w:val="44"/>
        </w:rPr>
        <w:t xml:space="preserve">: </w:t>
      </w:r>
      <w:r>
        <w:rPr>
          <w:sz w:val="44"/>
          <w:szCs w:val="44"/>
        </w:rPr>
        <w:t>test je určen pro žáky 7. ročníku k procvičení učiva -  Polní plodiny</w:t>
      </w:r>
    </w:p>
    <w:p w:rsidR="00040C00" w:rsidRPr="00C37716" w:rsidRDefault="00040C00" w:rsidP="007468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  <w:r>
        <w:rPr>
          <w:sz w:val="44"/>
          <w:szCs w:val="44"/>
        </w:rPr>
        <w:t>Období: září – prosinec 2011</w:t>
      </w:r>
    </w:p>
    <w:p w:rsidR="00040C00" w:rsidRPr="00C37716" w:rsidRDefault="00040C00" w:rsidP="00C37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 w:val="44"/>
          <w:szCs w:val="44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  <w:r w:rsidRPr="002E3E02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50pt;height:98.25pt;visibility:visible">
            <v:imagedata r:id="rId5" o:title=""/>
          </v:shape>
        </w:pict>
      </w: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Pr="006A56A0" w:rsidRDefault="00040C00" w:rsidP="004A6D7A">
      <w:pPr>
        <w:spacing w:line="240" w:lineRule="auto"/>
        <w:rPr>
          <w:b/>
          <w:sz w:val="36"/>
          <w:szCs w:val="36"/>
        </w:rPr>
      </w:pPr>
      <w:r w:rsidRPr="006A56A0">
        <w:rPr>
          <w:b/>
          <w:sz w:val="36"/>
          <w:szCs w:val="36"/>
        </w:rPr>
        <w:t>Polní plodiny – test</w:t>
      </w:r>
    </w:p>
    <w:p w:rsidR="00040C00" w:rsidRDefault="00040C00" w:rsidP="0074680A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Řepka olejka kvete</w:t>
      </w:r>
    </w:p>
    <w:p w:rsidR="00040C00" w:rsidRPr="006A56A0" w:rsidRDefault="00040C00" w:rsidP="0074680A">
      <w:pPr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Bíle</w:t>
      </w:r>
    </w:p>
    <w:p w:rsidR="00040C00" w:rsidRPr="006A56A0" w:rsidRDefault="00040C00" w:rsidP="0074680A">
      <w:pPr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Žlutě</w:t>
      </w:r>
    </w:p>
    <w:p w:rsidR="00040C00" w:rsidRPr="006A56A0" w:rsidRDefault="00040C00" w:rsidP="0074680A">
      <w:pPr>
        <w:numPr>
          <w:ilvl w:val="0"/>
          <w:numId w:val="2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Růžově</w:t>
      </w:r>
    </w:p>
    <w:p w:rsidR="00040C00" w:rsidRDefault="00040C00" w:rsidP="0074680A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Len kvete</w:t>
      </w:r>
    </w:p>
    <w:p w:rsidR="00040C00" w:rsidRPr="006A56A0" w:rsidRDefault="00040C00" w:rsidP="0074680A">
      <w:pPr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Modře</w:t>
      </w:r>
    </w:p>
    <w:p w:rsidR="00040C00" w:rsidRPr="006A56A0" w:rsidRDefault="00040C00" w:rsidP="0074680A">
      <w:pPr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Růžově</w:t>
      </w:r>
    </w:p>
    <w:p w:rsidR="00040C00" w:rsidRPr="006A56A0" w:rsidRDefault="00040C00" w:rsidP="0074680A">
      <w:pPr>
        <w:numPr>
          <w:ilvl w:val="0"/>
          <w:numId w:val="3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Žlutě</w:t>
      </w:r>
    </w:p>
    <w:p w:rsidR="00040C00" w:rsidRDefault="00040C00" w:rsidP="0074680A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 lilku bramboru sklízíme</w:t>
      </w:r>
    </w:p>
    <w:p w:rsidR="00040C00" w:rsidRPr="006A56A0" w:rsidRDefault="00040C00" w:rsidP="006A56A0">
      <w:pPr>
        <w:numPr>
          <w:ilvl w:val="0"/>
          <w:numId w:val="7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Plod</w:t>
      </w:r>
    </w:p>
    <w:p w:rsidR="00040C00" w:rsidRPr="006A56A0" w:rsidRDefault="00040C00" w:rsidP="006A56A0">
      <w:pPr>
        <w:numPr>
          <w:ilvl w:val="0"/>
          <w:numId w:val="7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Nať</w:t>
      </w:r>
    </w:p>
    <w:p w:rsidR="00040C00" w:rsidRPr="006A56A0" w:rsidRDefault="00040C00" w:rsidP="006A56A0">
      <w:pPr>
        <w:numPr>
          <w:ilvl w:val="0"/>
          <w:numId w:val="7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Hlízy</w:t>
      </w:r>
    </w:p>
    <w:p w:rsidR="00040C00" w:rsidRDefault="00040C00" w:rsidP="0074680A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Luštěniny jsou bohaté na </w:t>
      </w:r>
    </w:p>
    <w:p w:rsidR="00040C00" w:rsidRPr="006A56A0" w:rsidRDefault="00040C00" w:rsidP="0074680A">
      <w:pPr>
        <w:numPr>
          <w:ilvl w:val="0"/>
          <w:numId w:val="5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Cukry</w:t>
      </w:r>
    </w:p>
    <w:p w:rsidR="00040C00" w:rsidRPr="006A56A0" w:rsidRDefault="00040C00" w:rsidP="0074680A">
      <w:pPr>
        <w:numPr>
          <w:ilvl w:val="0"/>
          <w:numId w:val="5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Tuky</w:t>
      </w:r>
    </w:p>
    <w:p w:rsidR="00040C00" w:rsidRPr="006A56A0" w:rsidRDefault="00040C00" w:rsidP="0074680A">
      <w:pPr>
        <w:numPr>
          <w:ilvl w:val="0"/>
          <w:numId w:val="5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Bílkoviny</w:t>
      </w:r>
    </w:p>
    <w:p w:rsidR="00040C00" w:rsidRDefault="00040C00" w:rsidP="0074680A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Cukr se v ČR získává z </w:t>
      </w:r>
    </w:p>
    <w:p w:rsidR="00040C00" w:rsidRPr="006A56A0" w:rsidRDefault="00040C00" w:rsidP="0074680A">
      <w:pPr>
        <w:numPr>
          <w:ilvl w:val="0"/>
          <w:numId w:val="6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Cukrové třtiny</w:t>
      </w:r>
    </w:p>
    <w:p w:rsidR="00040C00" w:rsidRPr="006A56A0" w:rsidRDefault="00040C00" w:rsidP="0074680A">
      <w:pPr>
        <w:numPr>
          <w:ilvl w:val="0"/>
          <w:numId w:val="6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Řepy cukrovky</w:t>
      </w:r>
    </w:p>
    <w:p w:rsidR="00040C00" w:rsidRDefault="00040C00" w:rsidP="0074680A">
      <w:pPr>
        <w:numPr>
          <w:ilvl w:val="0"/>
          <w:numId w:val="6"/>
        </w:numPr>
        <w:spacing w:line="240" w:lineRule="auto"/>
        <w:rPr>
          <w:sz w:val="28"/>
          <w:szCs w:val="28"/>
        </w:rPr>
      </w:pPr>
      <w:r w:rsidRPr="006A56A0">
        <w:rPr>
          <w:sz w:val="28"/>
          <w:szCs w:val="28"/>
        </w:rPr>
        <w:t>Javoru cukrodárného</w:t>
      </w:r>
    </w:p>
    <w:p w:rsidR="00040C00" w:rsidRPr="00DA3A39" w:rsidRDefault="00040C00" w:rsidP="00DA3A39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DA3A39">
        <w:rPr>
          <w:b/>
          <w:sz w:val="28"/>
          <w:szCs w:val="28"/>
        </w:rPr>
        <w:t>Mezi olejniny nepatří</w:t>
      </w:r>
    </w:p>
    <w:p w:rsidR="00040C00" w:rsidRDefault="00040C00" w:rsidP="00DA3A39">
      <w:pPr>
        <w:numPr>
          <w:ilvl w:val="0"/>
          <w:numId w:val="8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Mák setý</w:t>
      </w:r>
    </w:p>
    <w:p w:rsidR="00040C00" w:rsidRDefault="00040C00" w:rsidP="00DA3A39">
      <w:pPr>
        <w:numPr>
          <w:ilvl w:val="0"/>
          <w:numId w:val="8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Řepka olejka</w:t>
      </w:r>
    </w:p>
    <w:p w:rsidR="00040C00" w:rsidRDefault="00040C00" w:rsidP="00DA3A39">
      <w:pPr>
        <w:numPr>
          <w:ilvl w:val="0"/>
          <w:numId w:val="8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Žito seté</w:t>
      </w:r>
    </w:p>
    <w:p w:rsidR="00040C00" w:rsidRPr="00DA3A39" w:rsidRDefault="00040C00" w:rsidP="00DA3A39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DA3A39">
        <w:rPr>
          <w:b/>
          <w:sz w:val="28"/>
          <w:szCs w:val="28"/>
        </w:rPr>
        <w:t>Mezi luštěniny nepatří</w:t>
      </w:r>
    </w:p>
    <w:p w:rsidR="00040C00" w:rsidRDefault="00040C00" w:rsidP="00DA3A39">
      <w:pPr>
        <w:numPr>
          <w:ilvl w:val="0"/>
          <w:numId w:val="9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Kukuřice setá</w:t>
      </w:r>
    </w:p>
    <w:p w:rsidR="00040C00" w:rsidRDefault="00040C00" w:rsidP="00DA3A39">
      <w:pPr>
        <w:numPr>
          <w:ilvl w:val="0"/>
          <w:numId w:val="9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Hrách setý </w:t>
      </w:r>
    </w:p>
    <w:p w:rsidR="00040C00" w:rsidRDefault="00040C00" w:rsidP="00DA3A39">
      <w:pPr>
        <w:numPr>
          <w:ilvl w:val="0"/>
          <w:numId w:val="9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Sója luštinatá</w:t>
      </w:r>
    </w:p>
    <w:p w:rsidR="00040C00" w:rsidRPr="00DA3A39" w:rsidRDefault="00040C00" w:rsidP="00DA3A39">
      <w:pPr>
        <w:numPr>
          <w:ilvl w:val="0"/>
          <w:numId w:val="1"/>
        </w:numPr>
        <w:spacing w:line="240" w:lineRule="auto"/>
        <w:rPr>
          <w:b/>
          <w:sz w:val="28"/>
          <w:szCs w:val="28"/>
        </w:rPr>
      </w:pPr>
      <w:r w:rsidRPr="00DA3A39">
        <w:rPr>
          <w:b/>
          <w:sz w:val="28"/>
          <w:szCs w:val="28"/>
        </w:rPr>
        <w:t>Popcorn  se vyrábí z</w:t>
      </w:r>
    </w:p>
    <w:p w:rsidR="00040C00" w:rsidRDefault="00040C00" w:rsidP="00DA3A39">
      <w:pPr>
        <w:numPr>
          <w:ilvl w:val="0"/>
          <w:numId w:val="10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Rýže</w:t>
      </w:r>
    </w:p>
    <w:p w:rsidR="00040C00" w:rsidRDefault="00040C00" w:rsidP="00DA3A39">
      <w:pPr>
        <w:numPr>
          <w:ilvl w:val="0"/>
          <w:numId w:val="10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Sóji</w:t>
      </w:r>
    </w:p>
    <w:p w:rsidR="00040C00" w:rsidRPr="006A56A0" w:rsidRDefault="00040C00" w:rsidP="00DA3A39">
      <w:pPr>
        <w:numPr>
          <w:ilvl w:val="0"/>
          <w:numId w:val="10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Kukuřice</w:t>
      </w:r>
    </w:p>
    <w:p w:rsidR="00040C00" w:rsidRPr="00A90AC8" w:rsidRDefault="00040C00" w:rsidP="0074680A">
      <w:pPr>
        <w:spacing w:line="240" w:lineRule="auto"/>
        <w:ind w:left="720"/>
        <w:rPr>
          <w:b/>
          <w:vanish/>
          <w:sz w:val="28"/>
          <w:szCs w:val="28"/>
          <w:specVanish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  <w:r>
        <w:rPr>
          <w:b/>
          <w:vanish/>
          <w:sz w:val="28"/>
          <w:szCs w:val="28"/>
        </w:rPr>
        <w:t xml:space="preserve"> </w:t>
      </w: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Default="00040C00" w:rsidP="004A6D7A">
      <w:pPr>
        <w:spacing w:line="240" w:lineRule="auto"/>
        <w:rPr>
          <w:b/>
          <w:sz w:val="28"/>
          <w:szCs w:val="28"/>
        </w:rPr>
      </w:pPr>
    </w:p>
    <w:p w:rsidR="00040C00" w:rsidRPr="00A90AC8" w:rsidRDefault="00040C00" w:rsidP="004A6D7A">
      <w:pPr>
        <w:spacing w:line="240" w:lineRule="auto"/>
        <w:rPr>
          <w:b/>
          <w:vanish/>
          <w:sz w:val="28"/>
          <w:szCs w:val="28"/>
          <w:specVanish/>
        </w:rPr>
      </w:pPr>
    </w:p>
    <w:p w:rsidR="00040C00" w:rsidRPr="00A90AC8" w:rsidRDefault="00040C00">
      <w:pPr>
        <w:rPr>
          <w:vanish/>
          <w:sz w:val="44"/>
          <w:szCs w:val="44"/>
          <w:specVanish/>
        </w:rPr>
      </w:pPr>
      <w:r>
        <w:rPr>
          <w:sz w:val="44"/>
          <w:szCs w:val="44"/>
        </w:rPr>
        <w:t xml:space="preserve"> </w:t>
      </w:r>
      <w:r w:rsidRPr="00DA3A39">
        <w:rPr>
          <w:sz w:val="44"/>
          <w:szCs w:val="44"/>
        </w:rPr>
        <w:t>Zdroje: vlastní text</w:t>
      </w:r>
    </w:p>
    <w:p w:rsidR="00040C00" w:rsidRDefault="00040C00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>
      <w:pPr>
        <w:rPr>
          <w:sz w:val="44"/>
          <w:szCs w:val="44"/>
        </w:rPr>
      </w:pPr>
    </w:p>
    <w:p w:rsidR="00040C00" w:rsidRDefault="00040C00" w:rsidP="00A90AC8">
      <w:r w:rsidRPr="002E3E02">
        <w:rPr>
          <w:noProof/>
          <w:lang w:eastAsia="cs-CZ"/>
        </w:rPr>
        <w:pict>
          <v:shape id="_x0000_i1026" type="#_x0000_t75" style="width:6in;height:94.5pt;visibility:visible">
            <v:imagedata r:id="rId5" o:title=""/>
          </v:shape>
        </w:pict>
      </w:r>
    </w:p>
    <w:sectPr w:rsidR="00040C00" w:rsidSect="006A56A0">
      <w:pgSz w:w="11906" w:h="16838"/>
      <w:pgMar w:top="1417" w:right="1417" w:bottom="1417" w:left="1843" w:header="708" w:footer="708" w:gutter="0"/>
      <w:pgNumType w:start="0"/>
      <w:cols w:space="708"/>
      <w:titlePg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41E0D"/>
    <w:multiLevelType w:val="hybridMultilevel"/>
    <w:tmpl w:val="CF62612A"/>
    <w:lvl w:ilvl="0" w:tplc="E6FCEBEE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7633B77"/>
    <w:multiLevelType w:val="hybridMultilevel"/>
    <w:tmpl w:val="DC065B6C"/>
    <w:lvl w:ilvl="0" w:tplc="EFE84DC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CE630D1"/>
    <w:multiLevelType w:val="hybridMultilevel"/>
    <w:tmpl w:val="02CEF2DC"/>
    <w:lvl w:ilvl="0" w:tplc="040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441C14"/>
    <w:multiLevelType w:val="hybridMultilevel"/>
    <w:tmpl w:val="F67814B2"/>
    <w:lvl w:ilvl="0" w:tplc="7DC8E5B6">
      <w:start w:val="1"/>
      <w:numFmt w:val="lowerLetter"/>
      <w:lvlText w:val="%1)"/>
      <w:lvlJc w:val="left"/>
      <w:pPr>
        <w:ind w:left="86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4">
    <w:nsid w:val="568F6260"/>
    <w:multiLevelType w:val="hybridMultilevel"/>
    <w:tmpl w:val="AECAFCA8"/>
    <w:lvl w:ilvl="0" w:tplc="765C3D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9774A7B"/>
    <w:multiLevelType w:val="hybridMultilevel"/>
    <w:tmpl w:val="78C83642"/>
    <w:lvl w:ilvl="0" w:tplc="4280807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728E732D"/>
    <w:multiLevelType w:val="hybridMultilevel"/>
    <w:tmpl w:val="A2B234AE"/>
    <w:lvl w:ilvl="0" w:tplc="E3CCABBA">
      <w:start w:val="1"/>
      <w:numFmt w:val="lowerLetter"/>
      <w:lvlText w:val="%1)"/>
      <w:lvlJc w:val="left"/>
      <w:pPr>
        <w:ind w:left="86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7">
    <w:nsid w:val="74320629"/>
    <w:multiLevelType w:val="hybridMultilevel"/>
    <w:tmpl w:val="D320FEEA"/>
    <w:lvl w:ilvl="0" w:tplc="07E6572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89B28BE"/>
    <w:multiLevelType w:val="hybridMultilevel"/>
    <w:tmpl w:val="99C49622"/>
    <w:lvl w:ilvl="0" w:tplc="1E3EACD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9FC09C1"/>
    <w:multiLevelType w:val="hybridMultilevel"/>
    <w:tmpl w:val="1EC61A7C"/>
    <w:lvl w:ilvl="0" w:tplc="DE6C78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80A"/>
    <w:rsid w:val="00040C00"/>
    <w:rsid w:val="00142365"/>
    <w:rsid w:val="002518F9"/>
    <w:rsid w:val="002C737B"/>
    <w:rsid w:val="002E3E02"/>
    <w:rsid w:val="003473C8"/>
    <w:rsid w:val="004308CB"/>
    <w:rsid w:val="004A6D7A"/>
    <w:rsid w:val="00542C3A"/>
    <w:rsid w:val="00654EC3"/>
    <w:rsid w:val="006A56A0"/>
    <w:rsid w:val="006B0577"/>
    <w:rsid w:val="0074680A"/>
    <w:rsid w:val="00817BA1"/>
    <w:rsid w:val="0095575A"/>
    <w:rsid w:val="00A132AE"/>
    <w:rsid w:val="00A90AC8"/>
    <w:rsid w:val="00A9294D"/>
    <w:rsid w:val="00B23864"/>
    <w:rsid w:val="00B2576A"/>
    <w:rsid w:val="00B921A7"/>
    <w:rsid w:val="00C37716"/>
    <w:rsid w:val="00CB1564"/>
    <w:rsid w:val="00DA3A39"/>
    <w:rsid w:val="00E9441D"/>
    <w:rsid w:val="00F82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56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4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68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116</Words>
  <Characters>685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SlamovaLi</cp:lastModifiedBy>
  <cp:revision>5</cp:revision>
  <cp:lastPrinted>2012-05-16T16:09:00Z</cp:lastPrinted>
  <dcterms:created xsi:type="dcterms:W3CDTF">2012-05-13T11:04:00Z</dcterms:created>
  <dcterms:modified xsi:type="dcterms:W3CDTF">2012-05-17T06:34:00Z</dcterms:modified>
</cp:coreProperties>
</file>