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141" w:rsidRPr="00C37716" w:rsidRDefault="00D92141" w:rsidP="001302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b/>
          <w:sz w:val="44"/>
          <w:szCs w:val="44"/>
        </w:rPr>
      </w:pPr>
      <w:r>
        <w:rPr>
          <w:noProof/>
          <w:lang w:eastAsia="cs-CZ"/>
        </w:rPr>
        <w:pict>
          <v:rect id="Nadpis 3" o:spid="_x0000_s1026" style="position:absolute;margin-left:-76.1pt;margin-top:-34.85pt;width:618.75pt;height:147.4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" strokeweight=".25pt">
            <v:path arrowok="t"/>
            <o:lock v:ext="edit" grouping="t"/>
            <v:textbox>
              <w:txbxContent>
                <w:p w:rsidR="00D92141" w:rsidRDefault="00D92141" w:rsidP="00130253">
                  <w:pPr>
                    <w:pStyle w:val="NormalWeb"/>
                    <w:spacing w:before="0" w:beforeAutospacing="0" w:after="0" w:afterAutospacing="0"/>
                    <w:jc w:val="center"/>
                  </w:pPr>
                  <w:r w:rsidRPr="00F42FD1">
                    <w:rPr>
                      <w:rFonts w:ascii="Arial" w:hAnsi="Arial" w:cs="Arial"/>
                      <w:color w:val="0D0D0D"/>
                      <w:kern w:val="24"/>
                      <w:sz w:val="40"/>
                      <w:szCs w:val="40"/>
                    </w:rPr>
                    <w:t>Název školy: ZŠ Varnsdorf, Edisonova 2821, okres Děčín, příspěvková organizace</w:t>
                  </w:r>
                  <w:r w:rsidRPr="00F42FD1">
                    <w:rPr>
                      <w:rFonts w:ascii="Arial" w:hAnsi="Arial" w:cs="Arial"/>
                      <w:color w:val="0D0D0D"/>
                      <w:kern w:val="24"/>
                      <w:sz w:val="40"/>
                      <w:szCs w:val="40"/>
                    </w:rPr>
                    <w:br/>
                    <w:t>Člověk a příroda, Přírodopis, Plody -  prověrka</w:t>
                  </w:r>
                  <w:r w:rsidRPr="00F42FD1">
                    <w:rPr>
                      <w:rFonts w:ascii="Arial" w:hAnsi="Arial" w:cs="Arial"/>
                      <w:color w:val="0D0D0D"/>
                      <w:kern w:val="24"/>
                      <w:sz w:val="40"/>
                      <w:szCs w:val="40"/>
                    </w:rPr>
                    <w:br/>
                    <w:t>Autor: Ing. Světlana Hřibalová</w:t>
                  </w:r>
                  <w:r w:rsidRPr="00F42FD1">
                    <w:rPr>
                      <w:rFonts w:ascii="Arial" w:hAnsi="Arial" w:cs="Arial"/>
                      <w:color w:val="0D0D0D"/>
                      <w:kern w:val="24"/>
                      <w:sz w:val="40"/>
                      <w:szCs w:val="40"/>
                    </w:rPr>
                    <w:br/>
                    <w:t>Název a číslo materiálu:</w:t>
                  </w:r>
                  <w:r w:rsidRPr="00F42FD1">
                    <w:rPr>
                      <w:rFonts w:ascii="Arial" w:hAnsi="Arial" w:cs="Arial"/>
                      <w:color w:val="0D0D0D"/>
                      <w:kern w:val="24"/>
                      <w:sz w:val="40"/>
                      <w:szCs w:val="40"/>
                    </w:rPr>
                    <w:br/>
                  </w:r>
                  <w:r w:rsidRPr="00F42FD1">
                    <w:rPr>
                      <w:rFonts w:ascii="Arial" w:hAnsi="Arial" w:cs="Arial"/>
                      <w:b/>
                      <w:bCs/>
                      <w:color w:val="0D0D0D"/>
                      <w:kern w:val="24"/>
                      <w:sz w:val="40"/>
                      <w:szCs w:val="40"/>
                    </w:rPr>
                    <w:t>VY_52_INOVACE_31/IV.SADA</w:t>
                  </w:r>
                </w:p>
              </w:txbxContent>
            </v:textbox>
          </v:rect>
        </w:pict>
      </w:r>
    </w:p>
    <w:p w:rsidR="00D92141" w:rsidRPr="00C37716" w:rsidRDefault="00D92141" w:rsidP="00C37716">
      <w:pPr>
        <w:spacing w:after="0" w:line="240" w:lineRule="auto"/>
        <w:rPr>
          <w:b/>
          <w:sz w:val="44"/>
          <w:szCs w:val="44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Pr="00130253" w:rsidRDefault="00D92141" w:rsidP="00130253">
      <w:pPr>
        <w:spacing w:line="240" w:lineRule="auto"/>
        <w:rPr>
          <w:sz w:val="44"/>
          <w:szCs w:val="44"/>
        </w:rPr>
      </w:pPr>
      <w:r w:rsidRPr="00130253">
        <w:rPr>
          <w:b/>
          <w:bCs/>
          <w:sz w:val="44"/>
          <w:szCs w:val="44"/>
        </w:rPr>
        <w:t>Anotace</w:t>
      </w:r>
      <w:r w:rsidRPr="00130253">
        <w:rPr>
          <w:b/>
          <w:sz w:val="44"/>
          <w:szCs w:val="44"/>
        </w:rPr>
        <w:t xml:space="preserve">: </w:t>
      </w:r>
      <w:r w:rsidRPr="00130253">
        <w:rPr>
          <w:sz w:val="44"/>
          <w:szCs w:val="44"/>
        </w:rPr>
        <w:t>Prověrka</w:t>
      </w:r>
      <w:r>
        <w:rPr>
          <w:sz w:val="44"/>
          <w:szCs w:val="44"/>
        </w:rPr>
        <w:t xml:space="preserve"> </w:t>
      </w:r>
      <w:r w:rsidRPr="00130253">
        <w:rPr>
          <w:sz w:val="44"/>
          <w:szCs w:val="44"/>
        </w:rPr>
        <w:t>je určena pro žáky 7</w:t>
      </w:r>
      <w:r>
        <w:rPr>
          <w:sz w:val="44"/>
          <w:szCs w:val="44"/>
        </w:rPr>
        <w:t xml:space="preserve">. </w:t>
      </w:r>
      <w:r w:rsidRPr="00130253">
        <w:rPr>
          <w:sz w:val="44"/>
          <w:szCs w:val="44"/>
        </w:rPr>
        <w:t>ročníku, slouží k</w:t>
      </w:r>
      <w:r>
        <w:rPr>
          <w:sz w:val="44"/>
          <w:szCs w:val="44"/>
        </w:rPr>
        <w:t xml:space="preserve"> prověření </w:t>
      </w:r>
      <w:r w:rsidRPr="00130253">
        <w:rPr>
          <w:sz w:val="44"/>
          <w:szCs w:val="44"/>
        </w:rPr>
        <w:t>učiva plody</w:t>
      </w:r>
    </w:p>
    <w:p w:rsidR="00D92141" w:rsidRPr="00130253" w:rsidRDefault="00D92141" w:rsidP="00130253">
      <w:pPr>
        <w:spacing w:line="240" w:lineRule="auto"/>
        <w:rPr>
          <w:sz w:val="44"/>
          <w:szCs w:val="44"/>
        </w:rPr>
      </w:pPr>
      <w:r w:rsidRPr="00130253">
        <w:rPr>
          <w:sz w:val="44"/>
          <w:szCs w:val="44"/>
        </w:rPr>
        <w:t>Období: září – prosinec 2011</w:t>
      </w:r>
    </w:p>
    <w:p w:rsidR="00D92141" w:rsidRPr="00130253" w:rsidRDefault="00D92141" w:rsidP="004A6D7A">
      <w:pPr>
        <w:spacing w:line="240" w:lineRule="auto"/>
        <w:rPr>
          <w:sz w:val="44"/>
          <w:szCs w:val="44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  <w:r w:rsidRPr="00AD155C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>
            <v:imagedata r:id="rId4" o:title=""/>
          </v:shape>
        </w:pict>
      </w:r>
    </w:p>
    <w:p w:rsidR="00D92141" w:rsidRDefault="00D92141" w:rsidP="004A6D7A">
      <w:pPr>
        <w:spacing w:line="240" w:lineRule="auto"/>
        <w:rPr>
          <w:b/>
          <w:sz w:val="28"/>
          <w:szCs w:val="28"/>
        </w:rPr>
      </w:pPr>
    </w:p>
    <w:p w:rsidR="00D92141" w:rsidRDefault="00D9214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92141" w:rsidRPr="00130253" w:rsidRDefault="00D92141">
      <w:pPr>
        <w:rPr>
          <w:b/>
          <w:sz w:val="36"/>
          <w:szCs w:val="36"/>
          <w:u w:val="single"/>
        </w:rPr>
      </w:pPr>
      <w:r w:rsidRPr="00130253">
        <w:rPr>
          <w:b/>
          <w:sz w:val="36"/>
          <w:szCs w:val="36"/>
          <w:u w:val="single"/>
        </w:rPr>
        <w:t>Plody – prověrka</w:t>
      </w: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1 Z jaké části květu se tvoří pravé plody?</w:t>
      </w:r>
    </w:p>
    <w:p w:rsidR="00D92141" w:rsidRPr="00130253" w:rsidRDefault="00D92141">
      <w:pPr>
        <w:rPr>
          <w:sz w:val="28"/>
          <w:szCs w:val="28"/>
        </w:rPr>
      </w:pP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2. Napiš 3 příklady plodů pukavých</w:t>
      </w:r>
    </w:p>
    <w:p w:rsidR="00D92141" w:rsidRPr="00130253" w:rsidRDefault="00D92141">
      <w:pPr>
        <w:rPr>
          <w:sz w:val="28"/>
          <w:szCs w:val="28"/>
        </w:rPr>
      </w:pP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3. Jaký typ plodu má – meruňka, třešeň, švestka….</w:t>
      </w:r>
    </w:p>
    <w:p w:rsidR="00D92141" w:rsidRPr="00130253" w:rsidRDefault="00D92141">
      <w:pPr>
        <w:rPr>
          <w:sz w:val="28"/>
          <w:szCs w:val="28"/>
        </w:rPr>
      </w:pP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4. Do jaké skupiny  plodů  patří vlašský ořech?</w:t>
      </w:r>
    </w:p>
    <w:p w:rsidR="00D92141" w:rsidRPr="00130253" w:rsidRDefault="00D92141">
      <w:pPr>
        <w:rPr>
          <w:sz w:val="28"/>
          <w:szCs w:val="28"/>
        </w:rPr>
      </w:pP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5. Jaký typ plodu je jahoda?</w:t>
      </w:r>
    </w:p>
    <w:p w:rsidR="00D92141" w:rsidRPr="00130253" w:rsidRDefault="00D92141">
      <w:pPr>
        <w:rPr>
          <w:sz w:val="28"/>
          <w:szCs w:val="28"/>
        </w:rPr>
      </w:pP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6. Jaké znáš typy souplodí?</w:t>
      </w:r>
    </w:p>
    <w:p w:rsidR="00D92141" w:rsidRPr="00130253" w:rsidRDefault="00D92141">
      <w:pPr>
        <w:rPr>
          <w:sz w:val="28"/>
          <w:szCs w:val="28"/>
        </w:rPr>
      </w:pP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7. Vytvoř správné dvojice</w:t>
      </w: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A) malvice               a) rajské jablko</w:t>
      </w: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B) ořech                   b) meruňka</w:t>
      </w: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C) peckovice            c) hruška</w:t>
      </w: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D) bobule                 d) pampeliška</w:t>
      </w:r>
    </w:p>
    <w:p w:rsidR="00D92141" w:rsidRPr="00130253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E) nažka                   e) lískový oříšek</w:t>
      </w:r>
    </w:p>
    <w:p w:rsidR="00D92141" w:rsidRDefault="00D92141">
      <w:pPr>
        <w:rPr>
          <w:sz w:val="28"/>
          <w:szCs w:val="28"/>
        </w:rPr>
      </w:pPr>
      <w:r w:rsidRPr="00130253">
        <w:rPr>
          <w:sz w:val="28"/>
          <w:szCs w:val="28"/>
        </w:rPr>
        <w:t>F) lusk                      f) hrách</w:t>
      </w:r>
    </w:p>
    <w:p w:rsidR="00D92141" w:rsidRDefault="00D92141">
      <w:pPr>
        <w:rPr>
          <w:sz w:val="28"/>
          <w:szCs w:val="28"/>
        </w:rPr>
      </w:pPr>
    </w:p>
    <w:p w:rsidR="00D92141" w:rsidRDefault="00D92141">
      <w:pPr>
        <w:rPr>
          <w:sz w:val="28"/>
          <w:szCs w:val="28"/>
        </w:rPr>
      </w:pPr>
    </w:p>
    <w:p w:rsidR="00D92141" w:rsidRDefault="00D92141">
      <w:pPr>
        <w:rPr>
          <w:sz w:val="28"/>
          <w:szCs w:val="28"/>
        </w:rPr>
      </w:pPr>
    </w:p>
    <w:p w:rsidR="00D92141" w:rsidRPr="00130253" w:rsidRDefault="00D92141">
      <w:pPr>
        <w:rPr>
          <w:sz w:val="28"/>
          <w:szCs w:val="28"/>
        </w:rPr>
      </w:pPr>
      <w:r>
        <w:rPr>
          <w:sz w:val="28"/>
          <w:szCs w:val="28"/>
        </w:rPr>
        <w:t>Zdroje: vlastní text</w:t>
      </w:r>
    </w:p>
    <w:p w:rsidR="00D92141" w:rsidRPr="00130253" w:rsidRDefault="00D92141">
      <w:pPr>
        <w:rPr>
          <w:sz w:val="28"/>
          <w:szCs w:val="28"/>
        </w:rPr>
      </w:pPr>
    </w:p>
    <w:p w:rsidR="00D92141" w:rsidRDefault="00D92141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</w:p>
    <w:p w:rsidR="00D92141" w:rsidRDefault="00D92141" w:rsidP="004D7DD8">
      <w:pPr>
        <w:rPr>
          <w:sz w:val="28"/>
          <w:szCs w:val="28"/>
        </w:rPr>
      </w:pPr>
    </w:p>
    <w:p w:rsidR="00D92141" w:rsidRPr="004D7DD8" w:rsidRDefault="00D92141" w:rsidP="004D7DD8">
      <w:pPr>
        <w:rPr>
          <w:sz w:val="28"/>
          <w:szCs w:val="28"/>
        </w:rPr>
      </w:pPr>
      <w:r w:rsidRPr="00AD155C">
        <w:rPr>
          <w:noProof/>
          <w:lang w:eastAsia="cs-CZ"/>
        </w:rPr>
        <w:pict>
          <v:shape id="_x0000_i1026" type="#_x0000_t75" style="width:450pt;height:98.25pt;visibility:visible">
            <v:imagedata r:id="rId4" o:title=""/>
          </v:shape>
        </w:pict>
      </w:r>
    </w:p>
    <w:sectPr w:rsidR="00D92141" w:rsidRPr="004D7DD8" w:rsidSect="00130253">
      <w:pgSz w:w="11906" w:h="16838"/>
      <w:pgMar w:top="1417" w:right="1417" w:bottom="1417" w:left="1417" w:header="708" w:footer="708" w:gutter="0"/>
      <w:pgNumType w:start="0"/>
      <w:cols w:space="708"/>
      <w:titlePg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4643"/>
    <w:rsid w:val="00004643"/>
    <w:rsid w:val="00130253"/>
    <w:rsid w:val="002B5818"/>
    <w:rsid w:val="003473C8"/>
    <w:rsid w:val="003858DA"/>
    <w:rsid w:val="004743F8"/>
    <w:rsid w:val="004963EC"/>
    <w:rsid w:val="004A6D7A"/>
    <w:rsid w:val="004D7DD8"/>
    <w:rsid w:val="004F00C7"/>
    <w:rsid w:val="0088542B"/>
    <w:rsid w:val="00A132AE"/>
    <w:rsid w:val="00AD155C"/>
    <w:rsid w:val="00BA0A7B"/>
    <w:rsid w:val="00BA2315"/>
    <w:rsid w:val="00C37716"/>
    <w:rsid w:val="00CD730B"/>
    <w:rsid w:val="00D92141"/>
    <w:rsid w:val="00F42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0C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30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025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1302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6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99</Words>
  <Characters>585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DUM</cp:lastModifiedBy>
  <cp:revision>2</cp:revision>
  <cp:lastPrinted>2012-05-16T16:20:00Z</cp:lastPrinted>
  <dcterms:created xsi:type="dcterms:W3CDTF">2012-05-16T17:14:00Z</dcterms:created>
  <dcterms:modified xsi:type="dcterms:W3CDTF">2012-05-16T17:14:00Z</dcterms:modified>
</cp:coreProperties>
</file>