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D18" w:rsidRPr="000F5C66" w:rsidRDefault="00447D18" w:rsidP="000E0207">
      <w:pPr>
        <w:pStyle w:val="Title"/>
        <w:rPr>
          <w:sz w:val="20"/>
          <w:szCs w:val="20"/>
        </w:rPr>
      </w:pPr>
      <w:r w:rsidRPr="00D273DC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l_fi" o:spid="_x0000_i1025" type="#_x0000_t75" alt="ANd9GcRjgkvD6ouRqBIQhISS0v6ffxFYBbKyU983P7dvtKDmg2IdZrkjRqDgPrU" style="width:5in;height:76.5pt;visibility:visible">
            <v:imagedata r:id="rId4" o:title=""/>
          </v:shape>
        </w:pict>
      </w:r>
    </w:p>
    <w:p w:rsidR="00447D18" w:rsidRPr="000F5C66" w:rsidRDefault="00447D18" w:rsidP="000E0207">
      <w:pPr>
        <w:tabs>
          <w:tab w:val="left" w:pos="2745"/>
        </w:tabs>
        <w:rPr>
          <w:rFonts w:ascii="Times New Roman" w:hAnsi="Times New Roman"/>
        </w:rPr>
      </w:pPr>
      <w:r w:rsidRPr="000F5C66">
        <w:rPr>
          <w:rFonts w:ascii="Times New Roman" w:hAnsi="Times New Roman"/>
        </w:rPr>
        <w:tab/>
      </w:r>
    </w:p>
    <w:p w:rsidR="00447D18" w:rsidRPr="000F5C66" w:rsidRDefault="00447D18" w:rsidP="000E0207">
      <w:pPr>
        <w:pStyle w:val="Title"/>
      </w:pPr>
    </w:p>
    <w:p w:rsidR="00447D18" w:rsidRPr="000F5C66" w:rsidRDefault="00447D18" w:rsidP="000E0207">
      <w:pPr>
        <w:jc w:val="center"/>
        <w:rPr>
          <w:rFonts w:ascii="Times New Roman" w:hAnsi="Times New Roman"/>
          <w:b/>
          <w:color w:val="000080"/>
          <w:sz w:val="48"/>
          <w:szCs w:val="48"/>
        </w:rPr>
      </w:pPr>
      <w:r w:rsidRPr="000F5C66">
        <w:rPr>
          <w:rFonts w:ascii="Times New Roman" w:hAnsi="Times New Roman"/>
          <w:b/>
          <w:color w:val="000080"/>
          <w:sz w:val="48"/>
          <w:szCs w:val="48"/>
        </w:rPr>
        <w:t>Základní škola Frýdlant nad Ostravicí, Komenského 420, příspěvková organizace</w:t>
      </w:r>
    </w:p>
    <w:p w:rsidR="00447D18" w:rsidRDefault="00447D18" w:rsidP="000E0207">
      <w:pPr>
        <w:tabs>
          <w:tab w:val="left" w:pos="1440"/>
        </w:tabs>
        <w:rPr>
          <w:rFonts w:ascii="Times New Roman" w:hAnsi="Times New Roman"/>
          <w:b/>
          <w:color w:val="000080"/>
          <w:sz w:val="48"/>
          <w:szCs w:val="48"/>
        </w:rPr>
      </w:pP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</w:p>
    <w:p w:rsidR="00447D18" w:rsidRPr="000F5C66" w:rsidRDefault="00447D18" w:rsidP="000E0207">
      <w:pPr>
        <w:tabs>
          <w:tab w:val="left" w:pos="1440"/>
        </w:tabs>
        <w:rPr>
          <w:rFonts w:ascii="Times New Roman" w:hAnsi="Times New Roman"/>
          <w:b/>
          <w:color w:val="000080"/>
          <w:sz w:val="48"/>
          <w:szCs w:val="48"/>
        </w:rPr>
      </w:pPr>
      <w:r w:rsidRPr="000F5C66">
        <w:rPr>
          <w:rFonts w:ascii="Times New Roman" w:hAnsi="Times New Roman"/>
          <w:b/>
          <w:color w:val="000080"/>
          <w:sz w:val="48"/>
          <w:szCs w:val="48"/>
        </w:rPr>
        <w:t>Název projektu:</w:t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  <w:t>Učíme obrazem</w:t>
      </w:r>
    </w:p>
    <w:p w:rsidR="00447D18" w:rsidRPr="000F5C66" w:rsidRDefault="00447D18" w:rsidP="000E0207">
      <w:pPr>
        <w:rPr>
          <w:rFonts w:ascii="Times New Roman" w:hAnsi="Times New Roman"/>
          <w:b/>
          <w:color w:val="000080"/>
          <w:sz w:val="48"/>
          <w:szCs w:val="48"/>
        </w:rPr>
      </w:pPr>
      <w:r w:rsidRPr="000F5C66">
        <w:rPr>
          <w:rFonts w:ascii="Times New Roman" w:hAnsi="Times New Roman"/>
          <w:b/>
          <w:color w:val="000080"/>
          <w:sz w:val="48"/>
          <w:szCs w:val="48"/>
        </w:rPr>
        <w:t>Šablona:</w:t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  <w:t>III/2</w:t>
      </w:r>
    </w:p>
    <w:p w:rsidR="00447D18" w:rsidRDefault="00447D18" w:rsidP="000E0207">
      <w:pPr>
        <w:rPr>
          <w:rFonts w:ascii="Times New Roman" w:hAnsi="Times New Roman"/>
          <w:b/>
          <w:color w:val="000080"/>
          <w:sz w:val="48"/>
          <w:szCs w:val="48"/>
        </w:rPr>
      </w:pPr>
      <w:r w:rsidRPr="000F5C66">
        <w:rPr>
          <w:rFonts w:ascii="Times New Roman" w:hAnsi="Times New Roman"/>
          <w:b/>
          <w:color w:val="000080"/>
          <w:sz w:val="48"/>
          <w:szCs w:val="48"/>
        </w:rPr>
        <w:t>Název výstupu:</w:t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>
        <w:rPr>
          <w:rFonts w:ascii="Times New Roman" w:hAnsi="Times New Roman"/>
          <w:b/>
          <w:color w:val="000080"/>
          <w:sz w:val="48"/>
          <w:szCs w:val="48"/>
        </w:rPr>
        <w:t xml:space="preserve">Mluvnice – pololetní       </w:t>
      </w:r>
    </w:p>
    <w:p w:rsidR="00447D18" w:rsidRPr="000F5C66" w:rsidRDefault="00447D18" w:rsidP="000E0207">
      <w:pPr>
        <w:rPr>
          <w:rFonts w:ascii="Times New Roman" w:hAnsi="Times New Roman"/>
          <w:b/>
          <w:color w:val="000080"/>
          <w:sz w:val="48"/>
          <w:szCs w:val="48"/>
        </w:rPr>
      </w:pPr>
      <w:r>
        <w:rPr>
          <w:rFonts w:ascii="Times New Roman" w:hAnsi="Times New Roman"/>
          <w:b/>
          <w:color w:val="000080"/>
          <w:sz w:val="48"/>
          <w:szCs w:val="48"/>
        </w:rPr>
        <w:t xml:space="preserve">                                    písemná práce</w:t>
      </w:r>
    </w:p>
    <w:p w:rsidR="00447D18" w:rsidRPr="000F5C66" w:rsidRDefault="00447D18" w:rsidP="000E0207">
      <w:pPr>
        <w:rPr>
          <w:rFonts w:ascii="Times New Roman" w:hAnsi="Times New Roman"/>
          <w:b/>
          <w:color w:val="000080"/>
          <w:sz w:val="48"/>
          <w:szCs w:val="48"/>
        </w:rPr>
      </w:pPr>
      <w:r w:rsidRPr="000F5C66">
        <w:rPr>
          <w:rFonts w:ascii="Times New Roman" w:hAnsi="Times New Roman"/>
          <w:b/>
          <w:color w:val="000080"/>
          <w:sz w:val="48"/>
          <w:szCs w:val="48"/>
        </w:rPr>
        <w:t xml:space="preserve">                               </w:t>
      </w:r>
      <w:r>
        <w:rPr>
          <w:rFonts w:ascii="Times New Roman" w:hAnsi="Times New Roman"/>
          <w:b/>
          <w:color w:val="000080"/>
          <w:sz w:val="48"/>
          <w:szCs w:val="48"/>
        </w:rPr>
        <w:t xml:space="preserve">    (EUPŠČj19</w:t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>), Čj, 7.r.</w:t>
      </w:r>
      <w:r>
        <w:rPr>
          <w:rFonts w:ascii="Times New Roman" w:hAnsi="Times New Roman"/>
          <w:b/>
          <w:color w:val="000080"/>
          <w:sz w:val="48"/>
          <w:szCs w:val="48"/>
        </w:rPr>
        <w:t xml:space="preserve"> </w:t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>Zpracoval:</w:t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 w:rsidRPr="000F5C66">
        <w:rPr>
          <w:rFonts w:ascii="Times New Roman" w:hAnsi="Times New Roman"/>
          <w:b/>
          <w:color w:val="000080"/>
          <w:sz w:val="48"/>
          <w:szCs w:val="48"/>
        </w:rPr>
        <w:tab/>
      </w:r>
      <w:r w:rsidRPr="000F5C66">
        <w:rPr>
          <w:rFonts w:ascii="Times New Roman" w:hAnsi="Times New Roman"/>
          <w:b/>
          <w:color w:val="000080"/>
          <w:sz w:val="44"/>
          <w:szCs w:val="48"/>
        </w:rPr>
        <w:t>Mgr. Martina Veličková</w:t>
      </w:r>
    </w:p>
    <w:p w:rsidR="00447D18" w:rsidRDefault="00447D18" w:rsidP="00D4130B">
      <w:pPr>
        <w:jc w:val="center"/>
        <w:rPr>
          <w:rFonts w:ascii="Times New Roman" w:hAnsi="Times New Roman"/>
          <w:b/>
          <w:sz w:val="32"/>
          <w:szCs w:val="32"/>
        </w:rPr>
      </w:pPr>
    </w:p>
    <w:p w:rsidR="00447D18" w:rsidRDefault="00447D18" w:rsidP="00D4130B">
      <w:pPr>
        <w:jc w:val="center"/>
        <w:rPr>
          <w:rFonts w:ascii="Times New Roman" w:hAnsi="Times New Roman"/>
          <w:b/>
          <w:sz w:val="32"/>
          <w:szCs w:val="32"/>
        </w:rPr>
      </w:pPr>
    </w:p>
    <w:p w:rsidR="00447D18" w:rsidRDefault="00447D18" w:rsidP="00D4130B">
      <w:pPr>
        <w:jc w:val="center"/>
        <w:rPr>
          <w:rFonts w:ascii="Times New Roman" w:hAnsi="Times New Roman"/>
          <w:b/>
          <w:sz w:val="32"/>
          <w:szCs w:val="32"/>
        </w:rPr>
      </w:pPr>
      <w:r w:rsidRPr="00D273DC">
        <w:rPr>
          <w:rFonts w:ascii="Times New Roman" w:hAnsi="Times New Roman"/>
          <w:b/>
          <w:noProof/>
          <w:sz w:val="32"/>
          <w:szCs w:val="32"/>
          <w:lang w:eastAsia="cs-CZ"/>
        </w:rPr>
        <w:pict>
          <v:shape id="obrázek 2" o:spid="_x0000_i1026" type="#_x0000_t75" style="width:221.25pt;height:157.5pt;visibility:visible">
            <v:imagedata r:id="rId5" o:title="" chromakey="#7d5c33" gain="34079f" blacklevel="13763f"/>
          </v:shape>
        </w:pict>
      </w:r>
    </w:p>
    <w:p w:rsidR="00447D18" w:rsidRDefault="00447D18" w:rsidP="000E020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Pololetní písemná práce z českého jazyka pro 7. ročník</w:t>
      </w:r>
    </w:p>
    <w:p w:rsidR="00447D18" w:rsidRDefault="00447D18" w:rsidP="00EB635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_______________          </w:t>
      </w:r>
    </w:p>
    <w:p w:rsidR="00447D18" w:rsidRDefault="00447D18" w:rsidP="00EB635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jméno, příjmení, třída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447D18" w:rsidRPr="00EB635C" w:rsidRDefault="00447D18" w:rsidP="00EB635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U souvětí urči počet vět a uveď, zda jsou hlavní, nebo vedlejší:</w:t>
      </w:r>
    </w:p>
    <w:p w:rsidR="00447D18" w:rsidRPr="00EB635C" w:rsidRDefault="00447D18" w:rsidP="00EB635C">
      <w:pPr>
        <w:tabs>
          <w:tab w:val="left" w:pos="7080"/>
        </w:tabs>
        <w:rPr>
          <w:rFonts w:ascii="Times New Roman" w:hAnsi="Times New Roman"/>
          <w:sz w:val="28"/>
          <w:szCs w:val="28"/>
        </w:rPr>
      </w:pPr>
      <w:r w:rsidRPr="00EB635C">
        <w:rPr>
          <w:rFonts w:ascii="Times New Roman" w:hAnsi="Times New Roman"/>
          <w:sz w:val="28"/>
          <w:szCs w:val="28"/>
        </w:rPr>
        <w:t>Maminka mi schovává naše nejhezčí výkresy z umělecké školy,</w:t>
      </w:r>
    </w:p>
    <w:p w:rsidR="00447D18" w:rsidRPr="00EB635C" w:rsidRDefault="00447D18" w:rsidP="00EB635C">
      <w:pPr>
        <w:tabs>
          <w:tab w:val="left" w:pos="7080"/>
        </w:tabs>
        <w:rPr>
          <w:rFonts w:ascii="Times New Roman" w:hAnsi="Times New Roman"/>
          <w:sz w:val="28"/>
          <w:szCs w:val="28"/>
        </w:rPr>
      </w:pPr>
      <w:r w:rsidRPr="00EB635C">
        <w:rPr>
          <w:rFonts w:ascii="Times New Roman" w:hAnsi="Times New Roman"/>
          <w:sz w:val="28"/>
          <w:szCs w:val="28"/>
        </w:rPr>
        <w:t>kterou já a moji sourozenci pilně navštěvujeme, neboť je chce mít</w:t>
      </w:r>
    </w:p>
    <w:p w:rsidR="00447D18" w:rsidRDefault="00447D18" w:rsidP="00D4130B">
      <w:pPr>
        <w:tabs>
          <w:tab w:val="left" w:pos="7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památku, až jednou budeme velcí.</w:t>
      </w:r>
    </w:p>
    <w:p w:rsidR="00447D18" w:rsidRDefault="00447D18" w:rsidP="00D4130B">
      <w:pPr>
        <w:tabs>
          <w:tab w:val="left" w:pos="708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  <w:r>
        <w:rPr>
          <w:rFonts w:ascii="Times New Roman" w:hAnsi="Times New Roman"/>
          <w:sz w:val="32"/>
          <w:szCs w:val="32"/>
        </w:rPr>
        <w:tab/>
      </w:r>
    </w:p>
    <w:p w:rsidR="00447D18" w:rsidRPr="00D4130B" w:rsidRDefault="00447D18" w:rsidP="00EB635C">
      <w:pPr>
        <w:rPr>
          <w:rFonts w:ascii="Times New Roman" w:hAnsi="Times New Roman"/>
          <w:b/>
          <w:sz w:val="28"/>
          <w:szCs w:val="28"/>
        </w:rPr>
      </w:pPr>
      <w:r w:rsidRPr="00D4130B">
        <w:rPr>
          <w:rFonts w:ascii="Times New Roman" w:hAnsi="Times New Roman"/>
          <w:b/>
          <w:sz w:val="28"/>
          <w:szCs w:val="28"/>
        </w:rPr>
        <w:t>2. V souvětí vyhledej tyto větné členy a urči je:</w:t>
      </w:r>
    </w:p>
    <w:p w:rsidR="00447D18" w:rsidRDefault="00447D18" w:rsidP="00EB635C">
      <w:pPr>
        <w:rPr>
          <w:rFonts w:ascii="Times New Roman" w:hAnsi="Times New Roman"/>
          <w:sz w:val="28"/>
          <w:szCs w:val="28"/>
        </w:rPr>
      </w:pPr>
      <w:r w:rsidRPr="00EB635C">
        <w:rPr>
          <w:rFonts w:ascii="Times New Roman" w:hAnsi="Times New Roman"/>
          <w:sz w:val="28"/>
          <w:szCs w:val="28"/>
        </w:rPr>
        <w:t>schovává ________</w:t>
      </w:r>
      <w:r>
        <w:rPr>
          <w:rFonts w:ascii="Times New Roman" w:hAnsi="Times New Roman"/>
          <w:sz w:val="28"/>
          <w:szCs w:val="28"/>
        </w:rPr>
        <w:t xml:space="preserve">                             výkresy __________</w:t>
      </w:r>
    </w:p>
    <w:p w:rsidR="00447D18" w:rsidRDefault="00447D18" w:rsidP="00EB63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umělecké ________                             moji _____________</w:t>
      </w:r>
    </w:p>
    <w:p w:rsidR="00447D18" w:rsidRDefault="00447D18" w:rsidP="00EB63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pilně ____________                             jednou ___________</w:t>
      </w:r>
    </w:p>
    <w:p w:rsidR="00447D18" w:rsidRDefault="00447D18" w:rsidP="00EB635C">
      <w:pPr>
        <w:rPr>
          <w:rFonts w:ascii="Times New Roman" w:hAnsi="Times New Roman"/>
          <w:sz w:val="28"/>
          <w:szCs w:val="28"/>
        </w:rPr>
      </w:pPr>
    </w:p>
    <w:p w:rsidR="00447D18" w:rsidRDefault="00447D18" w:rsidP="00EB635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V souvětí vyhledej tyto slovní druhy a urči je:</w:t>
      </w:r>
    </w:p>
    <w:p w:rsidR="00447D18" w:rsidRDefault="00447D18" w:rsidP="00D413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mi _____________                              nejhezčí ___________</w:t>
      </w:r>
    </w:p>
    <w:p w:rsidR="00447D18" w:rsidRDefault="00447D18" w:rsidP="00D413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naše ____________                             neboť _____________</w:t>
      </w:r>
    </w:p>
    <w:p w:rsidR="00447D18" w:rsidRDefault="00447D18" w:rsidP="00D413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______________                            budeme ____________</w:t>
      </w:r>
    </w:p>
    <w:p w:rsidR="00447D18" w:rsidRDefault="00447D18" w:rsidP="00D4130B">
      <w:pPr>
        <w:rPr>
          <w:rFonts w:ascii="Times New Roman" w:hAnsi="Times New Roman"/>
          <w:sz w:val="28"/>
          <w:szCs w:val="28"/>
        </w:rPr>
      </w:pPr>
    </w:p>
    <w:p w:rsidR="00447D18" w:rsidRDefault="00447D18" w:rsidP="00D413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Urči mluvnické kategorie těchto slov: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47D18" w:rsidRDefault="00447D18" w:rsidP="00D413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navštěvujeme ___________________________</w:t>
      </w:r>
    </w:p>
    <w:p w:rsidR="00447D18" w:rsidRDefault="00447D18" w:rsidP="00D413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památku _______________________________</w:t>
      </w:r>
    </w:p>
    <w:p w:rsidR="00447D18" w:rsidRDefault="00447D18" w:rsidP="00D413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umělecké ______________________________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</w:p>
    <w:p w:rsidR="00447D18" w:rsidRDefault="00447D18" w:rsidP="00B8617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Nahraď přívlastek shodný přívlastkem neshodným: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kovové nástroje _________________________________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venkovský život _________________________________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letištní provoz ___________________________________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</w:p>
    <w:p w:rsidR="00447D18" w:rsidRDefault="00447D18" w:rsidP="00B8617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Nahraď přívlastek neshodný přívlastkem shodným: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rychlík z Plzně __________________________________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smích dětí ______________________________________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chaos v dopravě _________________________________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</w:p>
    <w:p w:rsidR="00447D18" w:rsidRDefault="00447D18" w:rsidP="00B8617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Urči větu jednočlennou (J), dvojčlennou (D), větný ekvivalent (E):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Zastav se! __  Bolelo ho břicho. __  Rozednívá se. __  Nemluvit! 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</w:p>
    <w:p w:rsidR="00447D18" w:rsidRDefault="00447D18" w:rsidP="00B8617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U následujících vět podtrhni přísudek a urči jeho druh: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Dobrá rada je drahá. ______________    Přála by si křečka. 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Všichni museli kreslit. ____________     Vstup zakázán! 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</w:p>
    <w:p w:rsidR="00447D18" w:rsidRDefault="00447D18" w:rsidP="00B8617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Urči věty hlavní (HV) a vedlejší (VV):</w:t>
      </w:r>
    </w:p>
    <w:p w:rsidR="00447D18" w:rsidRDefault="00447D18" w:rsidP="00B8617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Prudký vítr narazil na zelenou zeď stromů a hlasitě zašuměl.</w:t>
      </w:r>
      <w:r>
        <w:rPr>
          <w:rFonts w:ascii="Times New Roman" w:hAnsi="Times New Roman"/>
          <w:b/>
          <w:sz w:val="28"/>
          <w:szCs w:val="28"/>
        </w:rPr>
        <w:t xml:space="preserve"> 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Když se ráno vzbudili, všude kolem bylo nasněženo. 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Jirka psal úkol, Honzík si hrál a rodiče sledovali televizi. 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Nepřišel do školy, protože začal kašlat. ______________________________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Poctivě trénoval, ale závod nakonec nevyhrál._________________________</w:t>
      </w:r>
    </w:p>
    <w:p w:rsidR="00447D18" w:rsidRDefault="00447D18" w:rsidP="00B861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Čekala, až přestane pršet, aby mohla jít na hřiště. ______________________</w:t>
      </w:r>
    </w:p>
    <w:p w:rsidR="00447D18" w:rsidRDefault="00447D18" w:rsidP="002F244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Pololetní písemná práce z českého jazyka pro 7. ročník (výsledky)                                                                     </w:t>
      </w:r>
    </w:p>
    <w:p w:rsidR="00447D18" w:rsidRDefault="00447D18" w:rsidP="002F244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_______________          </w:t>
      </w:r>
    </w:p>
    <w:p w:rsidR="00447D18" w:rsidRDefault="00447D18" w:rsidP="002F244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jméno, příjmení, třída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447D18" w:rsidRPr="00EB635C" w:rsidRDefault="00447D18" w:rsidP="002F244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U souvětí urči počet vět a uveď, zda jsou hlavní, nebo vedlejší:</w:t>
      </w:r>
    </w:p>
    <w:p w:rsidR="00447D18" w:rsidRPr="00EB635C" w:rsidRDefault="00447D18" w:rsidP="002F244D">
      <w:pPr>
        <w:tabs>
          <w:tab w:val="left" w:pos="7080"/>
        </w:tabs>
        <w:rPr>
          <w:rFonts w:ascii="Times New Roman" w:hAnsi="Times New Roman"/>
          <w:sz w:val="28"/>
          <w:szCs w:val="28"/>
        </w:rPr>
      </w:pPr>
      <w:r w:rsidRPr="00EB635C">
        <w:rPr>
          <w:rFonts w:ascii="Times New Roman" w:hAnsi="Times New Roman"/>
          <w:sz w:val="28"/>
          <w:szCs w:val="28"/>
        </w:rPr>
        <w:t>Maminka mi schovává naše nejhezčí výkresy z umělecké školy,</w:t>
      </w:r>
    </w:p>
    <w:p w:rsidR="00447D18" w:rsidRPr="00EB635C" w:rsidRDefault="00447D18" w:rsidP="002F244D">
      <w:pPr>
        <w:tabs>
          <w:tab w:val="left" w:pos="7080"/>
        </w:tabs>
        <w:rPr>
          <w:rFonts w:ascii="Times New Roman" w:hAnsi="Times New Roman"/>
          <w:sz w:val="28"/>
          <w:szCs w:val="28"/>
        </w:rPr>
      </w:pPr>
      <w:r w:rsidRPr="00EB635C">
        <w:rPr>
          <w:rFonts w:ascii="Times New Roman" w:hAnsi="Times New Roman"/>
          <w:sz w:val="28"/>
          <w:szCs w:val="28"/>
        </w:rPr>
        <w:t>kterou já a moji sourozenci pilně navštěvujeme, neboť je chce mít</w:t>
      </w:r>
    </w:p>
    <w:p w:rsidR="00447D18" w:rsidRDefault="00447D18" w:rsidP="002F244D">
      <w:pPr>
        <w:tabs>
          <w:tab w:val="left" w:pos="7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památku, až jednou budeme velcí.</w:t>
      </w:r>
    </w:p>
    <w:p w:rsidR="00447D18" w:rsidRPr="00C641E6" w:rsidRDefault="00447D18" w:rsidP="002F244D">
      <w:pPr>
        <w:tabs>
          <w:tab w:val="left" w:pos="7080"/>
        </w:tabs>
        <w:rPr>
          <w:rFonts w:ascii="Times New Roman" w:hAnsi="Times New Roman"/>
          <w:color w:val="FF0000"/>
          <w:sz w:val="32"/>
          <w:szCs w:val="32"/>
        </w:rPr>
      </w:pPr>
      <w:r>
        <w:rPr>
          <w:rFonts w:ascii="Times New Roman" w:hAnsi="Times New Roman"/>
          <w:color w:val="FF0000"/>
          <w:sz w:val="32"/>
          <w:szCs w:val="32"/>
        </w:rPr>
        <w:t>1HV 2VV 3HV 4VV</w:t>
      </w:r>
      <w:r>
        <w:rPr>
          <w:rFonts w:ascii="Times New Roman" w:hAnsi="Times New Roman"/>
          <w:sz w:val="32"/>
          <w:szCs w:val="32"/>
        </w:rPr>
        <w:tab/>
        <w:t xml:space="preserve">             </w:t>
      </w:r>
      <w:r>
        <w:rPr>
          <w:rFonts w:ascii="Times New Roman" w:hAnsi="Times New Roman"/>
          <w:color w:val="FF0000"/>
          <w:sz w:val="32"/>
          <w:szCs w:val="32"/>
        </w:rPr>
        <w:t>4 b</w:t>
      </w:r>
    </w:p>
    <w:p w:rsidR="00447D18" w:rsidRPr="00D4130B" w:rsidRDefault="00447D18" w:rsidP="002F244D">
      <w:pPr>
        <w:rPr>
          <w:rFonts w:ascii="Times New Roman" w:hAnsi="Times New Roman"/>
          <w:b/>
          <w:sz w:val="28"/>
          <w:szCs w:val="28"/>
        </w:rPr>
      </w:pPr>
      <w:r w:rsidRPr="00D4130B">
        <w:rPr>
          <w:rFonts w:ascii="Times New Roman" w:hAnsi="Times New Roman"/>
          <w:b/>
          <w:sz w:val="28"/>
          <w:szCs w:val="28"/>
        </w:rPr>
        <w:t>2. V souvětí vyhledej tyto větné členy a urči je:</w:t>
      </w:r>
    </w:p>
    <w:p w:rsidR="00447D18" w:rsidRPr="0016641D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 w:rsidRPr="00EB635C">
        <w:rPr>
          <w:rFonts w:ascii="Times New Roman" w:hAnsi="Times New Roman"/>
          <w:sz w:val="28"/>
          <w:szCs w:val="28"/>
        </w:rPr>
        <w:t xml:space="preserve">schovává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přísudek slovesný</w:t>
      </w:r>
      <w:r>
        <w:rPr>
          <w:rFonts w:ascii="Times New Roman" w:hAnsi="Times New Roman"/>
          <w:sz w:val="28"/>
          <w:szCs w:val="28"/>
        </w:rPr>
        <w:t xml:space="preserve">                            výkresy </w:t>
      </w:r>
      <w:r>
        <w:rPr>
          <w:rFonts w:ascii="Times New Roman" w:hAnsi="Times New Roman"/>
          <w:color w:val="FF0000"/>
          <w:sz w:val="28"/>
          <w:szCs w:val="28"/>
        </w:rPr>
        <w:t>Pt 4.p.</w:t>
      </w:r>
    </w:p>
    <w:p w:rsidR="00447D18" w:rsidRPr="0016641D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umělecké  </w:t>
      </w:r>
      <w:r>
        <w:rPr>
          <w:rFonts w:ascii="Times New Roman" w:hAnsi="Times New Roman"/>
          <w:color w:val="FF0000"/>
          <w:sz w:val="28"/>
          <w:szCs w:val="28"/>
        </w:rPr>
        <w:t xml:space="preserve">PKs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moji  </w:t>
      </w:r>
      <w:r>
        <w:rPr>
          <w:rFonts w:ascii="Times New Roman" w:hAnsi="Times New Roman"/>
          <w:color w:val="FF0000"/>
          <w:sz w:val="28"/>
          <w:szCs w:val="28"/>
        </w:rPr>
        <w:t>PKs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pilně   </w:t>
      </w:r>
      <w:r>
        <w:rPr>
          <w:rFonts w:ascii="Times New Roman" w:hAnsi="Times New Roman"/>
          <w:color w:val="FF0000"/>
          <w:sz w:val="28"/>
          <w:szCs w:val="28"/>
        </w:rPr>
        <w:t xml:space="preserve">PUZ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jednou  </w:t>
      </w:r>
      <w:r>
        <w:rPr>
          <w:rFonts w:ascii="Times New Roman" w:hAnsi="Times New Roman"/>
          <w:color w:val="FF0000"/>
          <w:sz w:val="28"/>
          <w:szCs w:val="28"/>
        </w:rPr>
        <w:t>PUČ                     6 b</w:t>
      </w: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V souvětí vyhledej tyto slovní druhy a urči je:</w:t>
      </w:r>
    </w:p>
    <w:p w:rsidR="00447D18" w:rsidRPr="0016641D" w:rsidRDefault="00447D18" w:rsidP="002F244D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mi  </w:t>
      </w:r>
      <w:r>
        <w:rPr>
          <w:rFonts w:ascii="Times New Roman" w:hAnsi="Times New Roman"/>
          <w:color w:val="FF0000"/>
          <w:sz w:val="28"/>
          <w:szCs w:val="28"/>
        </w:rPr>
        <w:t xml:space="preserve">zájmeno osobní  </w:t>
      </w:r>
      <w:r>
        <w:rPr>
          <w:rFonts w:ascii="Times New Roman" w:hAnsi="Times New Roman"/>
          <w:sz w:val="28"/>
          <w:szCs w:val="28"/>
        </w:rPr>
        <w:t xml:space="preserve">                           nejhezčí  </w:t>
      </w:r>
      <w:r>
        <w:rPr>
          <w:rFonts w:ascii="Times New Roman" w:hAnsi="Times New Roman"/>
          <w:color w:val="FF0000"/>
          <w:sz w:val="28"/>
          <w:szCs w:val="28"/>
        </w:rPr>
        <w:t>přídavné jméno</w:t>
      </w:r>
    </w:p>
    <w:p w:rsidR="00447D18" w:rsidRPr="0016641D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naše  </w:t>
      </w:r>
      <w:r>
        <w:rPr>
          <w:rFonts w:ascii="Times New Roman" w:hAnsi="Times New Roman"/>
          <w:color w:val="FF0000"/>
          <w:sz w:val="28"/>
          <w:szCs w:val="28"/>
        </w:rPr>
        <w:t>zájmeno přivlastňovací</w:t>
      </w:r>
      <w:r>
        <w:rPr>
          <w:rFonts w:ascii="Times New Roman" w:hAnsi="Times New Roman"/>
          <w:sz w:val="28"/>
          <w:szCs w:val="28"/>
        </w:rPr>
        <w:t xml:space="preserve">              neboť   </w:t>
      </w:r>
      <w:r>
        <w:rPr>
          <w:rFonts w:ascii="Times New Roman" w:hAnsi="Times New Roman"/>
          <w:color w:val="FF0000"/>
          <w:sz w:val="28"/>
          <w:szCs w:val="28"/>
        </w:rPr>
        <w:t>spojka</w:t>
      </w:r>
    </w:p>
    <w:p w:rsidR="00447D18" w:rsidRPr="0016641D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 </w:t>
      </w:r>
      <w:r>
        <w:rPr>
          <w:rFonts w:ascii="Times New Roman" w:hAnsi="Times New Roman"/>
          <w:color w:val="FF0000"/>
          <w:sz w:val="28"/>
          <w:szCs w:val="28"/>
        </w:rPr>
        <w:t xml:space="preserve">předložka                                  </w:t>
      </w:r>
      <w:r>
        <w:rPr>
          <w:rFonts w:ascii="Times New Roman" w:hAnsi="Times New Roman"/>
          <w:sz w:val="28"/>
          <w:szCs w:val="28"/>
        </w:rPr>
        <w:t xml:space="preserve">     budeme  </w:t>
      </w:r>
      <w:r>
        <w:rPr>
          <w:rFonts w:ascii="Times New Roman" w:hAnsi="Times New Roman"/>
          <w:color w:val="FF0000"/>
          <w:sz w:val="28"/>
          <w:szCs w:val="28"/>
        </w:rPr>
        <w:t xml:space="preserve">sloveso                            6 b  </w:t>
      </w: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Urči mluvnické kategorie těchto slov: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47D18" w:rsidRPr="0016641D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navštěvujeme  </w:t>
      </w:r>
      <w:r>
        <w:rPr>
          <w:rFonts w:ascii="Times New Roman" w:hAnsi="Times New Roman"/>
          <w:color w:val="FF0000"/>
          <w:sz w:val="28"/>
          <w:szCs w:val="28"/>
        </w:rPr>
        <w:t>1.os., č. mn., čas přítomný, způs. oznamovací</w:t>
      </w:r>
    </w:p>
    <w:p w:rsidR="00447D18" w:rsidRPr="0016641D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památku  </w:t>
      </w:r>
      <w:r>
        <w:rPr>
          <w:rFonts w:ascii="Times New Roman" w:hAnsi="Times New Roman"/>
          <w:color w:val="FF0000"/>
          <w:sz w:val="28"/>
          <w:szCs w:val="28"/>
        </w:rPr>
        <w:t>4. p., č.j., rod Ž, vzor žena</w:t>
      </w:r>
    </w:p>
    <w:p w:rsidR="00447D18" w:rsidRPr="0016641D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umělecké  </w:t>
      </w:r>
      <w:r>
        <w:rPr>
          <w:rFonts w:ascii="Times New Roman" w:hAnsi="Times New Roman"/>
          <w:color w:val="FF0000"/>
          <w:sz w:val="28"/>
          <w:szCs w:val="28"/>
        </w:rPr>
        <w:t>2. p., č.j., rod Ž, druh tvrdý, vzor mladý                                 3 b</w:t>
      </w: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Nahraď přívlastek shodný přívlastkem neshodným: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kovové nástroje    </w:t>
      </w:r>
      <w:r>
        <w:rPr>
          <w:rFonts w:ascii="Times New Roman" w:hAnsi="Times New Roman"/>
          <w:color w:val="FF0000"/>
          <w:sz w:val="28"/>
          <w:szCs w:val="28"/>
        </w:rPr>
        <w:t>nástroje z kovu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venkovský život   </w:t>
      </w:r>
      <w:r>
        <w:rPr>
          <w:rFonts w:ascii="Times New Roman" w:hAnsi="Times New Roman"/>
          <w:color w:val="FF0000"/>
          <w:sz w:val="28"/>
          <w:szCs w:val="28"/>
        </w:rPr>
        <w:t>život na venkově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letištní provoz      </w:t>
      </w:r>
      <w:r>
        <w:rPr>
          <w:rFonts w:ascii="Times New Roman" w:hAnsi="Times New Roman"/>
          <w:color w:val="FF0000"/>
          <w:sz w:val="28"/>
          <w:szCs w:val="28"/>
        </w:rPr>
        <w:t>provoz na letišti                                                         3 b</w:t>
      </w: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Nahraď přívlastek neshodný přívlastkem shodným: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rychlík z Plzně     </w:t>
      </w:r>
      <w:r>
        <w:rPr>
          <w:rFonts w:ascii="Times New Roman" w:hAnsi="Times New Roman"/>
          <w:color w:val="FF0000"/>
          <w:sz w:val="28"/>
          <w:szCs w:val="28"/>
        </w:rPr>
        <w:t>plzeňský rychlík</w:t>
      </w: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smích dětí            </w:t>
      </w:r>
      <w:r>
        <w:rPr>
          <w:rFonts w:ascii="Times New Roman" w:hAnsi="Times New Roman"/>
          <w:color w:val="FF0000"/>
          <w:sz w:val="28"/>
          <w:szCs w:val="28"/>
        </w:rPr>
        <w:t>dětský smích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chaos v dopravě  </w:t>
      </w:r>
      <w:r>
        <w:rPr>
          <w:rFonts w:ascii="Times New Roman" w:hAnsi="Times New Roman"/>
          <w:color w:val="FF0000"/>
          <w:sz w:val="28"/>
          <w:szCs w:val="28"/>
        </w:rPr>
        <w:t>dopravní chaos                                                          3 b</w:t>
      </w: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Urči větu jednočlennou (J), dvojčlennou (D), větný ekvivalent (E):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Zastav se! </w:t>
      </w:r>
      <w:r>
        <w:rPr>
          <w:rFonts w:ascii="Times New Roman" w:hAnsi="Times New Roman"/>
          <w:color w:val="FF0000"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</w:rPr>
        <w:t xml:space="preserve">  Bolelo ho břicho. </w:t>
      </w:r>
      <w:r>
        <w:rPr>
          <w:rFonts w:ascii="Times New Roman" w:hAnsi="Times New Roman"/>
          <w:color w:val="FF0000"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</w:rPr>
        <w:t xml:space="preserve">  Rozednívá se.  </w:t>
      </w:r>
      <w:r>
        <w:rPr>
          <w:rFonts w:ascii="Times New Roman" w:hAnsi="Times New Roman"/>
          <w:color w:val="FF0000"/>
          <w:sz w:val="28"/>
          <w:szCs w:val="28"/>
        </w:rPr>
        <w:t xml:space="preserve">J </w:t>
      </w:r>
      <w:r>
        <w:rPr>
          <w:rFonts w:ascii="Times New Roman" w:hAnsi="Times New Roman"/>
          <w:sz w:val="28"/>
          <w:szCs w:val="28"/>
        </w:rPr>
        <w:t xml:space="preserve"> Nemluvit! </w:t>
      </w:r>
      <w:r>
        <w:rPr>
          <w:rFonts w:ascii="Times New Roman" w:hAnsi="Times New Roman"/>
          <w:color w:val="FF0000"/>
          <w:sz w:val="28"/>
          <w:szCs w:val="28"/>
        </w:rPr>
        <w:t>E       4 b</w:t>
      </w: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U následujících vět podtrhni přísudek a urči jeho druh: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Dobrá rada </w:t>
      </w:r>
      <w:r w:rsidRPr="00C641E6">
        <w:rPr>
          <w:rFonts w:ascii="Times New Roman" w:hAnsi="Times New Roman"/>
          <w:color w:val="FF0000"/>
          <w:sz w:val="28"/>
          <w:szCs w:val="28"/>
        </w:rPr>
        <w:t>je drahá</w:t>
      </w:r>
      <w:r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color w:val="FF0000"/>
          <w:sz w:val="28"/>
          <w:szCs w:val="28"/>
        </w:rPr>
        <w:t xml:space="preserve">jmenný se sponou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641E6">
        <w:rPr>
          <w:rFonts w:ascii="Times New Roman" w:hAnsi="Times New Roman"/>
          <w:color w:val="FF0000"/>
          <w:sz w:val="28"/>
          <w:szCs w:val="28"/>
        </w:rPr>
        <w:t>Přála by si</w:t>
      </w:r>
      <w:r>
        <w:rPr>
          <w:rFonts w:ascii="Times New Roman" w:hAnsi="Times New Roman"/>
          <w:sz w:val="28"/>
          <w:szCs w:val="28"/>
        </w:rPr>
        <w:t xml:space="preserve"> křečka. </w:t>
      </w:r>
      <w:r>
        <w:rPr>
          <w:rFonts w:ascii="Times New Roman" w:hAnsi="Times New Roman"/>
          <w:color w:val="FF0000"/>
          <w:sz w:val="28"/>
          <w:szCs w:val="28"/>
        </w:rPr>
        <w:t>slovesný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Všichni </w:t>
      </w:r>
      <w:r w:rsidRPr="00C641E6">
        <w:rPr>
          <w:rFonts w:ascii="Times New Roman" w:hAnsi="Times New Roman"/>
          <w:color w:val="FF0000"/>
          <w:sz w:val="28"/>
          <w:szCs w:val="28"/>
        </w:rPr>
        <w:t>museli kreslit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color w:val="FF0000"/>
          <w:sz w:val="28"/>
          <w:szCs w:val="28"/>
        </w:rPr>
        <w:t>slovesný složený</w:t>
      </w:r>
      <w:r>
        <w:rPr>
          <w:rFonts w:ascii="Times New Roman" w:hAnsi="Times New Roman"/>
          <w:sz w:val="28"/>
          <w:szCs w:val="28"/>
        </w:rPr>
        <w:t xml:space="preserve">     Vstup </w:t>
      </w:r>
      <w:r w:rsidRPr="00C641E6">
        <w:rPr>
          <w:rFonts w:ascii="Times New Roman" w:hAnsi="Times New Roman"/>
          <w:color w:val="FF0000"/>
          <w:sz w:val="28"/>
          <w:szCs w:val="28"/>
        </w:rPr>
        <w:t>zakázán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color w:val="FF0000"/>
          <w:sz w:val="28"/>
          <w:szCs w:val="28"/>
        </w:rPr>
        <w:t>jm. beze spony  8 b</w:t>
      </w:r>
    </w:p>
    <w:p w:rsidR="00447D18" w:rsidRDefault="00447D18" w:rsidP="002F244D">
      <w:pPr>
        <w:rPr>
          <w:rFonts w:ascii="Times New Roman" w:hAnsi="Times New Roman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Urči věty hlavní (HV) a vedlejší (VV):</w:t>
      </w:r>
    </w:p>
    <w:p w:rsidR="00447D18" w:rsidRPr="00C641E6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Prudký vítr narazil na zelenou zeď stromů a hlasitě zašuměl.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1HV 2HV</w:t>
      </w:r>
    </w:p>
    <w:p w:rsidR="00447D18" w:rsidRPr="00723B19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Když se ráno vzbudili, všude kolem bylo nasněženo.  </w:t>
      </w:r>
      <w:r>
        <w:rPr>
          <w:rFonts w:ascii="Times New Roman" w:hAnsi="Times New Roman"/>
          <w:color w:val="FF0000"/>
          <w:sz w:val="28"/>
          <w:szCs w:val="28"/>
        </w:rPr>
        <w:t>1 VV 2HV</w:t>
      </w:r>
    </w:p>
    <w:p w:rsidR="00447D18" w:rsidRPr="00723B19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Jirka psal úkol, Honzík si hrál a rodiče sledovali televizi. </w:t>
      </w:r>
      <w:r>
        <w:rPr>
          <w:rFonts w:ascii="Times New Roman" w:hAnsi="Times New Roman"/>
          <w:color w:val="FF0000"/>
          <w:sz w:val="28"/>
          <w:szCs w:val="28"/>
        </w:rPr>
        <w:t>1 HV 2 HV 3HV</w:t>
      </w:r>
    </w:p>
    <w:p w:rsidR="00447D18" w:rsidRPr="00723B19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Nepřišel do školy, protože začal kašlat.  </w:t>
      </w:r>
      <w:r>
        <w:rPr>
          <w:rFonts w:ascii="Times New Roman" w:hAnsi="Times New Roman"/>
          <w:color w:val="FF0000"/>
          <w:sz w:val="28"/>
          <w:szCs w:val="28"/>
        </w:rPr>
        <w:t>1 HV 2 VV</w:t>
      </w:r>
    </w:p>
    <w:p w:rsidR="00447D18" w:rsidRPr="00723B19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Poctivě trénoval, ale závod nakonec nevyhrál. </w:t>
      </w:r>
      <w:r>
        <w:rPr>
          <w:rFonts w:ascii="Times New Roman" w:hAnsi="Times New Roman"/>
          <w:color w:val="FF0000"/>
          <w:sz w:val="28"/>
          <w:szCs w:val="28"/>
        </w:rPr>
        <w:t>1 HV 2HV</w:t>
      </w: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Čekala, až přestane pršet, aby mohla jít na hřiště.  </w:t>
      </w:r>
      <w:r>
        <w:rPr>
          <w:rFonts w:ascii="Times New Roman" w:hAnsi="Times New Roman"/>
          <w:color w:val="FF0000"/>
          <w:sz w:val="28"/>
          <w:szCs w:val="28"/>
        </w:rPr>
        <w:t>1 HV 2 VV 3 VV            14 b</w:t>
      </w: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Hodnocení:    51 – 47  výborně</w:t>
      </w: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46 – 42  chvalitebně</w:t>
      </w: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41 – 26  dobře</w:t>
      </w: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25 – 14  dostatečně</w:t>
      </w: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13 – 0   nedostatečně</w:t>
      </w: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Anotace:</w:t>
      </w:r>
    </w:p>
    <w:p w:rsidR="00447D18" w:rsidRDefault="00447D18" w:rsidP="002F244D">
      <w:pPr>
        <w:rPr>
          <w:rFonts w:ascii="Times New Roman" w:hAnsi="Times New Roman"/>
          <w:sz w:val="40"/>
          <w:szCs w:val="40"/>
        </w:rPr>
      </w:pPr>
    </w:p>
    <w:p w:rsidR="00447D18" w:rsidRDefault="00447D18" w:rsidP="002F244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DUM je zaměřen na ověření vědomostí, které si žáci měli osvojit během prvního pololetí sedmého ročníku. Ověření je zaměřeno na učivo z tvarosloví a větné skladby. </w:t>
      </w:r>
    </w:p>
    <w:p w:rsidR="00447D18" w:rsidRDefault="00447D18" w:rsidP="002F244D">
      <w:pPr>
        <w:rPr>
          <w:rFonts w:ascii="Times New Roman" w:hAnsi="Times New Roman"/>
          <w:sz w:val="40"/>
          <w:szCs w:val="40"/>
        </w:rPr>
      </w:pPr>
    </w:p>
    <w:p w:rsidR="00447D18" w:rsidRPr="007B6185" w:rsidRDefault="00447D18" w:rsidP="002F244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DUM vytvořen: 9. 1. 2012</w:t>
      </w: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p w:rsidR="00447D18" w:rsidRPr="000E0207" w:rsidRDefault="00447D18" w:rsidP="002F244D">
      <w:pPr>
        <w:rPr>
          <w:rFonts w:ascii="Times New Roman" w:hAnsi="Times New Roman"/>
          <w:color w:val="FF0000"/>
          <w:sz w:val="28"/>
          <w:szCs w:val="28"/>
        </w:rPr>
      </w:pPr>
    </w:p>
    <w:sectPr w:rsidR="00447D18" w:rsidRPr="000E0207" w:rsidSect="00AD1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35C"/>
    <w:rsid w:val="000804C6"/>
    <w:rsid w:val="000E0207"/>
    <w:rsid w:val="000F5C66"/>
    <w:rsid w:val="0016641D"/>
    <w:rsid w:val="00181C68"/>
    <w:rsid w:val="001D1046"/>
    <w:rsid w:val="00206D32"/>
    <w:rsid w:val="0028788E"/>
    <w:rsid w:val="002F244D"/>
    <w:rsid w:val="00447D18"/>
    <w:rsid w:val="00483F14"/>
    <w:rsid w:val="00524127"/>
    <w:rsid w:val="005F2CD1"/>
    <w:rsid w:val="00723B19"/>
    <w:rsid w:val="00750CAC"/>
    <w:rsid w:val="007A0290"/>
    <w:rsid w:val="007B6185"/>
    <w:rsid w:val="00A248EC"/>
    <w:rsid w:val="00AD11D9"/>
    <w:rsid w:val="00AF095F"/>
    <w:rsid w:val="00B8617C"/>
    <w:rsid w:val="00BE4258"/>
    <w:rsid w:val="00C641E6"/>
    <w:rsid w:val="00C85E21"/>
    <w:rsid w:val="00CD5CDC"/>
    <w:rsid w:val="00D273DC"/>
    <w:rsid w:val="00D4130B"/>
    <w:rsid w:val="00EB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04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0E0207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cs-CZ"/>
    </w:rPr>
  </w:style>
  <w:style w:type="character" w:customStyle="1" w:styleId="TitleChar">
    <w:name w:val="Title Char"/>
    <w:basedOn w:val="DefaultParagraphFont"/>
    <w:link w:val="Title"/>
    <w:uiPriority w:val="99"/>
    <w:locked/>
    <w:rsid w:val="000E0207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0E0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02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282</TotalTime>
  <Pages>7</Pages>
  <Words>848</Words>
  <Characters>5007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Franta</dc:creator>
  <cp:keywords/>
  <dc:description/>
  <cp:lastModifiedBy>zajic</cp:lastModifiedBy>
  <cp:revision>3</cp:revision>
  <dcterms:created xsi:type="dcterms:W3CDTF">2012-01-08T12:46:00Z</dcterms:created>
  <dcterms:modified xsi:type="dcterms:W3CDTF">2012-01-24T13:29:00Z</dcterms:modified>
</cp:coreProperties>
</file>