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4EC" w:rsidRDefault="00C354EC" w:rsidP="000E3A37">
      <w:pPr>
        <w:ind w:left="4248" w:firstLine="708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31.75pt;height:49.5pt;visibility:visible">
            <v:imagedata r:id="rId5" o:title=""/>
          </v:shape>
        </w:pict>
      </w:r>
    </w:p>
    <w:p w:rsidR="00C354EC" w:rsidRDefault="00C354EC" w:rsidP="000E3A37"/>
    <w:p w:rsidR="00C354EC" w:rsidRDefault="00C354EC" w:rsidP="007F5934">
      <w:pPr>
        <w:jc w:val="center"/>
      </w:pPr>
    </w:p>
    <w:p w:rsidR="00C354EC" w:rsidRDefault="00C354EC" w:rsidP="007F5934">
      <w:pPr>
        <w:jc w:val="center"/>
      </w:pPr>
      <w:r>
        <w:t>VY_32_INOVACE_19_VÝCHOVA KE ZDRAVÍ_2_ŠIKANA - DOTAZNÍK</w:t>
      </w:r>
    </w:p>
    <w:p w:rsidR="00C354EC" w:rsidRPr="00744BEB" w:rsidRDefault="00C354EC" w:rsidP="00744BEB">
      <w:pPr>
        <w:jc w:val="center"/>
      </w:pPr>
      <w:r w:rsidRPr="00744BEB">
        <w:t>Dětský domov, Základní škola a Střední škola, Duchcov, příspěvková organizace</w:t>
      </w:r>
    </w:p>
    <w:p w:rsidR="00C354EC" w:rsidRPr="00744BEB" w:rsidRDefault="00C354EC" w:rsidP="00744BEB">
      <w:pPr>
        <w:jc w:val="center"/>
      </w:pPr>
      <w:r w:rsidRPr="00744BEB">
        <w:t>Registrační číslo: cz.1.07/1.4.00/21.0559</w:t>
      </w:r>
    </w:p>
    <w:p w:rsidR="00C354EC" w:rsidRPr="00744BEB" w:rsidRDefault="00C354EC" w:rsidP="00744BEB">
      <w:pPr>
        <w:jc w:val="center"/>
      </w:pPr>
      <w:r w:rsidRPr="00744BEB">
        <w:t>Mgr. Ladislava Hofmanová</w:t>
      </w:r>
    </w:p>
    <w:p w:rsidR="00C354EC" w:rsidRDefault="00C354EC" w:rsidP="007F5934">
      <w:pPr>
        <w:jc w:val="center"/>
      </w:pPr>
      <w:bookmarkStart w:id="0" w:name="_GoBack"/>
      <w:bookmarkEnd w:id="0"/>
    </w:p>
    <w:p w:rsidR="00C354EC" w:rsidRDefault="00C354EC" w:rsidP="007F5934">
      <w:pPr>
        <w:jc w:val="center"/>
      </w:pPr>
    </w:p>
    <w:p w:rsidR="00C354EC" w:rsidRDefault="00C354EC" w:rsidP="007F5934">
      <w:pPr>
        <w:jc w:val="center"/>
      </w:pPr>
    </w:p>
    <w:p w:rsidR="00C354EC" w:rsidRDefault="00C354EC" w:rsidP="00037D69">
      <w:pPr>
        <w:jc w:val="center"/>
        <w:rPr>
          <w:b/>
          <w:bCs/>
        </w:rPr>
      </w:pPr>
      <w:r>
        <w:rPr>
          <w:b/>
          <w:bCs/>
        </w:rPr>
        <w:t>DOTAZNÍK – ŠIKANA</w:t>
      </w:r>
    </w:p>
    <w:p w:rsidR="00C354EC" w:rsidRDefault="00C354EC" w:rsidP="00037D69">
      <w:pPr>
        <w:jc w:val="center"/>
        <w:rPr>
          <w:b/>
          <w:bCs/>
        </w:rPr>
      </w:pPr>
    </w:p>
    <w:p w:rsidR="00C354EC" w:rsidRDefault="00C354EC" w:rsidP="00037D69">
      <w:r>
        <w:rPr>
          <w:b/>
          <w:bCs/>
          <w:i/>
          <w:iCs/>
        </w:rPr>
        <w:t>Instrukce:</w:t>
      </w:r>
      <w:r>
        <w:t xml:space="preserve"> </w:t>
      </w:r>
    </w:p>
    <w:p w:rsidR="00C354EC" w:rsidRDefault="00C354EC" w:rsidP="00037D69">
      <w:r>
        <w:rPr>
          <w:b/>
          <w:bCs/>
        </w:rPr>
        <w:t>zakroužkujete</w:t>
      </w:r>
      <w:r>
        <w:t xml:space="preserve"> písmeno správné varianty z předložených odpovědí.  Správných odpovědí může být i více!</w:t>
      </w:r>
    </w:p>
    <w:p w:rsidR="00C354EC" w:rsidRPr="00B741E8" w:rsidRDefault="00C354EC" w:rsidP="00037D69">
      <w:pPr>
        <w:jc w:val="center"/>
      </w:pPr>
    </w:p>
    <w:p w:rsidR="00C354EC" w:rsidRPr="00B741E8" w:rsidRDefault="00C354EC" w:rsidP="00B741E8">
      <w:pPr>
        <w:pStyle w:val="ListParagraph"/>
        <w:numPr>
          <w:ilvl w:val="0"/>
          <w:numId w:val="11"/>
        </w:numPr>
        <w:rPr>
          <w:b/>
          <w:bCs/>
          <w:i/>
          <w:iCs/>
        </w:rPr>
      </w:pPr>
      <w:r w:rsidRPr="00B741E8">
        <w:rPr>
          <w:b/>
          <w:bCs/>
          <w:i/>
          <w:iCs/>
        </w:rPr>
        <w:t>Co se dá označit jako šikana?</w:t>
      </w:r>
    </w:p>
    <w:p w:rsidR="00C354EC" w:rsidRPr="00B741E8" w:rsidRDefault="00C354EC" w:rsidP="00B741E8">
      <w:pPr>
        <w:ind w:left="360"/>
        <w:rPr>
          <w:b/>
          <w:bCs/>
          <w:i/>
          <w:iCs/>
        </w:rPr>
      </w:pPr>
    </w:p>
    <w:p w:rsidR="00C354EC" w:rsidRPr="00B741E8" w:rsidRDefault="00C354EC" w:rsidP="00B741E8">
      <w:pPr>
        <w:pStyle w:val="ListParagraph"/>
        <w:numPr>
          <w:ilvl w:val="1"/>
          <w:numId w:val="16"/>
        </w:numPr>
      </w:pPr>
      <w:r w:rsidRPr="00B741E8">
        <w:t>když si od tebe někdo půjčí tužku/pastelku</w:t>
      </w:r>
    </w:p>
    <w:p w:rsidR="00C354EC" w:rsidRPr="00B741E8" w:rsidRDefault="00C354EC" w:rsidP="00B741E8">
      <w:pPr>
        <w:numPr>
          <w:ilvl w:val="1"/>
          <w:numId w:val="16"/>
        </w:numPr>
      </w:pPr>
      <w:r w:rsidRPr="00B741E8">
        <w:t>když si spolužák od tebe vezme opakovaně bez dovolení svačinu</w:t>
      </w:r>
    </w:p>
    <w:p w:rsidR="00C354EC" w:rsidRPr="00B741E8" w:rsidRDefault="00C354EC" w:rsidP="00B741E8">
      <w:pPr>
        <w:numPr>
          <w:ilvl w:val="1"/>
          <w:numId w:val="16"/>
        </w:numPr>
      </w:pPr>
      <w:r w:rsidRPr="00B741E8">
        <w:t>když ti někdo úmyslně ublíží</w:t>
      </w:r>
    </w:p>
    <w:p w:rsidR="00C354EC" w:rsidRPr="00B741E8" w:rsidRDefault="00C354EC" w:rsidP="00B741E8">
      <w:pPr>
        <w:numPr>
          <w:ilvl w:val="1"/>
          <w:numId w:val="16"/>
        </w:numPr>
      </w:pPr>
      <w:r w:rsidRPr="00B741E8">
        <w:t>kd</w:t>
      </w:r>
      <w:r>
        <w:t>yž se ti spolužáci smějí, že máš</w:t>
      </w:r>
      <w:r w:rsidRPr="00B741E8">
        <w:t xml:space="preserve"> naruby tričko</w:t>
      </w:r>
    </w:p>
    <w:p w:rsidR="00C354EC" w:rsidRPr="00B741E8" w:rsidRDefault="00C354EC" w:rsidP="00B741E8">
      <w:pPr>
        <w:numPr>
          <w:ilvl w:val="1"/>
          <w:numId w:val="16"/>
        </w:numPr>
      </w:pPr>
      <w:r w:rsidRPr="00B741E8">
        <w:t>když si od tebe někdo půjčí učebnici</w:t>
      </w:r>
    </w:p>
    <w:p w:rsidR="00C354EC" w:rsidRPr="00B741E8" w:rsidRDefault="00C354EC" w:rsidP="00B741E8">
      <w:pPr>
        <w:numPr>
          <w:ilvl w:val="1"/>
          <w:numId w:val="16"/>
        </w:numPr>
      </w:pPr>
      <w:r w:rsidRPr="00B741E8">
        <w:t>když ti bude někdo neustále schovávat věci</w:t>
      </w:r>
    </w:p>
    <w:p w:rsidR="00C354EC" w:rsidRPr="00B741E8" w:rsidRDefault="00C354EC" w:rsidP="00B741E8">
      <w:pPr>
        <w:ind w:left="1080"/>
      </w:pPr>
    </w:p>
    <w:p w:rsidR="00C354EC" w:rsidRPr="00B741E8" w:rsidRDefault="00C354EC" w:rsidP="00B741E8">
      <w:pPr>
        <w:pStyle w:val="ListParagraph"/>
        <w:numPr>
          <w:ilvl w:val="0"/>
          <w:numId w:val="11"/>
        </w:numPr>
        <w:rPr>
          <w:b/>
          <w:bCs/>
          <w:i/>
          <w:iCs/>
        </w:rPr>
      </w:pPr>
      <w:r w:rsidRPr="00B741E8">
        <w:rPr>
          <w:b/>
          <w:bCs/>
          <w:i/>
          <w:iCs/>
        </w:rPr>
        <w:t>Šikana je</w:t>
      </w:r>
    </w:p>
    <w:p w:rsidR="00C354EC" w:rsidRPr="00B741E8" w:rsidRDefault="00C354EC" w:rsidP="00B741E8">
      <w:pPr>
        <w:ind w:left="360"/>
        <w:rPr>
          <w:b/>
          <w:bCs/>
          <w:i/>
          <w:iCs/>
        </w:rPr>
      </w:pPr>
    </w:p>
    <w:p w:rsidR="00C354EC" w:rsidRPr="00B741E8" w:rsidRDefault="00C354EC" w:rsidP="00B741E8">
      <w:pPr>
        <w:pStyle w:val="ListParagraph"/>
        <w:numPr>
          <w:ilvl w:val="0"/>
          <w:numId w:val="17"/>
        </w:numPr>
      </w:pPr>
      <w:r w:rsidRPr="00B741E8">
        <w:t>cílené a opakované chování vůči jedinci (skupině), jehož záměrem je oběť ohrozit, ponížit, zastrašit nebo fyzicky ubližovat</w:t>
      </w:r>
    </w:p>
    <w:p w:rsidR="00C354EC" w:rsidRPr="00B741E8" w:rsidRDefault="00C354EC" w:rsidP="00B741E8">
      <w:pPr>
        <w:pStyle w:val="ListParagraph"/>
        <w:numPr>
          <w:ilvl w:val="0"/>
          <w:numId w:val="17"/>
        </w:numPr>
      </w:pPr>
      <w:r w:rsidRPr="00B741E8">
        <w:t>jednorázové posmívání skupiny vůči jedinci</w:t>
      </w:r>
    </w:p>
    <w:p w:rsidR="00C354EC" w:rsidRPr="00B741E8" w:rsidRDefault="00C354EC" w:rsidP="00B741E8">
      <w:pPr>
        <w:pStyle w:val="ListParagraph"/>
        <w:numPr>
          <w:ilvl w:val="0"/>
          <w:numId w:val="17"/>
        </w:numPr>
      </w:pPr>
      <w:r w:rsidRPr="00B741E8">
        <w:t>chování jedince či skupiny, která se snaží druhým pomáhat</w:t>
      </w:r>
    </w:p>
    <w:p w:rsidR="00C354EC" w:rsidRPr="00B741E8" w:rsidRDefault="00C354EC" w:rsidP="00B741E8">
      <w:pPr>
        <w:pStyle w:val="ListParagraph"/>
        <w:numPr>
          <w:ilvl w:val="0"/>
          <w:numId w:val="17"/>
        </w:numPr>
      </w:pPr>
      <w:r w:rsidRPr="00B741E8">
        <w:t>situace, kdy nejslabší jedinec skupiny je odstrčen většinou, kvůli jeho špatnému chování vůči dívkám</w:t>
      </w:r>
    </w:p>
    <w:p w:rsidR="00C354EC" w:rsidRPr="00B741E8" w:rsidRDefault="00C354EC" w:rsidP="00B741E8">
      <w:pPr>
        <w:ind w:left="1080"/>
      </w:pPr>
    </w:p>
    <w:p w:rsidR="00C354EC" w:rsidRPr="00B741E8" w:rsidRDefault="00C354EC" w:rsidP="00B741E8">
      <w:pPr>
        <w:pStyle w:val="ListParagraph"/>
        <w:numPr>
          <w:ilvl w:val="0"/>
          <w:numId w:val="11"/>
        </w:numPr>
        <w:rPr>
          <w:b/>
          <w:bCs/>
          <w:i/>
          <w:iCs/>
        </w:rPr>
      </w:pPr>
      <w:r>
        <w:rPr>
          <w:b/>
          <w:bCs/>
          <w:i/>
          <w:iCs/>
        </w:rPr>
        <w:t>Obětí šikany se stává</w:t>
      </w:r>
    </w:p>
    <w:p w:rsidR="00C354EC" w:rsidRPr="00B741E8" w:rsidRDefault="00C354EC" w:rsidP="00B741E8">
      <w:pPr>
        <w:ind w:left="360"/>
        <w:rPr>
          <w:b/>
          <w:bCs/>
          <w:i/>
          <w:iCs/>
        </w:rPr>
      </w:pPr>
    </w:p>
    <w:p w:rsidR="00C354EC" w:rsidRPr="00B741E8" w:rsidRDefault="00C354EC" w:rsidP="00B741E8">
      <w:pPr>
        <w:pStyle w:val="ListParagraph"/>
        <w:numPr>
          <w:ilvl w:val="0"/>
          <w:numId w:val="18"/>
        </w:numPr>
      </w:pPr>
      <w:r w:rsidRPr="00B741E8">
        <w:t>nejoblíbenější žák třídy</w:t>
      </w:r>
    </w:p>
    <w:p w:rsidR="00C354EC" w:rsidRPr="00B741E8" w:rsidRDefault="00C354EC" w:rsidP="00B741E8">
      <w:pPr>
        <w:pStyle w:val="ListParagraph"/>
        <w:numPr>
          <w:ilvl w:val="0"/>
          <w:numId w:val="18"/>
        </w:numPr>
      </w:pPr>
      <w:r w:rsidRPr="00B741E8">
        <w:t>každý, kdo se při hodině hlásí</w:t>
      </w:r>
    </w:p>
    <w:p w:rsidR="00C354EC" w:rsidRPr="00B741E8" w:rsidRDefault="00C354EC" w:rsidP="00B741E8">
      <w:pPr>
        <w:pStyle w:val="ListParagraph"/>
        <w:numPr>
          <w:ilvl w:val="0"/>
          <w:numId w:val="18"/>
        </w:numPr>
      </w:pPr>
      <w:r w:rsidRPr="00B741E8">
        <w:t>viditelně bojácný jedinec</w:t>
      </w:r>
    </w:p>
    <w:p w:rsidR="00C354EC" w:rsidRPr="00B741E8" w:rsidRDefault="00C354EC" w:rsidP="00B741E8">
      <w:pPr>
        <w:pStyle w:val="ListParagraph"/>
        <w:numPr>
          <w:ilvl w:val="0"/>
          <w:numId w:val="18"/>
        </w:numPr>
      </w:pPr>
      <w:r w:rsidRPr="00B741E8">
        <w:t>žák, který se snaží plnit požadavky učitelů a žaluje na své spolužáky</w:t>
      </w:r>
    </w:p>
    <w:p w:rsidR="00C354EC" w:rsidRPr="00B741E8" w:rsidRDefault="00C354EC" w:rsidP="00B741E8">
      <w:pPr>
        <w:ind w:left="1080"/>
      </w:pPr>
    </w:p>
    <w:p w:rsidR="00C354EC" w:rsidRPr="00B741E8" w:rsidRDefault="00C354EC" w:rsidP="00B741E8">
      <w:pPr>
        <w:pStyle w:val="ListParagraph"/>
        <w:numPr>
          <w:ilvl w:val="0"/>
          <w:numId w:val="11"/>
        </w:numPr>
        <w:rPr>
          <w:b/>
          <w:bCs/>
          <w:i/>
          <w:iCs/>
        </w:rPr>
      </w:pPr>
      <w:r w:rsidRPr="00B741E8">
        <w:rPr>
          <w:b/>
          <w:bCs/>
          <w:i/>
          <w:iCs/>
        </w:rPr>
        <w:t>Agresor,</w:t>
      </w:r>
      <w:r>
        <w:rPr>
          <w:b/>
          <w:bCs/>
          <w:i/>
          <w:iCs/>
        </w:rPr>
        <w:t xml:space="preserve"> který šikanuje, je osoba která</w:t>
      </w:r>
    </w:p>
    <w:p w:rsidR="00C354EC" w:rsidRPr="00B741E8" w:rsidRDefault="00C354EC" w:rsidP="00B741E8">
      <w:pPr>
        <w:ind w:left="360"/>
        <w:rPr>
          <w:b/>
          <w:bCs/>
          <w:i/>
          <w:iCs/>
        </w:rPr>
      </w:pPr>
    </w:p>
    <w:p w:rsidR="00C354EC" w:rsidRPr="00B741E8" w:rsidRDefault="00C354EC" w:rsidP="00B741E8">
      <w:pPr>
        <w:numPr>
          <w:ilvl w:val="0"/>
          <w:numId w:val="12"/>
        </w:numPr>
      </w:pPr>
      <w:r w:rsidRPr="00B741E8">
        <w:t>nadává ostatním nebo jim opakovaně ubližuje</w:t>
      </w:r>
    </w:p>
    <w:p w:rsidR="00C354EC" w:rsidRPr="00B741E8" w:rsidRDefault="00C354EC" w:rsidP="00B741E8">
      <w:pPr>
        <w:numPr>
          <w:ilvl w:val="0"/>
          <w:numId w:val="12"/>
        </w:numPr>
      </w:pPr>
      <w:r w:rsidRPr="00B741E8">
        <w:t>hodně se hlásí a má samé jedničky</w:t>
      </w:r>
    </w:p>
    <w:p w:rsidR="00C354EC" w:rsidRPr="00B741E8" w:rsidRDefault="00C354EC" w:rsidP="00B741E8">
      <w:pPr>
        <w:numPr>
          <w:ilvl w:val="0"/>
          <w:numId w:val="12"/>
        </w:numPr>
      </w:pPr>
      <w:r w:rsidRPr="00B741E8">
        <w:t>donáší učiteli</w:t>
      </w:r>
    </w:p>
    <w:p w:rsidR="00C354EC" w:rsidRPr="00B741E8" w:rsidRDefault="00C354EC" w:rsidP="00B741E8">
      <w:pPr>
        <w:numPr>
          <w:ilvl w:val="0"/>
          <w:numId w:val="12"/>
        </w:numPr>
      </w:pPr>
      <w:r w:rsidRPr="00B741E8">
        <w:t>člověk, který se vším pomůže</w:t>
      </w:r>
    </w:p>
    <w:p w:rsidR="00C354EC" w:rsidRPr="00B741E8" w:rsidRDefault="00C354EC" w:rsidP="00B741E8">
      <w:pPr>
        <w:numPr>
          <w:ilvl w:val="0"/>
          <w:numId w:val="12"/>
        </w:numPr>
      </w:pPr>
      <w:r w:rsidRPr="00B741E8">
        <w:t>člověk, který záměrně způsobuje druhému trápení</w:t>
      </w:r>
    </w:p>
    <w:p w:rsidR="00C354EC" w:rsidRPr="00B741E8" w:rsidRDefault="00C354EC" w:rsidP="00B741E8">
      <w:pPr>
        <w:ind w:left="1080"/>
      </w:pPr>
    </w:p>
    <w:p w:rsidR="00C354EC" w:rsidRPr="00B741E8" w:rsidRDefault="00C354EC" w:rsidP="00B741E8">
      <w:pPr>
        <w:ind w:left="1080"/>
      </w:pPr>
    </w:p>
    <w:p w:rsidR="00C354EC" w:rsidRPr="00B741E8" w:rsidRDefault="00C354EC" w:rsidP="00B741E8">
      <w:pPr>
        <w:pStyle w:val="ListParagraph"/>
        <w:numPr>
          <w:ilvl w:val="0"/>
          <w:numId w:val="11"/>
        </w:numPr>
        <w:rPr>
          <w:b/>
          <w:bCs/>
          <w:i/>
          <w:iCs/>
        </w:rPr>
      </w:pPr>
      <w:r w:rsidRPr="00B741E8">
        <w:rPr>
          <w:b/>
          <w:bCs/>
          <w:i/>
          <w:iCs/>
        </w:rPr>
        <w:t>Co bys měl udělat, když jsi šikanován?</w:t>
      </w:r>
    </w:p>
    <w:p w:rsidR="00C354EC" w:rsidRPr="00B741E8" w:rsidRDefault="00C354EC" w:rsidP="00B741E8">
      <w:pPr>
        <w:ind w:left="360"/>
        <w:rPr>
          <w:b/>
          <w:bCs/>
          <w:i/>
          <w:iCs/>
        </w:rPr>
      </w:pPr>
    </w:p>
    <w:p w:rsidR="00C354EC" w:rsidRPr="00B741E8" w:rsidRDefault="00C354EC" w:rsidP="00B741E8">
      <w:pPr>
        <w:pStyle w:val="ListParagraph"/>
        <w:numPr>
          <w:ilvl w:val="0"/>
          <w:numId w:val="19"/>
        </w:numPr>
      </w:pPr>
      <w:r w:rsidRPr="00B741E8">
        <w:t>přestanu chodit do školy</w:t>
      </w:r>
    </w:p>
    <w:p w:rsidR="00C354EC" w:rsidRPr="00B741E8" w:rsidRDefault="00C354EC" w:rsidP="00B741E8">
      <w:pPr>
        <w:pStyle w:val="ListParagraph"/>
        <w:numPr>
          <w:ilvl w:val="0"/>
          <w:numId w:val="19"/>
        </w:numPr>
      </w:pPr>
      <w:r w:rsidRPr="00B741E8">
        <w:t>začnu se bránit a budu šikanovat také</w:t>
      </w:r>
    </w:p>
    <w:p w:rsidR="00C354EC" w:rsidRPr="00B741E8" w:rsidRDefault="00C354EC" w:rsidP="00B741E8">
      <w:pPr>
        <w:pStyle w:val="ListParagraph"/>
        <w:numPr>
          <w:ilvl w:val="0"/>
          <w:numId w:val="19"/>
        </w:numPr>
      </w:pPr>
      <w:r w:rsidRPr="00B741E8">
        <w:t>seženu si pomoc u učitelského sboru či rodičů</w:t>
      </w:r>
    </w:p>
    <w:p w:rsidR="00C354EC" w:rsidRPr="00B741E8" w:rsidRDefault="00C354EC" w:rsidP="00B741E8">
      <w:pPr>
        <w:pStyle w:val="ListParagraph"/>
        <w:numPr>
          <w:ilvl w:val="0"/>
          <w:numId w:val="19"/>
        </w:numPr>
      </w:pPr>
      <w:r w:rsidRPr="00B741E8">
        <w:t>seženu si své kamarády a dám útočníkovy po škole co proto</w:t>
      </w:r>
    </w:p>
    <w:p w:rsidR="00C354EC" w:rsidRPr="00B741E8" w:rsidRDefault="00C354EC" w:rsidP="00B741E8">
      <w:pPr>
        <w:pStyle w:val="ListParagraph"/>
        <w:numPr>
          <w:ilvl w:val="0"/>
          <w:numId w:val="19"/>
        </w:numPr>
      </w:pPr>
      <w:r w:rsidRPr="00B741E8">
        <w:t>nebudu se bát a vše na agresora řeknu dospělé osobě</w:t>
      </w:r>
    </w:p>
    <w:p w:rsidR="00C354EC" w:rsidRPr="00B741E8" w:rsidRDefault="00C354EC" w:rsidP="00B741E8">
      <w:pPr>
        <w:ind w:left="1080"/>
      </w:pPr>
    </w:p>
    <w:p w:rsidR="00C354EC" w:rsidRPr="00B741E8" w:rsidRDefault="00C354EC" w:rsidP="00B741E8">
      <w:pPr>
        <w:pStyle w:val="ListParagraph"/>
        <w:numPr>
          <w:ilvl w:val="0"/>
          <w:numId w:val="11"/>
        </w:numPr>
        <w:rPr>
          <w:b/>
          <w:bCs/>
          <w:i/>
          <w:iCs/>
        </w:rPr>
      </w:pPr>
      <w:r w:rsidRPr="00B741E8">
        <w:rPr>
          <w:b/>
          <w:bCs/>
          <w:i/>
          <w:iCs/>
        </w:rPr>
        <w:t>Co bys měl udělat, když jsi svědek šikanování?</w:t>
      </w:r>
    </w:p>
    <w:p w:rsidR="00C354EC" w:rsidRPr="00B741E8" w:rsidRDefault="00C354EC" w:rsidP="00B741E8">
      <w:pPr>
        <w:pStyle w:val="ListParagraph"/>
        <w:numPr>
          <w:ilvl w:val="0"/>
          <w:numId w:val="21"/>
        </w:numPr>
        <w:ind w:left="1506"/>
      </w:pPr>
      <w:r w:rsidRPr="00B741E8">
        <w:t>přestanu chodit do školy</w:t>
      </w:r>
    </w:p>
    <w:p w:rsidR="00C354EC" w:rsidRPr="00B741E8" w:rsidRDefault="00C354EC" w:rsidP="00B741E8">
      <w:pPr>
        <w:pStyle w:val="ListParagraph"/>
        <w:numPr>
          <w:ilvl w:val="0"/>
          <w:numId w:val="21"/>
        </w:numPr>
        <w:ind w:left="1506"/>
      </w:pPr>
      <w:r w:rsidRPr="00B741E8">
        <w:t>přidám se k útočníkovi</w:t>
      </w:r>
    </w:p>
    <w:p w:rsidR="00C354EC" w:rsidRPr="00B741E8" w:rsidRDefault="00C354EC" w:rsidP="00B741E8">
      <w:pPr>
        <w:pStyle w:val="ListParagraph"/>
        <w:numPr>
          <w:ilvl w:val="0"/>
          <w:numId w:val="21"/>
        </w:numPr>
        <w:ind w:left="1506"/>
      </w:pPr>
      <w:r w:rsidRPr="00B741E8">
        <w:t>seženu pomoc u učitelského sboru či rodičů</w:t>
      </w:r>
    </w:p>
    <w:p w:rsidR="00C354EC" w:rsidRPr="00B741E8" w:rsidRDefault="00C354EC" w:rsidP="00B741E8">
      <w:pPr>
        <w:pStyle w:val="ListParagraph"/>
        <w:numPr>
          <w:ilvl w:val="0"/>
          <w:numId w:val="21"/>
        </w:numPr>
        <w:ind w:left="1560" w:hanging="426"/>
      </w:pPr>
      <w:r w:rsidRPr="00B741E8">
        <w:t>budu se snažit okamžitě zakročit a pomoci oběti</w:t>
      </w:r>
    </w:p>
    <w:p w:rsidR="00C354EC" w:rsidRPr="003264C4" w:rsidRDefault="00C354EC" w:rsidP="00B741E8">
      <w:pPr>
        <w:ind w:left="360"/>
        <w:rPr>
          <w:b/>
          <w:bCs/>
          <w:i/>
          <w:iCs/>
        </w:rPr>
      </w:pPr>
    </w:p>
    <w:p w:rsidR="00C354EC" w:rsidRDefault="00C354EC" w:rsidP="00885901">
      <w:pPr>
        <w:ind w:left="1080"/>
      </w:pPr>
    </w:p>
    <w:p w:rsidR="00C354EC" w:rsidRDefault="00C354EC">
      <w:r>
        <w:br w:type="page"/>
      </w:r>
    </w:p>
    <w:p w:rsidR="00C354EC" w:rsidRDefault="00C354EC" w:rsidP="00885901">
      <w:pPr>
        <w:ind w:left="360"/>
      </w:pPr>
      <w:r>
        <w:t>Správné odpovědi</w:t>
      </w:r>
    </w:p>
    <w:p w:rsidR="00C354EC" w:rsidRDefault="00C354EC" w:rsidP="00885901">
      <w:pPr>
        <w:ind w:left="360"/>
      </w:pPr>
    </w:p>
    <w:p w:rsidR="00C354EC" w:rsidRPr="00B741E8" w:rsidRDefault="00C354EC" w:rsidP="00B741E8">
      <w:pPr>
        <w:pStyle w:val="ListParagraph"/>
        <w:numPr>
          <w:ilvl w:val="0"/>
          <w:numId w:val="23"/>
        </w:numPr>
        <w:rPr>
          <w:b/>
          <w:bCs/>
          <w:i/>
          <w:iCs/>
        </w:rPr>
      </w:pPr>
      <w:r w:rsidRPr="00B741E8">
        <w:rPr>
          <w:b/>
          <w:bCs/>
          <w:i/>
          <w:iCs/>
        </w:rPr>
        <w:t>Co se dá označit jako šikana?</w:t>
      </w:r>
    </w:p>
    <w:p w:rsidR="00C354EC" w:rsidRDefault="00C354EC" w:rsidP="00B741E8">
      <w:pPr>
        <w:ind w:left="360"/>
        <w:rPr>
          <w:b/>
          <w:bCs/>
          <w:i/>
          <w:iCs/>
        </w:rPr>
      </w:pP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když si od tebe někdo půjčí tužku/pastelku</w:t>
      </w: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color w:val="FF0000"/>
          <w:u w:val="single"/>
        </w:rPr>
      </w:pPr>
      <w:r w:rsidRPr="007476BE">
        <w:rPr>
          <w:color w:val="FF0000"/>
          <w:u w:val="single"/>
        </w:rPr>
        <w:t>když si spolužák od tebe vezme opakovaně bez dovolení svačinu</w:t>
      </w: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color w:val="FF0000"/>
          <w:u w:val="single"/>
        </w:rPr>
      </w:pPr>
      <w:r w:rsidRPr="007476BE">
        <w:rPr>
          <w:color w:val="FF0000"/>
          <w:u w:val="single"/>
        </w:rPr>
        <w:t>když ti někdo úmyslně ublíží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když se ti spolužáci smějí, že máš naruby tričko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když si od tebe někdo půjčí učebnici</w:t>
      </w:r>
    </w:p>
    <w:p w:rsidR="00C354EC" w:rsidRPr="00B741E8" w:rsidRDefault="00C354EC" w:rsidP="00B741E8">
      <w:pPr>
        <w:pStyle w:val="ListParagraph"/>
        <w:numPr>
          <w:ilvl w:val="1"/>
          <w:numId w:val="23"/>
        </w:numPr>
        <w:rPr>
          <w:color w:val="FF0000"/>
        </w:rPr>
      </w:pPr>
      <w:r w:rsidRPr="007476BE">
        <w:rPr>
          <w:color w:val="FF0000"/>
          <w:u w:val="single"/>
        </w:rPr>
        <w:t>když ti bude někdo neustále</w:t>
      </w:r>
      <w:r w:rsidRPr="00B741E8">
        <w:rPr>
          <w:color w:val="FF0000"/>
        </w:rPr>
        <w:t xml:space="preserve"> schovávat věci</w:t>
      </w:r>
    </w:p>
    <w:p w:rsidR="00C354EC" w:rsidRDefault="00C354EC" w:rsidP="00B741E8">
      <w:pPr>
        <w:ind w:left="1080"/>
      </w:pPr>
    </w:p>
    <w:p w:rsidR="00C354EC" w:rsidRPr="00B741E8" w:rsidRDefault="00C354EC" w:rsidP="00B741E8">
      <w:pPr>
        <w:pStyle w:val="ListParagraph"/>
        <w:numPr>
          <w:ilvl w:val="0"/>
          <w:numId w:val="23"/>
        </w:numPr>
        <w:rPr>
          <w:b/>
          <w:bCs/>
          <w:i/>
          <w:iCs/>
        </w:rPr>
      </w:pPr>
      <w:r w:rsidRPr="00B741E8">
        <w:rPr>
          <w:b/>
          <w:bCs/>
          <w:i/>
          <w:iCs/>
        </w:rPr>
        <w:t>Šikana je</w:t>
      </w:r>
    </w:p>
    <w:p w:rsidR="00C354EC" w:rsidRDefault="00C354EC" w:rsidP="00B741E8">
      <w:pPr>
        <w:ind w:left="360"/>
        <w:rPr>
          <w:b/>
          <w:bCs/>
          <w:i/>
          <w:iCs/>
        </w:rPr>
      </w:pP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color w:val="FF0000"/>
          <w:u w:val="single"/>
        </w:rPr>
      </w:pPr>
      <w:r w:rsidRPr="007476BE">
        <w:rPr>
          <w:color w:val="FF0000"/>
          <w:u w:val="single"/>
        </w:rPr>
        <w:t>cílené a opakované chování vůči jedinci (skupině), jehož záměrem je oběť ohrozit, ponížit, zastrašit nebo fyzicky ubližovat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jednorázové posmívání skupiny vůči jedinci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chování jedince či skupiny, která se snaží druhým pomáhat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situace, kdy nejslabší jedinec skupiny je odstrčen většinou, kvůli jeho špatnému chování vůči dívkám</w:t>
      </w:r>
    </w:p>
    <w:p w:rsidR="00C354EC" w:rsidRDefault="00C354EC" w:rsidP="00B741E8">
      <w:pPr>
        <w:ind w:left="1080"/>
      </w:pPr>
    </w:p>
    <w:p w:rsidR="00C354EC" w:rsidRPr="00B741E8" w:rsidRDefault="00C354EC" w:rsidP="00B741E8">
      <w:pPr>
        <w:pStyle w:val="ListParagraph"/>
        <w:numPr>
          <w:ilvl w:val="0"/>
          <w:numId w:val="23"/>
        </w:numPr>
        <w:rPr>
          <w:b/>
          <w:bCs/>
          <w:i/>
          <w:iCs/>
        </w:rPr>
      </w:pPr>
      <w:r>
        <w:rPr>
          <w:b/>
          <w:bCs/>
          <w:i/>
          <w:iCs/>
        </w:rPr>
        <w:t>Obětí šikany se stává</w:t>
      </w:r>
    </w:p>
    <w:p w:rsidR="00C354EC" w:rsidRDefault="00C354EC" w:rsidP="00B741E8">
      <w:pPr>
        <w:ind w:left="360"/>
        <w:rPr>
          <w:b/>
          <w:bCs/>
          <w:i/>
          <w:iCs/>
        </w:rPr>
      </w:pP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nejoblíbenější žák třídy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každý, kdo se při hodině hlásí</w:t>
      </w: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color w:val="FF0000"/>
          <w:u w:val="single"/>
        </w:rPr>
      </w:pPr>
      <w:r w:rsidRPr="007476BE">
        <w:rPr>
          <w:color w:val="FF0000"/>
          <w:u w:val="single"/>
        </w:rPr>
        <w:t>viditelně bojácný jedinec</w:t>
      </w: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color w:val="FF0000"/>
          <w:u w:val="single"/>
        </w:rPr>
      </w:pPr>
      <w:r w:rsidRPr="007476BE">
        <w:rPr>
          <w:color w:val="FF0000"/>
          <w:u w:val="single"/>
        </w:rPr>
        <w:t>žák, který se snaží plnit požadavky učitelů a žaluje na své spolužáky</w:t>
      </w:r>
    </w:p>
    <w:p w:rsidR="00C354EC" w:rsidRDefault="00C354EC" w:rsidP="00B741E8">
      <w:pPr>
        <w:ind w:left="1080"/>
      </w:pPr>
    </w:p>
    <w:p w:rsidR="00C354EC" w:rsidRPr="00B741E8" w:rsidRDefault="00C354EC" w:rsidP="00B741E8">
      <w:pPr>
        <w:pStyle w:val="ListParagraph"/>
        <w:numPr>
          <w:ilvl w:val="0"/>
          <w:numId w:val="23"/>
        </w:numPr>
        <w:rPr>
          <w:b/>
          <w:bCs/>
          <w:i/>
          <w:iCs/>
        </w:rPr>
      </w:pPr>
      <w:r w:rsidRPr="00B741E8">
        <w:rPr>
          <w:b/>
          <w:bCs/>
          <w:i/>
          <w:iCs/>
        </w:rPr>
        <w:t>Agresor,</w:t>
      </w:r>
      <w:r>
        <w:rPr>
          <w:b/>
          <w:bCs/>
          <w:i/>
          <w:iCs/>
        </w:rPr>
        <w:t xml:space="preserve"> který šikanuje, je osoba která</w:t>
      </w:r>
    </w:p>
    <w:p w:rsidR="00C354EC" w:rsidRDefault="00C354EC" w:rsidP="00B741E8">
      <w:pPr>
        <w:ind w:left="360"/>
        <w:rPr>
          <w:b/>
          <w:bCs/>
          <w:i/>
          <w:iCs/>
        </w:rPr>
      </w:pP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u w:val="single"/>
        </w:rPr>
      </w:pPr>
      <w:r w:rsidRPr="007476BE">
        <w:rPr>
          <w:color w:val="FF0000"/>
          <w:u w:val="single"/>
        </w:rPr>
        <w:t>nadává ostatním nebo jim opakovaně ubližuje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hodně se hlásí a má samé jedničky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donáší učiteli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člověk, který se vším pomůže</w:t>
      </w: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color w:val="FF0000"/>
          <w:u w:val="single"/>
        </w:rPr>
      </w:pPr>
      <w:r w:rsidRPr="007476BE">
        <w:rPr>
          <w:color w:val="FF0000"/>
          <w:u w:val="single"/>
        </w:rPr>
        <w:t>člověk, který záměrně způsobuje druhému trápení</w:t>
      </w:r>
    </w:p>
    <w:p w:rsidR="00C354EC" w:rsidRDefault="00C354EC" w:rsidP="00B741E8">
      <w:pPr>
        <w:ind w:left="1080"/>
      </w:pPr>
    </w:p>
    <w:p w:rsidR="00C354EC" w:rsidRPr="003264C4" w:rsidRDefault="00C354EC" w:rsidP="00B741E8">
      <w:pPr>
        <w:ind w:left="1080"/>
      </w:pPr>
    </w:p>
    <w:p w:rsidR="00C354EC" w:rsidRPr="00B741E8" w:rsidRDefault="00C354EC" w:rsidP="00B741E8">
      <w:pPr>
        <w:pStyle w:val="ListParagraph"/>
        <w:numPr>
          <w:ilvl w:val="0"/>
          <w:numId w:val="23"/>
        </w:numPr>
        <w:rPr>
          <w:b/>
          <w:bCs/>
          <w:i/>
          <w:iCs/>
        </w:rPr>
      </w:pPr>
      <w:r w:rsidRPr="00B741E8">
        <w:rPr>
          <w:b/>
          <w:bCs/>
          <w:i/>
          <w:iCs/>
        </w:rPr>
        <w:t>Co bys měl udělat, když jsi šikanován?</w:t>
      </w:r>
    </w:p>
    <w:p w:rsidR="00C354EC" w:rsidRDefault="00C354EC" w:rsidP="00B741E8">
      <w:pPr>
        <w:ind w:left="360"/>
        <w:rPr>
          <w:b/>
          <w:bCs/>
          <w:i/>
          <w:iCs/>
        </w:rPr>
      </w:pP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přestanu chodit do školy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začnu se bránit a budu šikanovat také</w:t>
      </w: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color w:val="FF0000"/>
          <w:u w:val="single"/>
        </w:rPr>
      </w:pPr>
      <w:r w:rsidRPr="007476BE">
        <w:rPr>
          <w:color w:val="FF0000"/>
          <w:u w:val="single"/>
        </w:rPr>
        <w:t>seženu si pomoc u učitelského sboru či rodičů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seženu si své kamarády a dám útočníkovy po škole co proto</w:t>
      </w: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color w:val="FF0000"/>
          <w:u w:val="single"/>
        </w:rPr>
      </w:pPr>
      <w:r w:rsidRPr="007476BE">
        <w:rPr>
          <w:color w:val="FF0000"/>
          <w:u w:val="single"/>
        </w:rPr>
        <w:t>nebudu se bát a vše na agresora řeknu dospělé osobě</w:t>
      </w:r>
    </w:p>
    <w:p w:rsidR="00C354EC" w:rsidRPr="007476BE" w:rsidRDefault="00C354EC" w:rsidP="00B741E8">
      <w:pPr>
        <w:ind w:left="1080"/>
        <w:rPr>
          <w:u w:val="single"/>
        </w:rPr>
      </w:pPr>
    </w:p>
    <w:p w:rsidR="00C354EC" w:rsidRPr="00B741E8" w:rsidRDefault="00C354EC" w:rsidP="00B741E8">
      <w:pPr>
        <w:pStyle w:val="ListParagraph"/>
        <w:numPr>
          <w:ilvl w:val="0"/>
          <w:numId w:val="23"/>
        </w:numPr>
        <w:rPr>
          <w:b/>
          <w:bCs/>
          <w:i/>
          <w:iCs/>
        </w:rPr>
      </w:pPr>
      <w:r w:rsidRPr="00B741E8">
        <w:rPr>
          <w:b/>
          <w:bCs/>
          <w:i/>
          <w:iCs/>
        </w:rPr>
        <w:t>Co bys měl udělat, když jsi svědek šikanování?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přestanu chodit do školy</w:t>
      </w:r>
    </w:p>
    <w:p w:rsidR="00C354EC" w:rsidRDefault="00C354EC" w:rsidP="00B741E8">
      <w:pPr>
        <w:pStyle w:val="ListParagraph"/>
        <w:numPr>
          <w:ilvl w:val="1"/>
          <w:numId w:val="23"/>
        </w:numPr>
      </w:pPr>
      <w:r>
        <w:t>přidám se k útočníkovi</w:t>
      </w: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color w:val="FF0000"/>
          <w:u w:val="single"/>
        </w:rPr>
      </w:pPr>
      <w:r w:rsidRPr="007476BE">
        <w:rPr>
          <w:color w:val="FF0000"/>
          <w:u w:val="single"/>
        </w:rPr>
        <w:t>seženu pomoc u učitelského sboru či rodičů</w:t>
      </w:r>
    </w:p>
    <w:p w:rsidR="00C354EC" w:rsidRPr="007476BE" w:rsidRDefault="00C354EC" w:rsidP="00B741E8">
      <w:pPr>
        <w:pStyle w:val="ListParagraph"/>
        <w:numPr>
          <w:ilvl w:val="1"/>
          <w:numId w:val="23"/>
        </w:numPr>
        <w:rPr>
          <w:color w:val="FF0000"/>
          <w:u w:val="single"/>
        </w:rPr>
      </w:pPr>
      <w:r w:rsidRPr="007476BE">
        <w:rPr>
          <w:color w:val="FF0000"/>
          <w:u w:val="single"/>
        </w:rPr>
        <w:t>budu se snažit okamžitě zakročit a pomoci oběti</w:t>
      </w:r>
    </w:p>
    <w:p w:rsidR="00C354EC" w:rsidRPr="007476BE" w:rsidRDefault="00C354EC" w:rsidP="00B741E8">
      <w:pPr>
        <w:ind w:left="360"/>
        <w:rPr>
          <w:b/>
          <w:bCs/>
          <w:i/>
          <w:iCs/>
          <w:u w:val="single"/>
        </w:rPr>
      </w:pPr>
    </w:p>
    <w:p w:rsidR="00C354EC" w:rsidRDefault="00C354EC" w:rsidP="00B741E8"/>
    <w:sectPr w:rsidR="00C354EC" w:rsidSect="004A2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B7AA9"/>
    <w:multiLevelType w:val="hybridMultilevel"/>
    <w:tmpl w:val="53042968"/>
    <w:lvl w:ilvl="0" w:tplc="39E0A76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22F0CB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FB007A0"/>
    <w:multiLevelType w:val="hybridMultilevel"/>
    <w:tmpl w:val="6D0CE082"/>
    <w:lvl w:ilvl="0" w:tplc="22F0CBF4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>
    <w:nsid w:val="13FC4E4C"/>
    <w:multiLevelType w:val="hybridMultilevel"/>
    <w:tmpl w:val="DBA626FC"/>
    <w:lvl w:ilvl="0" w:tplc="22F0CBF4">
      <w:start w:val="1"/>
      <w:numFmt w:val="lowerLetter"/>
      <w:lvlText w:val="%1)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2DD86329"/>
    <w:multiLevelType w:val="hybridMultilevel"/>
    <w:tmpl w:val="A930114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E663A7E"/>
    <w:multiLevelType w:val="hybridMultilevel"/>
    <w:tmpl w:val="5EA20698"/>
    <w:lvl w:ilvl="0" w:tplc="22F0CBF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EAD7212"/>
    <w:multiLevelType w:val="hybridMultilevel"/>
    <w:tmpl w:val="D4E87F56"/>
    <w:lvl w:ilvl="0" w:tplc="22F0CBF4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6">
    <w:nsid w:val="30BF441D"/>
    <w:multiLevelType w:val="hybridMultilevel"/>
    <w:tmpl w:val="B652F9F6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69743EF"/>
    <w:multiLevelType w:val="hybridMultilevel"/>
    <w:tmpl w:val="FA923FC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6F2076C"/>
    <w:multiLevelType w:val="hybridMultilevel"/>
    <w:tmpl w:val="C2BC4012"/>
    <w:lvl w:ilvl="0" w:tplc="22F0CBF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F105624"/>
    <w:multiLevelType w:val="hybridMultilevel"/>
    <w:tmpl w:val="C16271DA"/>
    <w:lvl w:ilvl="0" w:tplc="22F0CBF4">
      <w:start w:val="1"/>
      <w:numFmt w:val="lowerLetter"/>
      <w:lvlText w:val="%1)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">
    <w:nsid w:val="505636D9"/>
    <w:multiLevelType w:val="hybridMultilevel"/>
    <w:tmpl w:val="B66A70EC"/>
    <w:lvl w:ilvl="0" w:tplc="741A9B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669F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BC80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BC747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E6271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D033E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524C2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D0AB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9A00B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1CF4209"/>
    <w:multiLevelType w:val="hybridMultilevel"/>
    <w:tmpl w:val="095449D6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6F54342"/>
    <w:multiLevelType w:val="hybridMultilevel"/>
    <w:tmpl w:val="D812A5C2"/>
    <w:lvl w:ilvl="0" w:tplc="B0820F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9E46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8EEE2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D29FB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3C903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6ED1C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F68F3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6212A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D405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8201C69"/>
    <w:multiLevelType w:val="hybridMultilevel"/>
    <w:tmpl w:val="32D80062"/>
    <w:lvl w:ilvl="0" w:tplc="22F0CBF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31D29C6"/>
    <w:multiLevelType w:val="hybridMultilevel"/>
    <w:tmpl w:val="AF2480C2"/>
    <w:lvl w:ilvl="0" w:tplc="22F0CBF4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>
    <w:nsid w:val="649E4481"/>
    <w:multiLevelType w:val="hybridMultilevel"/>
    <w:tmpl w:val="AB3A7AD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5BF2D53"/>
    <w:multiLevelType w:val="hybridMultilevel"/>
    <w:tmpl w:val="FED273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1571B4"/>
    <w:multiLevelType w:val="hybridMultilevel"/>
    <w:tmpl w:val="BC30F582"/>
    <w:lvl w:ilvl="0" w:tplc="22F0CBF4">
      <w:start w:val="1"/>
      <w:numFmt w:val="lowerLetter"/>
      <w:lvlText w:val="%1)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>
    <w:nsid w:val="6731145D"/>
    <w:multiLevelType w:val="hybridMultilevel"/>
    <w:tmpl w:val="D9FAEAC0"/>
    <w:lvl w:ilvl="0" w:tplc="22F0CBF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AB29D9"/>
    <w:multiLevelType w:val="hybridMultilevel"/>
    <w:tmpl w:val="214CD66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4DA1BA8"/>
    <w:multiLevelType w:val="hybridMultilevel"/>
    <w:tmpl w:val="6F245A74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B8E5911"/>
    <w:multiLevelType w:val="hybridMultilevel"/>
    <w:tmpl w:val="521ED424"/>
    <w:lvl w:ilvl="0" w:tplc="04050011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2">
    <w:nsid w:val="7FDD1D2D"/>
    <w:multiLevelType w:val="hybridMultilevel"/>
    <w:tmpl w:val="FE3E31F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6"/>
  </w:num>
  <w:num w:numId="3">
    <w:abstractNumId w:val="19"/>
  </w:num>
  <w:num w:numId="4">
    <w:abstractNumId w:val="3"/>
  </w:num>
  <w:num w:numId="5">
    <w:abstractNumId w:val="11"/>
  </w:num>
  <w:num w:numId="6">
    <w:abstractNumId w:val="0"/>
  </w:num>
  <w:num w:numId="7">
    <w:abstractNumId w:val="6"/>
  </w:num>
  <w:num w:numId="8">
    <w:abstractNumId w:val="20"/>
  </w:num>
  <w:num w:numId="9">
    <w:abstractNumId w:val="12"/>
  </w:num>
  <w:num w:numId="10">
    <w:abstractNumId w:val="10"/>
  </w:num>
  <w:num w:numId="11">
    <w:abstractNumId w:val="21"/>
  </w:num>
  <w:num w:numId="12">
    <w:abstractNumId w:val="13"/>
  </w:num>
  <w:num w:numId="13">
    <w:abstractNumId w:val="4"/>
  </w:num>
  <w:num w:numId="14">
    <w:abstractNumId w:val="5"/>
  </w:num>
  <w:num w:numId="15">
    <w:abstractNumId w:val="1"/>
  </w:num>
  <w:num w:numId="16">
    <w:abstractNumId w:val="18"/>
  </w:num>
  <w:num w:numId="17">
    <w:abstractNumId w:val="9"/>
  </w:num>
  <w:num w:numId="18">
    <w:abstractNumId w:val="2"/>
  </w:num>
  <w:num w:numId="19">
    <w:abstractNumId w:val="17"/>
  </w:num>
  <w:num w:numId="20">
    <w:abstractNumId w:val="8"/>
  </w:num>
  <w:num w:numId="21">
    <w:abstractNumId w:val="14"/>
  </w:num>
  <w:num w:numId="22">
    <w:abstractNumId w:val="22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5F3F"/>
    <w:rsid w:val="0000304A"/>
    <w:rsid w:val="00007882"/>
    <w:rsid w:val="00037D69"/>
    <w:rsid w:val="000E3A37"/>
    <w:rsid w:val="000F7222"/>
    <w:rsid w:val="001E7795"/>
    <w:rsid w:val="0024280E"/>
    <w:rsid w:val="00252B64"/>
    <w:rsid w:val="003264C4"/>
    <w:rsid w:val="00331912"/>
    <w:rsid w:val="00370011"/>
    <w:rsid w:val="003E201E"/>
    <w:rsid w:val="004024B2"/>
    <w:rsid w:val="004230E5"/>
    <w:rsid w:val="00456F3C"/>
    <w:rsid w:val="00481859"/>
    <w:rsid w:val="004A2BAC"/>
    <w:rsid w:val="004D29B8"/>
    <w:rsid w:val="004F164B"/>
    <w:rsid w:val="005C5B71"/>
    <w:rsid w:val="005D17B9"/>
    <w:rsid w:val="005D70D1"/>
    <w:rsid w:val="00625BA9"/>
    <w:rsid w:val="006402BB"/>
    <w:rsid w:val="0068144E"/>
    <w:rsid w:val="0072055F"/>
    <w:rsid w:val="00744BEB"/>
    <w:rsid w:val="007476BE"/>
    <w:rsid w:val="00787B27"/>
    <w:rsid w:val="007943B0"/>
    <w:rsid w:val="007F5934"/>
    <w:rsid w:val="008238BF"/>
    <w:rsid w:val="00885901"/>
    <w:rsid w:val="008F2590"/>
    <w:rsid w:val="00937303"/>
    <w:rsid w:val="00945F6B"/>
    <w:rsid w:val="00A2499E"/>
    <w:rsid w:val="00A35F3F"/>
    <w:rsid w:val="00A42798"/>
    <w:rsid w:val="00AE039C"/>
    <w:rsid w:val="00B40D07"/>
    <w:rsid w:val="00B741E8"/>
    <w:rsid w:val="00B90448"/>
    <w:rsid w:val="00BA1739"/>
    <w:rsid w:val="00C354EC"/>
    <w:rsid w:val="00CA5479"/>
    <w:rsid w:val="00DF5196"/>
    <w:rsid w:val="00EF0D79"/>
    <w:rsid w:val="00FA483A"/>
    <w:rsid w:val="00FB2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4B2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E3A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3A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45F6B"/>
    <w:pPr>
      <w:ind w:left="720"/>
    </w:pPr>
  </w:style>
  <w:style w:type="paragraph" w:customStyle="1" w:styleId="StylDolevaZa3bdkovnNejmn12b">
    <w:name w:val="Styl Doleva Za:  3 b. Řádkování:  Nejméně 12 b."/>
    <w:basedOn w:val="Normal"/>
    <w:uiPriority w:val="99"/>
    <w:rsid w:val="00037D69"/>
    <w:pPr>
      <w:spacing w:line="240" w:lineRule="atLeas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54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03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4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04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40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478</Words>
  <Characters>2822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Beda</dc:creator>
  <cp:keywords/>
  <dc:description/>
  <cp:lastModifiedBy>SlamovaLi</cp:lastModifiedBy>
  <cp:revision>9</cp:revision>
  <cp:lastPrinted>2012-03-14T08:31:00Z</cp:lastPrinted>
  <dcterms:created xsi:type="dcterms:W3CDTF">2011-11-26T17:17:00Z</dcterms:created>
  <dcterms:modified xsi:type="dcterms:W3CDTF">2012-05-25T08:34:00Z</dcterms:modified>
</cp:coreProperties>
</file>