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311" w:rsidRDefault="000C7311" w:rsidP="00E33C89">
      <w:pPr>
        <w:tabs>
          <w:tab w:val="left" w:pos="765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-.7pt;margin-top:8.4pt;width:401.85pt;height:78pt;z-index:-251658240;visibility:visible" wrapcoords="-40 0 -40 21392 21600 21392 21600 0 -40 0">
            <v:imagedata r:id="rId4" o:title=""/>
            <w10:wrap type="tight"/>
          </v:shape>
        </w:pict>
      </w:r>
    </w:p>
    <w:p w:rsidR="000C7311" w:rsidRDefault="000C7311" w:rsidP="00E33C89">
      <w:pPr>
        <w:tabs>
          <w:tab w:val="left" w:pos="765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C7311" w:rsidRDefault="000C7311" w:rsidP="00E33C89">
      <w:pPr>
        <w:tabs>
          <w:tab w:val="left" w:pos="765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C7311" w:rsidRDefault="000C7311" w:rsidP="00E33C89">
      <w:pPr>
        <w:tabs>
          <w:tab w:val="left" w:pos="765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C7311" w:rsidRDefault="000C7311" w:rsidP="00E33C89">
      <w:pPr>
        <w:tabs>
          <w:tab w:val="left" w:pos="765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C7311" w:rsidRDefault="000C7311" w:rsidP="00E33C89">
      <w:pPr>
        <w:tabs>
          <w:tab w:val="left" w:pos="765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C7311" w:rsidRDefault="000C7311" w:rsidP="00E33C89">
      <w:pPr>
        <w:tabs>
          <w:tab w:val="left" w:pos="765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C7311" w:rsidRDefault="000C7311" w:rsidP="00E33C89">
      <w:pPr>
        <w:tabs>
          <w:tab w:val="left" w:pos="765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C7311" w:rsidRDefault="000C7311" w:rsidP="00E33C89">
      <w:pPr>
        <w:tabs>
          <w:tab w:val="left" w:pos="765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C7311" w:rsidRPr="003C68CD" w:rsidRDefault="000C7311" w:rsidP="00E33C89">
      <w:pPr>
        <w:tabs>
          <w:tab w:val="left" w:pos="765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0C7311" w:rsidRPr="003C68CD" w:rsidRDefault="000C7311" w:rsidP="000332D1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3C68CD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3C68CD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0C7311" w:rsidRPr="003C68CD" w:rsidRDefault="000C7311" w:rsidP="000332D1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C7311" w:rsidRPr="003C68CD" w:rsidRDefault="000C7311" w:rsidP="000332D1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Kamarádství</w:t>
      </w:r>
    </w:p>
    <w:p w:rsidR="000C7311" w:rsidRPr="003C68CD" w:rsidRDefault="000C7311" w:rsidP="000332D1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C7311" w:rsidRPr="003C68CD" w:rsidRDefault="000C7311" w:rsidP="000332D1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0C7311" w:rsidRDefault="000C7311" w:rsidP="00F31FD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0C7311" w:rsidRDefault="000C7311" w:rsidP="00F31FD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0C7311" w:rsidRDefault="000C7311" w:rsidP="00F31FD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gramotnosti</w:t>
      </w:r>
    </w:p>
    <w:p w:rsidR="000C7311" w:rsidRDefault="000C7311" w:rsidP="00636C7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>VY_12_ INOVACE_24_ KAMARÁDSTVÍ</w:t>
      </w:r>
    </w:p>
    <w:p w:rsidR="000C7311" w:rsidRPr="003C68CD" w:rsidRDefault="000C7311" w:rsidP="00636C7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 xml:space="preserve">Sada:  </w:t>
      </w:r>
      <w:r w:rsidRPr="003C68CD">
        <w:rPr>
          <w:rFonts w:ascii="Times New Roman" w:hAnsi="Times New Roman"/>
          <w:sz w:val="28"/>
          <w:szCs w:val="28"/>
        </w:rPr>
        <w:t>2</w:t>
      </w: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 xml:space="preserve">Druh materiálu: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3C68CD">
        <w:rPr>
          <w:rFonts w:ascii="Times New Roman" w:hAnsi="Times New Roman"/>
          <w:b/>
          <w:sz w:val="28"/>
          <w:szCs w:val="28"/>
        </w:rPr>
        <w:t xml:space="preserve"> </w:t>
      </w:r>
      <w:r w:rsidRPr="003C68CD">
        <w:rPr>
          <w:rFonts w:ascii="Times New Roman" w:hAnsi="Times New Roman"/>
          <w:sz w:val="28"/>
          <w:szCs w:val="28"/>
        </w:rPr>
        <w:t>ČJ č. 24</w:t>
      </w: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>Jméno autora:</w:t>
      </w:r>
      <w:r w:rsidRPr="003C68CD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>Škola:</w:t>
      </w:r>
      <w:r w:rsidRPr="003C68CD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0C7311" w:rsidRDefault="000C7311" w:rsidP="00636C7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 xml:space="preserve">             </w:t>
      </w:r>
      <w:r w:rsidRPr="003C68CD">
        <w:rPr>
          <w:rFonts w:ascii="Times New Roman" w:hAnsi="Times New Roman"/>
          <w:sz w:val="28"/>
          <w:szCs w:val="28"/>
        </w:rPr>
        <w:t>Cholina 35, 783 22</w:t>
      </w:r>
    </w:p>
    <w:p w:rsidR="000C7311" w:rsidRPr="003C68CD" w:rsidRDefault="000C7311" w:rsidP="00636C7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C7311" w:rsidRPr="003E06B8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20.1. 2012</w:t>
      </w: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 xml:space="preserve">Předmět:  </w:t>
      </w:r>
      <w:r w:rsidRPr="003C68CD">
        <w:rPr>
          <w:rFonts w:ascii="Times New Roman" w:hAnsi="Times New Roman"/>
          <w:sz w:val="28"/>
          <w:szCs w:val="28"/>
        </w:rPr>
        <w:t>Český jazyk</w:t>
      </w:r>
    </w:p>
    <w:p w:rsidR="000C7311" w:rsidRPr="003C68CD" w:rsidRDefault="000C7311" w:rsidP="00636C7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>Ročník:</w:t>
      </w:r>
      <w:r w:rsidRPr="003C68CD">
        <w:rPr>
          <w:rFonts w:ascii="Times New Roman" w:hAnsi="Times New Roman"/>
          <w:sz w:val="28"/>
          <w:szCs w:val="28"/>
        </w:rPr>
        <w:t xml:space="preserve"> druhý a třetí</w:t>
      </w: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 xml:space="preserve">Anotace:  </w:t>
      </w:r>
      <w:r w:rsidRPr="003C68CD">
        <w:rPr>
          <w:rFonts w:ascii="Times New Roman" w:hAnsi="Times New Roman"/>
          <w:sz w:val="28"/>
          <w:szCs w:val="28"/>
        </w:rPr>
        <w:t xml:space="preserve">Rozvíjení schopnosti souvislého vyjadřování, čtení s porozuměním, </w:t>
      </w: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C68CD">
        <w:rPr>
          <w:rFonts w:ascii="Times New Roman" w:hAnsi="Times New Roman"/>
          <w:sz w:val="28"/>
          <w:szCs w:val="28"/>
        </w:rPr>
        <w:t xml:space="preserve">                 orientace v</w:t>
      </w:r>
      <w:r>
        <w:rPr>
          <w:rFonts w:ascii="Times New Roman" w:hAnsi="Times New Roman"/>
          <w:sz w:val="28"/>
          <w:szCs w:val="28"/>
        </w:rPr>
        <w:t> </w:t>
      </w:r>
      <w:r w:rsidRPr="003C68CD">
        <w:rPr>
          <w:rFonts w:ascii="Times New Roman" w:hAnsi="Times New Roman"/>
          <w:sz w:val="28"/>
          <w:szCs w:val="28"/>
        </w:rPr>
        <w:t>textu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 xml:space="preserve">Klíčová slova:  </w:t>
      </w:r>
      <w:r w:rsidRPr="003C68CD">
        <w:rPr>
          <w:rFonts w:ascii="Times New Roman" w:hAnsi="Times New Roman"/>
          <w:sz w:val="28"/>
          <w:szCs w:val="28"/>
        </w:rPr>
        <w:t>Kamarádství, přátelství, děti, spolužáci</w:t>
      </w: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C7311" w:rsidRDefault="000C7311" w:rsidP="005D7BC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C68CD">
        <w:rPr>
          <w:rFonts w:ascii="Times New Roman" w:hAnsi="Times New Roman"/>
          <w:b/>
          <w:sz w:val="28"/>
          <w:szCs w:val="28"/>
        </w:rPr>
        <w:t xml:space="preserve">Zdroje: </w:t>
      </w:r>
      <w:r w:rsidRPr="003C68CD">
        <w:rPr>
          <w:rFonts w:ascii="Times New Roman" w:hAnsi="Times New Roman"/>
          <w:sz w:val="28"/>
          <w:szCs w:val="28"/>
        </w:rPr>
        <w:t xml:space="preserve">Ilustrace – </w:t>
      </w:r>
      <w:hyperlink r:id="rId5" w:history="1">
        <w:r w:rsidRPr="00CD36C6">
          <w:rPr>
            <w:rStyle w:val="Hyperlink"/>
            <w:rFonts w:ascii="Times New Roman" w:hAnsi="Times New Roman"/>
            <w:sz w:val="28"/>
            <w:szCs w:val="28"/>
          </w:rPr>
          <w:t>www.office.microsoft.com</w:t>
        </w:r>
      </w:hyperlink>
    </w:p>
    <w:p w:rsidR="000C7311" w:rsidRPr="003C68CD" w:rsidRDefault="000C7311" w:rsidP="005D7BC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Recept – archiv autorky</w:t>
      </w: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C7311" w:rsidRPr="003C68CD" w:rsidRDefault="000C7311" w:rsidP="000332D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0C7311" w:rsidRPr="003C68CD" w:rsidRDefault="000C7311" w:rsidP="000332D1">
      <w:pPr>
        <w:rPr>
          <w:rFonts w:ascii="Times New Roman" w:hAnsi="Times New Roman"/>
          <w:sz w:val="28"/>
          <w:szCs w:val="28"/>
        </w:rPr>
      </w:pPr>
    </w:p>
    <w:p w:rsidR="000C7311" w:rsidRDefault="000C7311" w:rsidP="000332D1">
      <w:pPr>
        <w:rPr>
          <w:rFonts w:ascii="Times New Roman" w:hAnsi="Times New Roman"/>
          <w:sz w:val="32"/>
          <w:szCs w:val="32"/>
        </w:rPr>
      </w:pPr>
    </w:p>
    <w:p w:rsidR="000C7311" w:rsidRDefault="000C7311" w:rsidP="000332D1">
      <w:pPr>
        <w:rPr>
          <w:rFonts w:ascii="Times New Roman" w:hAnsi="Times New Roman"/>
          <w:sz w:val="32"/>
          <w:szCs w:val="32"/>
        </w:rPr>
      </w:pPr>
    </w:p>
    <w:p w:rsidR="000C7311" w:rsidRDefault="000C7311" w:rsidP="000332D1">
      <w:pPr>
        <w:rPr>
          <w:rFonts w:ascii="Times New Roman" w:hAnsi="Times New Roman"/>
          <w:sz w:val="32"/>
          <w:szCs w:val="32"/>
        </w:rPr>
      </w:pPr>
    </w:p>
    <w:p w:rsidR="000C7311" w:rsidRDefault="000C7311" w:rsidP="000332D1">
      <w:pPr>
        <w:rPr>
          <w:rFonts w:ascii="Times New Roman" w:hAnsi="Times New Roman"/>
          <w:sz w:val="32"/>
          <w:szCs w:val="32"/>
        </w:rPr>
      </w:pPr>
    </w:p>
    <w:p w:rsidR="000C7311" w:rsidRDefault="000C7311" w:rsidP="000332D1">
      <w:pPr>
        <w:rPr>
          <w:rFonts w:ascii="Times New Roman" w:hAnsi="Times New Roman"/>
          <w:sz w:val="32"/>
          <w:szCs w:val="32"/>
        </w:rPr>
      </w:pPr>
    </w:p>
    <w:p w:rsidR="000C7311" w:rsidRDefault="000C7311" w:rsidP="000332D1">
      <w:pPr>
        <w:rPr>
          <w:rFonts w:ascii="Times New Roman" w:hAnsi="Times New Roman"/>
          <w:sz w:val="32"/>
          <w:szCs w:val="32"/>
        </w:rPr>
      </w:pPr>
    </w:p>
    <w:p w:rsidR="000C7311" w:rsidRDefault="000C7311" w:rsidP="000332D1">
      <w:pPr>
        <w:ind w:left="-567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 xml:space="preserve">   </w:t>
      </w:r>
      <w:r w:rsidRPr="00B53E1D">
        <w:rPr>
          <w:rFonts w:ascii="Times New Roman" w:hAnsi="Times New Roman"/>
          <w:sz w:val="28"/>
          <w:szCs w:val="28"/>
        </w:rPr>
        <w:t>Jméno:  ___________________________________          Třída:________</w:t>
      </w:r>
    </w:p>
    <w:p w:rsidR="000C7311" w:rsidRDefault="000C7311" w:rsidP="000332D1">
      <w:pPr>
        <w:ind w:left="-567"/>
        <w:rPr>
          <w:rFonts w:ascii="Times New Roman" w:hAnsi="Times New Roman"/>
          <w:sz w:val="28"/>
          <w:szCs w:val="28"/>
        </w:rPr>
      </w:pPr>
    </w:p>
    <w:p w:rsidR="000C7311" w:rsidRPr="00B53E1D" w:rsidRDefault="000C7311" w:rsidP="00B53E1D">
      <w:pPr>
        <w:ind w:left="-567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Kamarádství</w:t>
      </w:r>
    </w:p>
    <w:p w:rsidR="000C7311" w:rsidRPr="00612F00" w:rsidRDefault="000C7311" w:rsidP="000332D1">
      <w:pPr>
        <w:ind w:left="284"/>
        <w:rPr>
          <w:rFonts w:ascii="Times New Roman" w:hAnsi="Times New Roman"/>
          <w:sz w:val="28"/>
          <w:szCs w:val="28"/>
        </w:rPr>
      </w:pPr>
    </w:p>
    <w:p w:rsidR="000C7311" w:rsidRPr="00612F00" w:rsidRDefault="000C7311">
      <w:pPr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RECEPT:</w:t>
      </w: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 xml:space="preserve">       Nejdříve vezmeme </w:t>
      </w:r>
      <w:r w:rsidRPr="00612F00">
        <w:rPr>
          <w:rFonts w:ascii="Times New Roman" w:hAnsi="Times New Roman"/>
          <w:b/>
          <w:sz w:val="28"/>
          <w:szCs w:val="28"/>
        </w:rPr>
        <w:t>5.</w:t>
      </w:r>
      <w:r w:rsidRPr="00612F00">
        <w:rPr>
          <w:rFonts w:ascii="Times New Roman" w:hAnsi="Times New Roman"/>
          <w:sz w:val="28"/>
          <w:szCs w:val="28"/>
        </w:rPr>
        <w:t xml:space="preserve"> písmenko od </w:t>
      </w:r>
      <w:r w:rsidRPr="00612F00">
        <w:rPr>
          <w:rFonts w:ascii="Times New Roman" w:hAnsi="Times New Roman"/>
          <w:b/>
          <w:sz w:val="28"/>
          <w:szCs w:val="28"/>
        </w:rPr>
        <w:t xml:space="preserve">Emičky </w:t>
      </w:r>
      <w:r>
        <w:rPr>
          <w:rFonts w:ascii="Times New Roman" w:hAnsi="Times New Roman"/>
          <w:sz w:val="28"/>
          <w:szCs w:val="28"/>
        </w:rPr>
        <w:t>a dá</w:t>
      </w:r>
      <w:r w:rsidRPr="00612F00">
        <w:rPr>
          <w:rFonts w:ascii="Times New Roman" w:hAnsi="Times New Roman"/>
          <w:sz w:val="28"/>
          <w:szCs w:val="28"/>
        </w:rPr>
        <w:t>me do misky spolu s</w:t>
      </w:r>
      <w:r w:rsidRPr="00612F00">
        <w:rPr>
          <w:rFonts w:ascii="Times New Roman" w:hAnsi="Times New Roman"/>
          <w:b/>
          <w:sz w:val="28"/>
          <w:szCs w:val="28"/>
        </w:rPr>
        <w:t xml:space="preserve"> 2. </w:t>
      </w:r>
      <w:r w:rsidRPr="00612F00">
        <w:rPr>
          <w:rFonts w:ascii="Times New Roman" w:hAnsi="Times New Roman"/>
          <w:sz w:val="28"/>
          <w:szCs w:val="28"/>
        </w:rPr>
        <w:t xml:space="preserve">písmenkem od </w:t>
      </w:r>
      <w:r w:rsidRPr="00612F00">
        <w:rPr>
          <w:rFonts w:ascii="Times New Roman" w:hAnsi="Times New Roman"/>
          <w:b/>
          <w:sz w:val="28"/>
          <w:szCs w:val="28"/>
        </w:rPr>
        <w:t>Pavlíka</w:t>
      </w:r>
      <w:r w:rsidRPr="00612F00">
        <w:rPr>
          <w:rFonts w:ascii="Times New Roman" w:hAnsi="Times New Roman"/>
          <w:sz w:val="28"/>
          <w:szCs w:val="28"/>
        </w:rPr>
        <w:t xml:space="preserve"> a </w:t>
      </w:r>
      <w:r w:rsidRPr="00612F00">
        <w:rPr>
          <w:rFonts w:ascii="Times New Roman" w:hAnsi="Times New Roman"/>
          <w:b/>
          <w:sz w:val="28"/>
          <w:szCs w:val="28"/>
        </w:rPr>
        <w:t xml:space="preserve">4. </w:t>
      </w:r>
      <w:r w:rsidRPr="00612F00">
        <w:rPr>
          <w:rFonts w:ascii="Times New Roman" w:hAnsi="Times New Roman"/>
          <w:sz w:val="28"/>
          <w:szCs w:val="28"/>
        </w:rPr>
        <w:t>Písmenkem od</w:t>
      </w:r>
      <w:r w:rsidRPr="00612F00">
        <w:rPr>
          <w:rFonts w:ascii="Times New Roman" w:hAnsi="Times New Roman"/>
          <w:b/>
          <w:sz w:val="28"/>
          <w:szCs w:val="28"/>
        </w:rPr>
        <w:t xml:space="preserve"> Jarmilky. </w:t>
      </w:r>
      <w:r w:rsidRPr="00612F00">
        <w:rPr>
          <w:rFonts w:ascii="Times New Roman" w:hAnsi="Times New Roman"/>
          <w:sz w:val="28"/>
          <w:szCs w:val="28"/>
        </w:rPr>
        <w:t>Dobře promícháme.</w:t>
      </w: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Do kastrůlku vložíme</w:t>
      </w:r>
      <w:r w:rsidRPr="00612F00">
        <w:rPr>
          <w:rFonts w:ascii="Times New Roman" w:hAnsi="Times New Roman"/>
          <w:b/>
          <w:sz w:val="28"/>
          <w:szCs w:val="28"/>
        </w:rPr>
        <w:t xml:space="preserve"> 2.</w:t>
      </w:r>
      <w:r w:rsidRPr="00612F00">
        <w:rPr>
          <w:rFonts w:ascii="Times New Roman" w:hAnsi="Times New Roman"/>
          <w:sz w:val="28"/>
          <w:szCs w:val="28"/>
        </w:rPr>
        <w:t xml:space="preserve"> písmenko od</w:t>
      </w:r>
      <w:r w:rsidRPr="00612F00">
        <w:rPr>
          <w:rFonts w:ascii="Times New Roman" w:hAnsi="Times New Roman"/>
          <w:b/>
          <w:sz w:val="28"/>
          <w:szCs w:val="28"/>
        </w:rPr>
        <w:t xml:space="preserve"> Marušky</w:t>
      </w:r>
      <w:r w:rsidRPr="00612F00">
        <w:rPr>
          <w:rFonts w:ascii="Times New Roman" w:hAnsi="Times New Roman"/>
          <w:sz w:val="28"/>
          <w:szCs w:val="28"/>
        </w:rPr>
        <w:t xml:space="preserve"> a vaříme se </w:t>
      </w:r>
      <w:r w:rsidRPr="00612F00">
        <w:rPr>
          <w:rFonts w:ascii="Times New Roman" w:hAnsi="Times New Roman"/>
          <w:b/>
          <w:sz w:val="28"/>
          <w:szCs w:val="28"/>
        </w:rPr>
        <w:t xml:space="preserve">3. </w:t>
      </w:r>
      <w:r w:rsidRPr="00612F00">
        <w:rPr>
          <w:rFonts w:ascii="Times New Roman" w:hAnsi="Times New Roman"/>
          <w:sz w:val="28"/>
          <w:szCs w:val="28"/>
        </w:rPr>
        <w:t xml:space="preserve">písmenkem od </w:t>
      </w:r>
      <w:r w:rsidRPr="00612F00">
        <w:rPr>
          <w:rFonts w:ascii="Times New Roman" w:hAnsi="Times New Roman"/>
          <w:b/>
          <w:sz w:val="28"/>
          <w:szCs w:val="28"/>
        </w:rPr>
        <w:t>Karlíka</w:t>
      </w:r>
      <w:r w:rsidRPr="00612F00">
        <w:rPr>
          <w:rFonts w:ascii="Times New Roman" w:hAnsi="Times New Roman"/>
          <w:sz w:val="28"/>
          <w:szCs w:val="28"/>
        </w:rPr>
        <w:t xml:space="preserve">. Na kostičky nakrájíme </w:t>
      </w:r>
      <w:r w:rsidRPr="00612F00">
        <w:rPr>
          <w:rFonts w:ascii="Times New Roman" w:hAnsi="Times New Roman"/>
          <w:b/>
          <w:sz w:val="28"/>
          <w:szCs w:val="28"/>
        </w:rPr>
        <w:t>1.</w:t>
      </w:r>
      <w:r w:rsidRPr="00612F00">
        <w:rPr>
          <w:rFonts w:ascii="Times New Roman" w:hAnsi="Times New Roman"/>
          <w:sz w:val="28"/>
          <w:szCs w:val="28"/>
        </w:rPr>
        <w:t xml:space="preserve"> písmenko od </w:t>
      </w:r>
      <w:r w:rsidRPr="00612F00">
        <w:rPr>
          <w:rFonts w:ascii="Times New Roman" w:hAnsi="Times New Roman"/>
          <w:b/>
          <w:sz w:val="28"/>
          <w:szCs w:val="28"/>
        </w:rPr>
        <w:t xml:space="preserve">Ády </w:t>
      </w:r>
      <w:r w:rsidRPr="00612F00">
        <w:rPr>
          <w:rFonts w:ascii="Times New Roman" w:hAnsi="Times New Roman"/>
          <w:sz w:val="28"/>
          <w:szCs w:val="28"/>
        </w:rPr>
        <w:t xml:space="preserve">a </w:t>
      </w:r>
      <w:r w:rsidRPr="00612F00">
        <w:rPr>
          <w:rFonts w:ascii="Times New Roman" w:hAnsi="Times New Roman"/>
          <w:b/>
          <w:sz w:val="28"/>
          <w:szCs w:val="28"/>
        </w:rPr>
        <w:t xml:space="preserve">4. </w:t>
      </w:r>
      <w:r w:rsidRPr="00612F00">
        <w:rPr>
          <w:rFonts w:ascii="Times New Roman" w:hAnsi="Times New Roman"/>
          <w:sz w:val="28"/>
          <w:szCs w:val="28"/>
        </w:rPr>
        <w:t xml:space="preserve">písmenko od </w:t>
      </w:r>
      <w:r w:rsidRPr="00612F00">
        <w:rPr>
          <w:rFonts w:ascii="Times New Roman" w:hAnsi="Times New Roman"/>
          <w:b/>
          <w:sz w:val="28"/>
          <w:szCs w:val="28"/>
        </w:rPr>
        <w:t>Magdalenky</w:t>
      </w:r>
      <w:r w:rsidRPr="00612F00">
        <w:rPr>
          <w:rFonts w:ascii="Times New Roman" w:hAnsi="Times New Roman"/>
          <w:sz w:val="28"/>
          <w:szCs w:val="28"/>
        </w:rPr>
        <w:t xml:space="preserve"> a necháme povařit.</w:t>
      </w: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 xml:space="preserve">Dortovou formu vymažeme </w:t>
      </w:r>
      <w:r w:rsidRPr="00612F00">
        <w:rPr>
          <w:rFonts w:ascii="Times New Roman" w:hAnsi="Times New Roman"/>
          <w:b/>
          <w:sz w:val="28"/>
          <w:szCs w:val="28"/>
        </w:rPr>
        <w:t xml:space="preserve">6. </w:t>
      </w:r>
      <w:r w:rsidRPr="00612F00">
        <w:rPr>
          <w:rFonts w:ascii="Times New Roman" w:hAnsi="Times New Roman"/>
          <w:sz w:val="28"/>
          <w:szCs w:val="28"/>
        </w:rPr>
        <w:t xml:space="preserve">písmenkem od </w:t>
      </w:r>
      <w:r w:rsidRPr="00612F00">
        <w:rPr>
          <w:rFonts w:ascii="Times New Roman" w:hAnsi="Times New Roman"/>
          <w:b/>
          <w:sz w:val="28"/>
          <w:szCs w:val="28"/>
        </w:rPr>
        <w:t>Stanislava</w:t>
      </w:r>
      <w:r w:rsidRPr="00612F00">
        <w:rPr>
          <w:rFonts w:ascii="Times New Roman" w:hAnsi="Times New Roman"/>
          <w:sz w:val="28"/>
          <w:szCs w:val="28"/>
        </w:rPr>
        <w:t xml:space="preserve">. Pak naskládáme </w:t>
      </w:r>
      <w:r w:rsidRPr="00612F00">
        <w:rPr>
          <w:rFonts w:ascii="Times New Roman" w:hAnsi="Times New Roman"/>
          <w:b/>
          <w:sz w:val="28"/>
          <w:szCs w:val="28"/>
        </w:rPr>
        <w:t>1.</w:t>
      </w:r>
      <w:r w:rsidRPr="00612F00">
        <w:rPr>
          <w:rFonts w:ascii="Times New Roman" w:hAnsi="Times New Roman"/>
          <w:sz w:val="28"/>
          <w:szCs w:val="28"/>
        </w:rPr>
        <w:t xml:space="preserve"> písmenko od Tomáše a </w:t>
      </w:r>
      <w:r w:rsidRPr="00612F00">
        <w:rPr>
          <w:rFonts w:ascii="Times New Roman" w:hAnsi="Times New Roman"/>
          <w:b/>
          <w:sz w:val="28"/>
          <w:szCs w:val="28"/>
        </w:rPr>
        <w:t xml:space="preserve">poslední </w:t>
      </w:r>
      <w:r w:rsidRPr="00612F00">
        <w:rPr>
          <w:rFonts w:ascii="Times New Roman" w:hAnsi="Times New Roman"/>
          <w:sz w:val="28"/>
          <w:szCs w:val="28"/>
        </w:rPr>
        <w:t xml:space="preserve">písmenko ze jména </w:t>
      </w:r>
      <w:r w:rsidRPr="00612F00">
        <w:rPr>
          <w:rFonts w:ascii="Times New Roman" w:hAnsi="Times New Roman"/>
          <w:b/>
          <w:sz w:val="28"/>
          <w:szCs w:val="28"/>
        </w:rPr>
        <w:t>Jaroslav</w:t>
      </w:r>
      <w:r w:rsidRPr="00612F00">
        <w:rPr>
          <w:rFonts w:ascii="Times New Roman" w:hAnsi="Times New Roman"/>
          <w:sz w:val="28"/>
          <w:szCs w:val="28"/>
        </w:rPr>
        <w:t>.</w:t>
      </w: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Nakonec rozetřeme vše, co je v</w:t>
      </w:r>
      <w:r>
        <w:rPr>
          <w:rFonts w:ascii="Times New Roman" w:hAnsi="Times New Roman"/>
          <w:sz w:val="28"/>
          <w:szCs w:val="28"/>
        </w:rPr>
        <w:t> </w:t>
      </w:r>
      <w:r w:rsidRPr="00612F00">
        <w:rPr>
          <w:rFonts w:ascii="Times New Roman" w:hAnsi="Times New Roman"/>
          <w:sz w:val="28"/>
          <w:szCs w:val="28"/>
        </w:rPr>
        <w:t>misce</w:t>
      </w:r>
      <w:r>
        <w:rPr>
          <w:rFonts w:ascii="Times New Roman" w:hAnsi="Times New Roman"/>
          <w:sz w:val="28"/>
          <w:szCs w:val="28"/>
        </w:rPr>
        <w:t>,</w:t>
      </w:r>
      <w:r w:rsidRPr="00612F00">
        <w:rPr>
          <w:rFonts w:ascii="Times New Roman" w:hAnsi="Times New Roman"/>
          <w:sz w:val="28"/>
          <w:szCs w:val="28"/>
        </w:rPr>
        <w:t xml:space="preserve"> a ozdobíme </w:t>
      </w:r>
      <w:r w:rsidRPr="00612F00">
        <w:rPr>
          <w:rFonts w:ascii="Times New Roman" w:hAnsi="Times New Roman"/>
          <w:b/>
          <w:sz w:val="28"/>
          <w:szCs w:val="28"/>
        </w:rPr>
        <w:t xml:space="preserve">6. </w:t>
      </w:r>
      <w:r w:rsidRPr="00612F00">
        <w:rPr>
          <w:rFonts w:ascii="Times New Roman" w:hAnsi="Times New Roman"/>
          <w:sz w:val="28"/>
          <w:szCs w:val="28"/>
        </w:rPr>
        <w:t xml:space="preserve">písmenkem od </w:t>
      </w:r>
      <w:r w:rsidRPr="00612F00">
        <w:rPr>
          <w:rFonts w:ascii="Times New Roman" w:hAnsi="Times New Roman"/>
          <w:b/>
          <w:sz w:val="28"/>
          <w:szCs w:val="28"/>
        </w:rPr>
        <w:t>Antonína</w:t>
      </w:r>
      <w:r w:rsidRPr="00612F00">
        <w:rPr>
          <w:rFonts w:ascii="Times New Roman" w:hAnsi="Times New Roman"/>
          <w:sz w:val="28"/>
          <w:szCs w:val="28"/>
        </w:rPr>
        <w:t xml:space="preserve">. </w:t>
      </w: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612F00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 xml:space="preserve">VÍTE, CO JSME SI DNES </w:t>
      </w:r>
      <w:r>
        <w:rPr>
          <w:rFonts w:ascii="Times New Roman" w:hAnsi="Times New Roman"/>
          <w:sz w:val="28"/>
          <w:szCs w:val="28"/>
        </w:rPr>
        <w:t>PŘIPRAVILI?        _______________________________</w:t>
      </w:r>
    </w:p>
    <w:p w:rsidR="000C7311" w:rsidRPr="00612F00" w:rsidRDefault="000C7311" w:rsidP="00612F00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2A2534">
      <w:pPr>
        <w:spacing w:after="0"/>
        <w:rPr>
          <w:rFonts w:ascii="Times New Roman" w:hAnsi="Times New Roman"/>
          <w:noProof/>
          <w:sz w:val="28"/>
          <w:szCs w:val="28"/>
          <w:lang w:eastAsia="cs-CZ"/>
        </w:rPr>
      </w:pPr>
    </w:p>
    <w:p w:rsidR="000C7311" w:rsidRDefault="000C7311" w:rsidP="002A2534">
      <w:pPr>
        <w:spacing w:after="0"/>
        <w:rPr>
          <w:rFonts w:ascii="Times New Roman" w:hAnsi="Times New Roman"/>
          <w:noProof/>
          <w:sz w:val="28"/>
          <w:szCs w:val="28"/>
          <w:lang w:eastAsia="cs-CZ"/>
        </w:rPr>
      </w:pP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  <w:r w:rsidRPr="00723CBC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2" o:spid="_x0000_i1025" type="#_x0000_t75" style="width:228.75pt;height:342.75pt;visibility:visible">
            <v:imagedata r:id="rId6" o:title=""/>
          </v:shape>
        </w:pict>
      </w: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Mí nejlepší kamarádi jsou:  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</w:t>
      </w: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</w:t>
      </w: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</w:t>
      </w: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</w:t>
      </w:r>
    </w:p>
    <w:p w:rsidR="000C7311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</w:t>
      </w:r>
    </w:p>
    <w:p w:rsidR="000C7311" w:rsidRPr="00612F00" w:rsidRDefault="000C7311" w:rsidP="002A2534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4F1BB2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4F1BB2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4F1BB2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4F1BB2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0C7311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Mám je rád(a), protože   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</w:t>
      </w: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 xml:space="preserve">  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</w:t>
      </w: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  <w:r w:rsidRPr="00612F00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Pr="00612F00" w:rsidRDefault="000C7311" w:rsidP="000332D1">
      <w:pPr>
        <w:spacing w:after="0"/>
        <w:rPr>
          <w:rFonts w:ascii="Times New Roman" w:hAnsi="Times New Roman"/>
          <w:sz w:val="28"/>
          <w:szCs w:val="28"/>
        </w:rPr>
      </w:pPr>
    </w:p>
    <w:p w:rsidR="000C7311" w:rsidRDefault="000C7311" w:rsidP="000332D1">
      <w:pPr>
        <w:spacing w:after="0"/>
        <w:rPr>
          <w:sz w:val="26"/>
          <w:szCs w:val="26"/>
        </w:rPr>
      </w:pPr>
    </w:p>
    <w:p w:rsidR="000C7311" w:rsidRDefault="000C7311" w:rsidP="000332D1">
      <w:pPr>
        <w:spacing w:after="0"/>
        <w:rPr>
          <w:sz w:val="26"/>
          <w:szCs w:val="26"/>
        </w:rPr>
      </w:pPr>
    </w:p>
    <w:p w:rsidR="000C7311" w:rsidRDefault="000C7311" w:rsidP="000332D1">
      <w:pPr>
        <w:spacing w:after="0"/>
        <w:rPr>
          <w:sz w:val="26"/>
          <w:szCs w:val="26"/>
        </w:rPr>
      </w:pPr>
    </w:p>
    <w:p w:rsidR="000C7311" w:rsidRDefault="000C7311" w:rsidP="000332D1">
      <w:pPr>
        <w:spacing w:after="0"/>
        <w:rPr>
          <w:sz w:val="26"/>
          <w:szCs w:val="26"/>
        </w:rPr>
      </w:pPr>
    </w:p>
    <w:p w:rsidR="000C7311" w:rsidRDefault="000C7311" w:rsidP="000332D1">
      <w:pPr>
        <w:spacing w:after="0"/>
        <w:rPr>
          <w:sz w:val="26"/>
          <w:szCs w:val="26"/>
        </w:rPr>
      </w:pPr>
    </w:p>
    <w:p w:rsidR="000C7311" w:rsidRDefault="000C7311" w:rsidP="000332D1">
      <w:pPr>
        <w:spacing w:after="0"/>
        <w:rPr>
          <w:sz w:val="28"/>
          <w:szCs w:val="28"/>
          <w:u w:val="single"/>
        </w:rPr>
      </w:pPr>
    </w:p>
    <w:p w:rsidR="000C7311" w:rsidRDefault="000C7311" w:rsidP="000332D1">
      <w:pPr>
        <w:spacing w:after="0"/>
        <w:rPr>
          <w:sz w:val="28"/>
          <w:szCs w:val="28"/>
          <w:u w:val="single"/>
        </w:rPr>
      </w:pPr>
    </w:p>
    <w:p w:rsidR="000C7311" w:rsidRDefault="000C7311" w:rsidP="000332D1">
      <w:pPr>
        <w:spacing w:after="0"/>
        <w:rPr>
          <w:sz w:val="28"/>
          <w:szCs w:val="28"/>
          <w:u w:val="single"/>
        </w:rPr>
      </w:pPr>
    </w:p>
    <w:p w:rsidR="000C7311" w:rsidRDefault="000C7311" w:rsidP="000332D1">
      <w:pPr>
        <w:spacing w:after="0"/>
        <w:rPr>
          <w:sz w:val="28"/>
          <w:szCs w:val="28"/>
          <w:u w:val="single"/>
        </w:rPr>
      </w:pPr>
    </w:p>
    <w:p w:rsidR="000C7311" w:rsidRDefault="000C7311" w:rsidP="000332D1">
      <w:pPr>
        <w:spacing w:after="0"/>
        <w:rPr>
          <w:sz w:val="28"/>
          <w:szCs w:val="28"/>
          <w:u w:val="single"/>
        </w:rPr>
      </w:pPr>
    </w:p>
    <w:p w:rsidR="000C7311" w:rsidRDefault="000C7311" w:rsidP="000332D1">
      <w:pPr>
        <w:spacing w:after="0"/>
        <w:rPr>
          <w:sz w:val="28"/>
          <w:szCs w:val="28"/>
          <w:u w:val="single"/>
        </w:rPr>
      </w:pPr>
    </w:p>
    <w:p w:rsidR="000C7311" w:rsidRDefault="000C7311" w:rsidP="000332D1">
      <w:pPr>
        <w:spacing w:after="0"/>
        <w:rPr>
          <w:sz w:val="28"/>
          <w:szCs w:val="28"/>
          <w:u w:val="single"/>
        </w:rPr>
      </w:pPr>
    </w:p>
    <w:p w:rsidR="000C7311" w:rsidRDefault="000C7311" w:rsidP="000332D1">
      <w:pPr>
        <w:spacing w:after="0"/>
        <w:rPr>
          <w:sz w:val="28"/>
          <w:szCs w:val="28"/>
          <w:u w:val="single"/>
        </w:rPr>
      </w:pPr>
    </w:p>
    <w:p w:rsidR="000C7311" w:rsidRDefault="000C7311" w:rsidP="000332D1">
      <w:pPr>
        <w:spacing w:after="0"/>
        <w:rPr>
          <w:sz w:val="28"/>
          <w:szCs w:val="28"/>
          <w:u w:val="single"/>
        </w:rPr>
      </w:pPr>
    </w:p>
    <w:p w:rsidR="000C7311" w:rsidRDefault="000C7311" w:rsidP="000332D1">
      <w:pPr>
        <w:spacing w:after="0"/>
        <w:rPr>
          <w:sz w:val="28"/>
          <w:szCs w:val="28"/>
          <w:u w:val="single"/>
        </w:rPr>
      </w:pPr>
    </w:p>
    <w:p w:rsidR="000C7311" w:rsidRDefault="000C7311" w:rsidP="000332D1">
      <w:pPr>
        <w:spacing w:after="0"/>
        <w:rPr>
          <w:sz w:val="28"/>
          <w:szCs w:val="28"/>
          <w:u w:val="single"/>
        </w:rPr>
      </w:pPr>
    </w:p>
    <w:p w:rsidR="000C7311" w:rsidRPr="00B53E1D" w:rsidRDefault="000C7311" w:rsidP="000332D1">
      <w:pPr>
        <w:spacing w:after="0"/>
        <w:rPr>
          <w:sz w:val="28"/>
          <w:szCs w:val="28"/>
        </w:rPr>
      </w:pPr>
      <w:r w:rsidRPr="00B53E1D">
        <w:rPr>
          <w:sz w:val="28"/>
          <w:szCs w:val="28"/>
          <w:u w:val="single"/>
        </w:rPr>
        <w:t>Řešení</w:t>
      </w:r>
      <w:r>
        <w:rPr>
          <w:sz w:val="28"/>
          <w:szCs w:val="28"/>
        </w:rPr>
        <w:t xml:space="preserve">:   K A M A R Á D S T V Í </w:t>
      </w:r>
    </w:p>
    <w:p w:rsidR="000C7311" w:rsidRDefault="000C7311" w:rsidP="004F1BB2">
      <w:pPr>
        <w:spacing w:after="0"/>
        <w:jc w:val="right"/>
        <w:rPr>
          <w:sz w:val="26"/>
          <w:szCs w:val="26"/>
        </w:rPr>
      </w:pPr>
    </w:p>
    <w:sectPr w:rsidR="000C7311" w:rsidSect="00612F00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6065"/>
    <w:rsid w:val="00010198"/>
    <w:rsid w:val="000332D1"/>
    <w:rsid w:val="000B17CC"/>
    <w:rsid w:val="000C7311"/>
    <w:rsid w:val="001D0025"/>
    <w:rsid w:val="001D6BB8"/>
    <w:rsid w:val="00276129"/>
    <w:rsid w:val="002A2534"/>
    <w:rsid w:val="002B3CF0"/>
    <w:rsid w:val="002C7C40"/>
    <w:rsid w:val="003122E9"/>
    <w:rsid w:val="00364B09"/>
    <w:rsid w:val="003C68CD"/>
    <w:rsid w:val="003E06B8"/>
    <w:rsid w:val="004F1BB2"/>
    <w:rsid w:val="00583856"/>
    <w:rsid w:val="005D7BC9"/>
    <w:rsid w:val="00607F86"/>
    <w:rsid w:val="00612F00"/>
    <w:rsid w:val="00636C78"/>
    <w:rsid w:val="006A6AC4"/>
    <w:rsid w:val="006E6065"/>
    <w:rsid w:val="00723CBC"/>
    <w:rsid w:val="00757C54"/>
    <w:rsid w:val="007B404E"/>
    <w:rsid w:val="00873ADB"/>
    <w:rsid w:val="00B53E1D"/>
    <w:rsid w:val="00C61DC7"/>
    <w:rsid w:val="00CD36C6"/>
    <w:rsid w:val="00CE3664"/>
    <w:rsid w:val="00D33060"/>
    <w:rsid w:val="00E33C89"/>
    <w:rsid w:val="00F31FDC"/>
    <w:rsid w:val="00F9646A"/>
    <w:rsid w:val="00FB2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7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A2534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E3664"/>
    <w:pPr>
      <w:spacing w:after="0" w:line="240" w:lineRule="auto"/>
    </w:pPr>
    <w:rPr>
      <w:rFonts w:ascii="Tahoma" w:hAnsi="Tahoma"/>
      <w:sz w:val="16"/>
      <w:szCs w:val="16"/>
      <w:lang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3664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rsid w:val="00612F0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249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4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4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office.microsoft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399</Words>
  <Characters>2356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PC-1SKW</dc:creator>
  <cp:keywords/>
  <dc:description/>
  <cp:lastModifiedBy>DUM</cp:lastModifiedBy>
  <cp:revision>2</cp:revision>
  <cp:lastPrinted>2012-05-10T12:23:00Z</cp:lastPrinted>
  <dcterms:created xsi:type="dcterms:W3CDTF">2012-05-24T18:44:00Z</dcterms:created>
  <dcterms:modified xsi:type="dcterms:W3CDTF">2012-05-24T18:44:00Z</dcterms:modified>
</cp:coreProperties>
</file>