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352" w:rsidRDefault="00574352" w:rsidP="004501B2">
      <w:pPr>
        <w:rPr>
          <w:sz w:val="26"/>
          <w:szCs w:val="2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28.15pt;margin-top:2.4pt;width:396.2pt;height:76.8pt;z-index:-251658240;visibility:visible" wrapcoords="-41 0 -41 21388 21600 21388 21600 0 -41 0">
            <v:imagedata r:id="rId4" o:title=""/>
            <w10:wrap type="tight"/>
          </v:shape>
        </w:pict>
      </w:r>
    </w:p>
    <w:p w:rsidR="00574352" w:rsidRDefault="00574352" w:rsidP="004501B2">
      <w:pPr>
        <w:rPr>
          <w:sz w:val="26"/>
          <w:szCs w:val="26"/>
        </w:rPr>
      </w:pPr>
    </w:p>
    <w:p w:rsidR="00574352" w:rsidRDefault="00574352" w:rsidP="004501B2">
      <w:pPr>
        <w:rPr>
          <w:sz w:val="26"/>
          <w:szCs w:val="26"/>
        </w:rPr>
      </w:pPr>
    </w:p>
    <w:p w:rsidR="00574352" w:rsidRDefault="00574352" w:rsidP="004501B2">
      <w:pPr>
        <w:rPr>
          <w:sz w:val="26"/>
          <w:szCs w:val="26"/>
        </w:rPr>
      </w:pPr>
    </w:p>
    <w:p w:rsidR="00574352" w:rsidRPr="00C17180" w:rsidRDefault="00574352" w:rsidP="00A34161">
      <w:pPr>
        <w:rPr>
          <w:sz w:val="28"/>
          <w:szCs w:val="28"/>
        </w:rPr>
      </w:pPr>
    </w:p>
    <w:p w:rsidR="00574352" w:rsidRPr="00C17180" w:rsidRDefault="00574352" w:rsidP="00C268BA">
      <w:pPr>
        <w:jc w:val="center"/>
        <w:rPr>
          <w:rFonts w:ascii="Times New Roman" w:hAnsi="Times New Roman"/>
          <w:b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574352" w:rsidRPr="00C17180" w:rsidRDefault="00574352" w:rsidP="00C268BA">
      <w:pPr>
        <w:jc w:val="center"/>
        <w:rPr>
          <w:rFonts w:ascii="Times New Roman" w:hAnsi="Times New Roman"/>
          <w:b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C17180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C17180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574352" w:rsidRPr="00C17180" w:rsidRDefault="00574352" w:rsidP="00C268BA">
      <w:pPr>
        <w:jc w:val="center"/>
        <w:rPr>
          <w:rFonts w:ascii="Times New Roman" w:hAnsi="Times New Roman"/>
          <w:b/>
          <w:sz w:val="28"/>
          <w:szCs w:val="28"/>
        </w:rPr>
      </w:pPr>
    </w:p>
    <w:p w:rsidR="00574352" w:rsidRPr="00C17180" w:rsidRDefault="00574352" w:rsidP="00C268BA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Jazykolamy</w:t>
      </w:r>
    </w:p>
    <w:p w:rsidR="00574352" w:rsidRPr="00C17180" w:rsidRDefault="00574352" w:rsidP="00C268BA">
      <w:pPr>
        <w:jc w:val="center"/>
        <w:rPr>
          <w:rFonts w:ascii="Times New Roman" w:hAnsi="Times New Roman"/>
          <w:b/>
          <w:sz w:val="28"/>
          <w:szCs w:val="28"/>
        </w:rPr>
      </w:pPr>
    </w:p>
    <w:p w:rsidR="00574352" w:rsidRPr="00C17180" w:rsidRDefault="00574352" w:rsidP="00C268BA">
      <w:pPr>
        <w:jc w:val="center"/>
        <w:rPr>
          <w:rFonts w:ascii="Times New Roman" w:hAnsi="Times New Roman"/>
          <w:b/>
          <w:sz w:val="28"/>
          <w:szCs w:val="28"/>
        </w:rPr>
      </w:pPr>
    </w:p>
    <w:p w:rsidR="00574352" w:rsidRDefault="00574352" w:rsidP="001D6DD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574352" w:rsidRDefault="00574352" w:rsidP="001D6DD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574352" w:rsidRDefault="00574352" w:rsidP="001D6DD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gramotnosti</w:t>
      </w:r>
    </w:p>
    <w:p w:rsidR="00574352" w:rsidRPr="001D6DD4" w:rsidRDefault="00574352" w:rsidP="001D6DD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>VY_12_ INOVACE_31_ JAZYKOLAMY</w:t>
      </w: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 xml:space="preserve">Sada:  </w:t>
      </w:r>
      <w:r w:rsidRPr="00C17180">
        <w:rPr>
          <w:rFonts w:ascii="Times New Roman" w:hAnsi="Times New Roman"/>
          <w:sz w:val="28"/>
          <w:szCs w:val="28"/>
        </w:rPr>
        <w:t>2</w:t>
      </w: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C17180">
        <w:rPr>
          <w:rFonts w:ascii="Times New Roman" w:hAnsi="Times New Roman"/>
          <w:sz w:val="28"/>
          <w:szCs w:val="28"/>
        </w:rPr>
        <w:t>ČJ č.31</w:t>
      </w: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>Jméno autora:</w:t>
      </w:r>
      <w:r w:rsidRPr="00C17180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>Škola:</w:t>
      </w:r>
      <w:r w:rsidRPr="00C17180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574352" w:rsidRDefault="00574352" w:rsidP="00C268BA">
      <w:pPr>
        <w:rPr>
          <w:rFonts w:ascii="Times New Roman" w:hAnsi="Times New Roman"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 xml:space="preserve">             </w:t>
      </w:r>
      <w:r w:rsidRPr="00C17180">
        <w:rPr>
          <w:rFonts w:ascii="Times New Roman" w:hAnsi="Times New Roman"/>
          <w:sz w:val="28"/>
          <w:szCs w:val="28"/>
        </w:rPr>
        <w:t>Cholina 35, 783 22</w:t>
      </w: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</w:p>
    <w:p w:rsidR="00574352" w:rsidRPr="001E566C" w:rsidRDefault="00574352" w:rsidP="001D6DD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18.8. 2011</w:t>
      </w: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 xml:space="preserve">Předmět:  </w:t>
      </w:r>
      <w:r w:rsidRPr="00C17180">
        <w:rPr>
          <w:rFonts w:ascii="Times New Roman" w:hAnsi="Times New Roman"/>
          <w:sz w:val="28"/>
          <w:szCs w:val="28"/>
        </w:rPr>
        <w:t>Český jazyk</w:t>
      </w: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>Ročník:</w:t>
      </w:r>
      <w:r w:rsidRPr="00C17180">
        <w:rPr>
          <w:rFonts w:ascii="Times New Roman" w:hAnsi="Times New Roman"/>
          <w:sz w:val="28"/>
          <w:szCs w:val="28"/>
        </w:rPr>
        <w:t xml:space="preserve"> druhý a třetí</w:t>
      </w:r>
    </w:p>
    <w:p w:rsidR="00574352" w:rsidRPr="00C17180" w:rsidRDefault="00574352" w:rsidP="001D6DD4">
      <w:pPr>
        <w:rPr>
          <w:rFonts w:ascii="Times New Roman" w:hAnsi="Times New Roman"/>
          <w:sz w:val="28"/>
          <w:szCs w:val="28"/>
        </w:rPr>
      </w:pPr>
    </w:p>
    <w:p w:rsidR="00574352" w:rsidRDefault="00574352" w:rsidP="000A0D09">
      <w:pPr>
        <w:rPr>
          <w:rFonts w:ascii="Times New Roman" w:hAnsi="Times New Roman"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Materiál (pracovní list) slouží k procvičení výslovnosti a čtenářských  </w:t>
      </w:r>
    </w:p>
    <w:p w:rsidR="00574352" w:rsidRDefault="00574352" w:rsidP="000A0D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d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ovedností.</w:t>
      </w:r>
    </w:p>
    <w:p w:rsidR="00574352" w:rsidRDefault="00574352" w:rsidP="000A0D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Je určen pro společnou práci třídy. </w:t>
      </w:r>
    </w:p>
    <w:p w:rsidR="00574352" w:rsidRPr="000A0D09" w:rsidRDefault="00574352" w:rsidP="000A0D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574352" w:rsidRPr="00C17180" w:rsidRDefault="00574352" w:rsidP="00C268BA">
      <w:pPr>
        <w:rPr>
          <w:rFonts w:ascii="Times New Roman" w:hAnsi="Times New Roman"/>
          <w:b/>
          <w:sz w:val="28"/>
          <w:szCs w:val="28"/>
        </w:rPr>
      </w:pPr>
    </w:p>
    <w:p w:rsidR="00574352" w:rsidRPr="00407D95" w:rsidRDefault="00574352" w:rsidP="00C268BA">
      <w:pPr>
        <w:rPr>
          <w:rFonts w:ascii="Times New Roman" w:hAnsi="Times New Roman"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Jazykolamy, rty, zuby, ústa, moderátor, učitel</w:t>
      </w:r>
    </w:p>
    <w:p w:rsidR="00574352" w:rsidRPr="00C17180" w:rsidRDefault="00574352" w:rsidP="00C268BA">
      <w:pPr>
        <w:rPr>
          <w:rFonts w:ascii="Times New Roman" w:hAnsi="Times New Roman"/>
          <w:b/>
          <w:sz w:val="28"/>
          <w:szCs w:val="28"/>
        </w:rPr>
      </w:pPr>
    </w:p>
    <w:p w:rsidR="00574352" w:rsidRDefault="00574352" w:rsidP="00030443">
      <w:pPr>
        <w:rPr>
          <w:rFonts w:ascii="Times New Roman" w:hAnsi="Times New Roman"/>
          <w:sz w:val="28"/>
          <w:szCs w:val="28"/>
        </w:rPr>
      </w:pPr>
      <w:r w:rsidRPr="00C17180">
        <w:rPr>
          <w:rFonts w:ascii="Times New Roman" w:hAnsi="Times New Roman"/>
          <w:b/>
          <w:sz w:val="28"/>
          <w:szCs w:val="28"/>
        </w:rPr>
        <w:t xml:space="preserve">Zdroje: </w:t>
      </w:r>
      <w:r w:rsidRPr="00C17180">
        <w:rPr>
          <w:rFonts w:ascii="Times New Roman" w:hAnsi="Times New Roman"/>
          <w:sz w:val="28"/>
          <w:szCs w:val="28"/>
        </w:rPr>
        <w:t xml:space="preserve">Ilustrace – </w:t>
      </w:r>
      <w:hyperlink r:id="rId5" w:history="1">
        <w:r w:rsidRPr="00FE6D6D">
          <w:rPr>
            <w:rStyle w:val="Hyperlink"/>
            <w:rFonts w:ascii="Times New Roman" w:hAnsi="Times New Roman"/>
            <w:sz w:val="28"/>
            <w:szCs w:val="28"/>
          </w:rPr>
          <w:t>www.office.microsoft.com</w:t>
        </w:r>
      </w:hyperlink>
    </w:p>
    <w:p w:rsidR="00574352" w:rsidRPr="00B35720" w:rsidRDefault="00574352" w:rsidP="000304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>Jazykolamy – Archiv autorky</w:t>
      </w:r>
    </w:p>
    <w:p w:rsidR="00574352" w:rsidRPr="00C17180" w:rsidRDefault="00574352" w:rsidP="00C268BA">
      <w:pPr>
        <w:rPr>
          <w:rFonts w:ascii="Times New Roman" w:hAnsi="Times New Roman"/>
          <w:b/>
          <w:sz w:val="28"/>
          <w:szCs w:val="28"/>
        </w:rPr>
      </w:pP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</w:p>
    <w:p w:rsidR="00574352" w:rsidRPr="00C17180" w:rsidRDefault="00574352" w:rsidP="00C268BA">
      <w:pPr>
        <w:rPr>
          <w:rFonts w:ascii="Times New Roman" w:hAnsi="Times New Roman"/>
          <w:sz w:val="28"/>
          <w:szCs w:val="28"/>
        </w:rPr>
      </w:pPr>
    </w:p>
    <w:p w:rsidR="00574352" w:rsidRDefault="00574352" w:rsidP="00C268BA">
      <w:pPr>
        <w:rPr>
          <w:rFonts w:ascii="Times New Roman" w:hAnsi="Times New Roman"/>
          <w:sz w:val="32"/>
          <w:szCs w:val="32"/>
        </w:rPr>
      </w:pPr>
    </w:p>
    <w:p w:rsidR="00574352" w:rsidRDefault="00574352" w:rsidP="00C268BA">
      <w:pPr>
        <w:rPr>
          <w:rFonts w:ascii="Times New Roman" w:hAnsi="Times New Roman"/>
          <w:sz w:val="32"/>
          <w:szCs w:val="32"/>
        </w:rPr>
      </w:pPr>
    </w:p>
    <w:p w:rsidR="00574352" w:rsidRDefault="00574352" w:rsidP="00771FF8">
      <w:pPr>
        <w:tabs>
          <w:tab w:val="left" w:pos="505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</w:p>
    <w:p w:rsidR="00574352" w:rsidRDefault="00574352" w:rsidP="00771FF8">
      <w:pPr>
        <w:tabs>
          <w:tab w:val="left" w:pos="5055"/>
        </w:tabs>
        <w:rPr>
          <w:rFonts w:ascii="Times New Roman" w:hAnsi="Times New Roman"/>
          <w:sz w:val="32"/>
          <w:szCs w:val="32"/>
        </w:rPr>
      </w:pPr>
    </w:p>
    <w:p w:rsidR="00574352" w:rsidRDefault="00574352" w:rsidP="00771FF8">
      <w:pPr>
        <w:tabs>
          <w:tab w:val="left" w:pos="5055"/>
        </w:tabs>
        <w:rPr>
          <w:rFonts w:ascii="Times New Roman" w:hAnsi="Times New Roman"/>
          <w:sz w:val="32"/>
          <w:szCs w:val="32"/>
        </w:rPr>
      </w:pPr>
    </w:p>
    <w:p w:rsidR="00574352" w:rsidRDefault="00574352" w:rsidP="00771FF8">
      <w:pPr>
        <w:tabs>
          <w:tab w:val="left" w:pos="5055"/>
        </w:tabs>
        <w:rPr>
          <w:rFonts w:ascii="Times New Roman" w:hAnsi="Times New Roman"/>
          <w:sz w:val="32"/>
          <w:szCs w:val="32"/>
        </w:rPr>
      </w:pPr>
    </w:p>
    <w:p w:rsidR="00574352" w:rsidRDefault="00574352" w:rsidP="00771FF8">
      <w:pPr>
        <w:tabs>
          <w:tab w:val="left" w:pos="5055"/>
        </w:tabs>
        <w:rPr>
          <w:rFonts w:ascii="Times New Roman" w:hAnsi="Times New Roman"/>
          <w:sz w:val="32"/>
          <w:szCs w:val="32"/>
        </w:rPr>
      </w:pPr>
    </w:p>
    <w:p w:rsidR="00574352" w:rsidRDefault="00574352" w:rsidP="00C268BA">
      <w:pPr>
        <w:rPr>
          <w:rFonts w:ascii="Times New Roman" w:hAnsi="Times New Roman"/>
          <w:sz w:val="32"/>
          <w:szCs w:val="32"/>
        </w:rPr>
      </w:pPr>
    </w:p>
    <w:p w:rsidR="00574352" w:rsidRPr="00A34161" w:rsidRDefault="00574352" w:rsidP="00C268BA">
      <w:pPr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 xml:space="preserve"> </w:t>
      </w:r>
      <w:r w:rsidRPr="00A34161">
        <w:rPr>
          <w:rFonts w:ascii="Times New Roman" w:hAnsi="Times New Roman"/>
          <w:sz w:val="28"/>
          <w:szCs w:val="28"/>
        </w:rPr>
        <w:t xml:space="preserve">  Jméno:  ___________________________________          Třída:_______</w:t>
      </w:r>
    </w:p>
    <w:p w:rsidR="00574352" w:rsidRDefault="00574352" w:rsidP="00C268BA">
      <w:pPr>
        <w:rPr>
          <w:rFonts w:ascii="Times New Roman" w:hAnsi="Times New Roman"/>
          <w:sz w:val="28"/>
          <w:szCs w:val="28"/>
        </w:rPr>
      </w:pPr>
    </w:p>
    <w:p w:rsidR="00574352" w:rsidRDefault="00574352" w:rsidP="00A3416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t>Jazykolamy</w:t>
      </w:r>
    </w:p>
    <w:p w:rsidR="00574352" w:rsidRDefault="00574352" w:rsidP="00A34161">
      <w:pPr>
        <w:jc w:val="center"/>
        <w:rPr>
          <w:rFonts w:ascii="Times New Roman" w:hAnsi="Times New Roman"/>
          <w:sz w:val="28"/>
          <w:szCs w:val="28"/>
        </w:rPr>
      </w:pPr>
    </w:p>
    <w:p w:rsidR="00574352" w:rsidRDefault="00574352" w:rsidP="00771FF8">
      <w:pPr>
        <w:jc w:val="center"/>
        <w:rPr>
          <w:rFonts w:ascii="Times New Roman" w:hAnsi="Times New Roman"/>
          <w:sz w:val="28"/>
          <w:szCs w:val="28"/>
        </w:rPr>
      </w:pPr>
      <w:r w:rsidRPr="005603C4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" o:spid="_x0000_i1025" type="#_x0000_t75" style="width:384pt;height:255.75pt;visibility:visible">
            <v:imagedata r:id="rId6" o:title=""/>
          </v:shape>
        </w:pict>
      </w:r>
    </w:p>
    <w:p w:rsidR="00574352" w:rsidRDefault="00574352" w:rsidP="00771FF8">
      <w:pPr>
        <w:jc w:val="center"/>
        <w:rPr>
          <w:rFonts w:ascii="Times New Roman" w:hAnsi="Times New Roman"/>
          <w:sz w:val="28"/>
          <w:szCs w:val="28"/>
        </w:rPr>
      </w:pP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JAKÉ POVOLÁNÍ MÁ ŽENA NA OBRÁZKU?   ___________________________</w:t>
      </w: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CHTĚL(A)  BYS MÍT JEDNOU TAKÉ TAKOVOU PRÁCI?          ANO            NE</w:t>
      </w: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PROČ?  _____________________________________________________________</w:t>
      </w:r>
    </w:p>
    <w:p w:rsidR="00574352" w:rsidRDefault="00574352" w:rsidP="00771FF8">
      <w:pPr>
        <w:ind w:left="0"/>
        <w:rPr>
          <w:rFonts w:ascii="Times New Roman" w:hAnsi="Times New Roman"/>
          <w:sz w:val="28"/>
          <w:szCs w:val="28"/>
        </w:rPr>
      </w:pP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</w:p>
    <w:p w:rsidR="00574352" w:rsidRDefault="00574352" w:rsidP="00771F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</w:p>
    <w:p w:rsidR="00574352" w:rsidRDefault="00574352" w:rsidP="00771FF8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</w:rPr>
        <w:t xml:space="preserve">Než se moderátor postaví před  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</w:t>
      </w:r>
      <w:r w:rsidRPr="005603C4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5" o:spid="_x0000_i1026" type="#_x0000_t75" style="width:57pt;height:57.75pt;visibility:visible">
            <v:imagedata r:id="rId7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nebo učitel před  </w:t>
      </w:r>
      <w:r w:rsidRPr="005603C4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0" o:spid="_x0000_i1027" type="#_x0000_t75" style="width:138pt;height:79.5pt;visibility:visible">
            <v:imagedata r:id="rId8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>,</w:t>
      </w:r>
    </w:p>
    <w:p w:rsidR="00574352" w:rsidRDefault="00574352" w:rsidP="00771FF8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574352" w:rsidRDefault="00574352" w:rsidP="00771FF8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musí umět hlasitě mluvit a hlavně správně vyslovovat. Dnes se pokusíme procvičit si </w:t>
      </w:r>
    </w:p>
    <w:p w:rsidR="00574352" w:rsidRDefault="00574352" w:rsidP="00771FF8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574352" w:rsidRDefault="00574352" w:rsidP="00771FF8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pusu a jazyk, abychom uměli pěkně a srozumitelně vyslovovat.</w:t>
      </w:r>
    </w:p>
    <w:p w:rsidR="00574352" w:rsidRDefault="00574352" w:rsidP="00771FF8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574352" w:rsidRDefault="00574352" w:rsidP="00771FF8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574352" w:rsidRDefault="00574352" w:rsidP="00771FF8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574352" w:rsidRDefault="00574352" w:rsidP="00A92A23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PROCVIČUJEME ČELISTI  </w:t>
      </w:r>
      <w:r w:rsidRPr="005603C4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2" o:spid="_x0000_i1028" type="#_x0000_t75" style="width:131.25pt;height:87.75pt;visibility:visible">
            <v:imagedata r:id="rId9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ma-lá, ma-lá, vr-ků, vr-ků</w:t>
      </w:r>
    </w:p>
    <w:p w:rsidR="00574352" w:rsidRDefault="00574352" w:rsidP="00771FF8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574352" w:rsidRDefault="00574352" w:rsidP="00771FF8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574352" w:rsidRPr="00A34161" w:rsidRDefault="00574352" w:rsidP="00A92A23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PROCVIČUJEME RTY</w:t>
      </w:r>
      <w:r w:rsidRPr="005603C4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6" o:spid="_x0000_i1029" type="#_x0000_t75" style="width:151.5pt;height:104.25pt;visibility:visible">
            <v:imagedata r:id="rId10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bá-ba,bá-ba, na pi-pi-pi, ble,ble                                                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  <w:t xml:space="preserve">                                                              </w:t>
      </w:r>
    </w:p>
    <w:p w:rsidR="00574352" w:rsidRDefault="00574352" w:rsidP="00BC159A">
      <w:r>
        <w:rPr>
          <w:rFonts w:ascii="Times New Roman" w:hAnsi="Times New Roman"/>
          <w:sz w:val="28"/>
          <w:szCs w:val="28"/>
        </w:rPr>
        <w:t>PROCVIČUJEME JAZYK</w:t>
      </w:r>
      <w:r>
        <w:rPr>
          <w:noProof/>
          <w:lang w:eastAsia="cs-CZ"/>
        </w:rPr>
        <w:pict>
          <v:shape id="Obrázek 15" o:spid="_x0000_i1030" type="#_x0000_t75" style="width:145.5pt;height:96pt;visibility:visible">
            <v:imagedata r:id="rId11" o:title=""/>
          </v:shape>
        </w:pict>
      </w:r>
      <w:r w:rsidRPr="00385736">
        <w:rPr>
          <w:rFonts w:ascii="Times New Roman" w:hAnsi="Times New Roman"/>
          <w:noProof/>
          <w:sz w:val="28"/>
          <w:szCs w:val="28"/>
          <w:lang w:eastAsia="cs-CZ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br-no br-ní, pět pě-ka-vek                                                    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</w:p>
    <w:p w:rsidR="00574352" w:rsidRDefault="00574352" w:rsidP="004501B2"/>
    <w:p w:rsidR="00574352" w:rsidRDefault="00574352" w:rsidP="004501B2"/>
    <w:p w:rsidR="00574352" w:rsidRDefault="00574352" w:rsidP="004501B2"/>
    <w:p w:rsidR="00574352" w:rsidRDefault="00574352" w:rsidP="004501B2"/>
    <w:p w:rsidR="00574352" w:rsidRDefault="00574352" w:rsidP="004501B2"/>
    <w:p w:rsidR="00574352" w:rsidRDefault="00574352" w:rsidP="004501B2"/>
    <w:p w:rsidR="00574352" w:rsidRDefault="00574352" w:rsidP="004501B2"/>
    <w:p w:rsidR="00574352" w:rsidRDefault="00574352" w:rsidP="004501B2"/>
    <w:p w:rsidR="00574352" w:rsidRDefault="00574352" w:rsidP="00265BEA">
      <w:pPr>
        <w:ind w:left="0"/>
        <w:rPr>
          <w:rFonts w:ascii="Times New Roman" w:hAnsi="Times New Roman"/>
          <w:sz w:val="28"/>
          <w:szCs w:val="28"/>
        </w:rPr>
      </w:pPr>
    </w:p>
    <w:p w:rsidR="00574352" w:rsidRDefault="00574352" w:rsidP="00BC159A">
      <w:pPr>
        <w:ind w:left="2835" w:hanging="340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B:  Breptá breptal, bla, bla, bla                              O:  Od poklopu do poklopu</w:t>
      </w:r>
    </w:p>
    <w:p w:rsidR="00574352" w:rsidRDefault="00574352" w:rsidP="00BC159A">
      <w:pPr>
        <w:ind w:left="2835" w:hanging="3402"/>
        <w:rPr>
          <w:rFonts w:ascii="Times New Roman" w:hAnsi="Times New Roman"/>
          <w:sz w:val="28"/>
          <w:szCs w:val="28"/>
        </w:rPr>
      </w:pPr>
    </w:p>
    <w:p w:rsidR="00574352" w:rsidRDefault="00574352" w:rsidP="004501B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C:  Cinky – linky                                                    P:  Polep plot plátnem</w:t>
      </w:r>
    </w:p>
    <w:p w:rsidR="00574352" w:rsidRDefault="00574352" w:rsidP="004501B2">
      <w:pPr>
        <w:rPr>
          <w:rFonts w:ascii="Times New Roman" w:hAnsi="Times New Roman"/>
          <w:sz w:val="28"/>
          <w:szCs w:val="28"/>
        </w:rPr>
      </w:pPr>
    </w:p>
    <w:p w:rsidR="00574352" w:rsidRDefault="00574352" w:rsidP="004501B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Č:  Čistý s čistou čistili čepec                                R:  Revolverem to provrtal</w:t>
      </w:r>
    </w:p>
    <w:p w:rsidR="00574352" w:rsidRDefault="00574352" w:rsidP="004501B2">
      <w:pPr>
        <w:rPr>
          <w:rFonts w:ascii="Times New Roman" w:hAnsi="Times New Roman"/>
          <w:sz w:val="28"/>
          <w:szCs w:val="28"/>
        </w:rPr>
      </w:pPr>
    </w:p>
    <w:p w:rsidR="00574352" w:rsidRDefault="00574352" w:rsidP="00BC15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D:  Datel dutá na dubu                                           Ř:  Řehoř Říha řeže řeřichu</w:t>
      </w:r>
    </w:p>
    <w:p w:rsidR="00574352" w:rsidRDefault="00574352" w:rsidP="00BC159A">
      <w:pPr>
        <w:rPr>
          <w:rFonts w:ascii="Times New Roman" w:hAnsi="Times New Roman"/>
          <w:sz w:val="28"/>
          <w:szCs w:val="28"/>
        </w:rPr>
      </w:pP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F:  Franta fňuká                                                      S:  Sčeš si vlasy</w:t>
      </w: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H:  Had hádá z hladu                                              Š:  Šest švestek</w:t>
      </w: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J:  Jelen letěl jetelem                                              T:  Tamten tajtrlík</w:t>
      </w: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K:  Kapka klapla, klapka klapla                              U: Utlum tu hubu </w:t>
      </w: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L:  Letí lelek pro mléko                                          V:  Vylej tu vodu z vymyté vany</w:t>
      </w: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M:  Má máma má málo máku                                 Z:  Zhltl hrst zrn</w:t>
      </w: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N:  Nesnese a nesnese                                             Ž:  Žába žaluje v kaluži</w:t>
      </w: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</w:p>
    <w:p w:rsidR="00574352" w:rsidRDefault="00574352" w:rsidP="00265BEA">
      <w:pPr>
        <w:rPr>
          <w:rFonts w:ascii="Times New Roman" w:hAnsi="Times New Roman"/>
          <w:sz w:val="28"/>
          <w:szCs w:val="28"/>
        </w:rPr>
      </w:pPr>
    </w:p>
    <w:p w:rsidR="00574352" w:rsidRPr="00C3096F" w:rsidRDefault="00574352" w:rsidP="004501B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574352" w:rsidRPr="00C3096F" w:rsidSect="00964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2A1"/>
    <w:rsid w:val="00030443"/>
    <w:rsid w:val="000A0D09"/>
    <w:rsid w:val="000C18D3"/>
    <w:rsid w:val="000E4DDD"/>
    <w:rsid w:val="001D6DD4"/>
    <w:rsid w:val="001E566C"/>
    <w:rsid w:val="00240B75"/>
    <w:rsid w:val="00265BEA"/>
    <w:rsid w:val="002D32A1"/>
    <w:rsid w:val="00385736"/>
    <w:rsid w:val="003D34AF"/>
    <w:rsid w:val="00407D95"/>
    <w:rsid w:val="004501B2"/>
    <w:rsid w:val="005603C4"/>
    <w:rsid w:val="00574352"/>
    <w:rsid w:val="005E193F"/>
    <w:rsid w:val="00602BFC"/>
    <w:rsid w:val="006955D3"/>
    <w:rsid w:val="00771FF8"/>
    <w:rsid w:val="007E4C58"/>
    <w:rsid w:val="00862B75"/>
    <w:rsid w:val="00964D9C"/>
    <w:rsid w:val="009854CE"/>
    <w:rsid w:val="00A025BD"/>
    <w:rsid w:val="00A34161"/>
    <w:rsid w:val="00A4251C"/>
    <w:rsid w:val="00A92A23"/>
    <w:rsid w:val="00B35720"/>
    <w:rsid w:val="00BC159A"/>
    <w:rsid w:val="00C17180"/>
    <w:rsid w:val="00C268BA"/>
    <w:rsid w:val="00C3096F"/>
    <w:rsid w:val="00C62F09"/>
    <w:rsid w:val="00FE6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8BA"/>
    <w:pPr>
      <w:ind w:left="-567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71FF8"/>
    <w:rPr>
      <w:rFonts w:ascii="Tahoma" w:hAnsi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71FF8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rsid w:val="00B3572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072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http://www.office.microsoft.com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430</Words>
  <Characters>2539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PC-1SKW</dc:creator>
  <cp:keywords/>
  <dc:description/>
  <cp:lastModifiedBy>DUM</cp:lastModifiedBy>
  <cp:revision>2</cp:revision>
  <cp:lastPrinted>2012-05-10T12:30:00Z</cp:lastPrinted>
  <dcterms:created xsi:type="dcterms:W3CDTF">2012-05-24T18:55:00Z</dcterms:created>
  <dcterms:modified xsi:type="dcterms:W3CDTF">2012-05-24T18:55:00Z</dcterms:modified>
</cp:coreProperties>
</file>