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15.35pt;margin-top:8.4pt;width:401.25pt;height:77.8pt;z-index:-251658240;visibility:visible" wrapcoords="-40 0 -40 21392 21600 21392 21600 0 -40 0">
            <v:imagedata r:id="rId4" o:title=""/>
            <w10:wrap type="tight"/>
          </v:shape>
        </w:pict>
      </w: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Pr="00A81DE4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0868B5" w:rsidRPr="00A81DE4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A81DE4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A81DE4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0868B5" w:rsidRPr="00A81DE4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Pr="00A81DE4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Božena Němcová</w:t>
      </w:r>
    </w:p>
    <w:p w:rsidR="000868B5" w:rsidRPr="00A81DE4" w:rsidRDefault="000868B5" w:rsidP="007B043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868B5" w:rsidRDefault="000868B5" w:rsidP="005020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0868B5" w:rsidRDefault="000868B5" w:rsidP="005020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1/2 Inovace a zkvalitnění výuky směřující k rozvoji čtenářské a informační </w:t>
      </w:r>
    </w:p>
    <w:p w:rsidR="000868B5" w:rsidRDefault="000868B5" w:rsidP="005020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gramotnosti</w:t>
      </w:r>
    </w:p>
    <w:p w:rsidR="000868B5" w:rsidRDefault="000868B5" w:rsidP="005020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>VY_12_ INOVACE_07_ BOŽENA NĚMCOVÁ</w:t>
      </w:r>
    </w:p>
    <w:p w:rsidR="000868B5" w:rsidRDefault="000868B5" w:rsidP="005020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Sada:</w:t>
      </w:r>
      <w:r>
        <w:rPr>
          <w:rFonts w:ascii="Times New Roman" w:hAnsi="Times New Roman"/>
          <w:sz w:val="28"/>
          <w:szCs w:val="28"/>
        </w:rPr>
        <w:t xml:space="preserve">  2 </w:t>
      </w:r>
    </w:p>
    <w:p w:rsidR="000868B5" w:rsidRPr="00A81DE4" w:rsidRDefault="000868B5" w:rsidP="005020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A81DE4">
        <w:rPr>
          <w:rFonts w:ascii="Times New Roman" w:hAnsi="Times New Roman"/>
          <w:b/>
          <w:sz w:val="28"/>
          <w:szCs w:val="28"/>
        </w:rPr>
        <w:t xml:space="preserve"> </w:t>
      </w:r>
      <w:r w:rsidRPr="00A81DE4">
        <w:rPr>
          <w:rFonts w:ascii="Times New Roman" w:hAnsi="Times New Roman"/>
          <w:sz w:val="28"/>
          <w:szCs w:val="28"/>
        </w:rPr>
        <w:t>ČJ č. 7</w:t>
      </w:r>
    </w:p>
    <w:p w:rsidR="000868B5" w:rsidRPr="00A81DE4" w:rsidRDefault="000868B5" w:rsidP="007B04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>Jméno autora:</w:t>
      </w:r>
      <w:r w:rsidRPr="00A81DE4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0868B5" w:rsidRPr="00A81DE4" w:rsidRDefault="000868B5" w:rsidP="007B04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>Škola:</w:t>
      </w:r>
      <w:r w:rsidRPr="00A81DE4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0868B5" w:rsidRPr="00A81DE4" w:rsidRDefault="000868B5" w:rsidP="007B04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 xml:space="preserve">             </w:t>
      </w:r>
      <w:r w:rsidRPr="00A81DE4">
        <w:rPr>
          <w:rFonts w:ascii="Times New Roman" w:hAnsi="Times New Roman"/>
          <w:sz w:val="28"/>
          <w:szCs w:val="28"/>
        </w:rPr>
        <w:t>Cholina 35, 783 22</w:t>
      </w:r>
    </w:p>
    <w:p w:rsidR="000868B5" w:rsidRPr="00A81DE4" w:rsidRDefault="000868B5" w:rsidP="0021274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68B5" w:rsidRPr="00CF041D" w:rsidRDefault="000868B5" w:rsidP="007B04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</w:t>
      </w:r>
      <w:r>
        <w:rPr>
          <w:rFonts w:ascii="Times New Roman" w:hAnsi="Times New Roman"/>
          <w:sz w:val="28"/>
          <w:szCs w:val="28"/>
        </w:rPr>
        <w:t xml:space="preserve"> 22.8.2011</w:t>
      </w:r>
    </w:p>
    <w:p w:rsidR="000868B5" w:rsidRPr="00A81DE4" w:rsidRDefault="000868B5" w:rsidP="007B04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 xml:space="preserve">Předmět:  </w:t>
      </w:r>
      <w:r w:rsidRPr="00A81DE4">
        <w:rPr>
          <w:rFonts w:ascii="Times New Roman" w:hAnsi="Times New Roman"/>
          <w:sz w:val="28"/>
          <w:szCs w:val="28"/>
        </w:rPr>
        <w:t>Český jazyk</w:t>
      </w:r>
    </w:p>
    <w:p w:rsidR="000868B5" w:rsidRPr="00A81DE4" w:rsidRDefault="000868B5" w:rsidP="007B04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>Ročník:</w:t>
      </w:r>
      <w:r w:rsidRPr="00A81DE4">
        <w:rPr>
          <w:rFonts w:ascii="Times New Roman" w:hAnsi="Times New Roman"/>
          <w:sz w:val="28"/>
          <w:szCs w:val="28"/>
        </w:rPr>
        <w:t xml:space="preserve"> druhý a třetí</w:t>
      </w:r>
    </w:p>
    <w:p w:rsidR="000868B5" w:rsidRPr="00A81DE4" w:rsidRDefault="000868B5" w:rsidP="0021274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68B5" w:rsidRDefault="000868B5" w:rsidP="00434CE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 seznámení s nejvýznamnější českou </w:t>
      </w:r>
    </w:p>
    <w:p w:rsidR="000868B5" w:rsidRDefault="000868B5" w:rsidP="00434CE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autorkou pohádek.</w:t>
      </w:r>
    </w:p>
    <w:p w:rsidR="000868B5" w:rsidRDefault="000868B5" w:rsidP="00434CE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0868B5" w:rsidRDefault="000868B5" w:rsidP="00434CE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0868B5" w:rsidRDefault="000868B5" w:rsidP="00E43BA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868B5" w:rsidRPr="00CF041D" w:rsidRDefault="000868B5" w:rsidP="00E43B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81DE4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Božena Němcová, měsíce, čísla, pohádka </w:t>
      </w:r>
    </w:p>
    <w:p w:rsidR="000868B5" w:rsidRPr="00A81DE4" w:rsidRDefault="000868B5" w:rsidP="007B043C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0868B5" w:rsidRDefault="000868B5" w:rsidP="00E32D8D">
      <w:pPr>
        <w:spacing w:after="0" w:line="240" w:lineRule="auto"/>
        <w:ind w:left="-567"/>
      </w:pPr>
      <w:r w:rsidRPr="00A81DE4">
        <w:rPr>
          <w:rFonts w:ascii="Times New Roman" w:hAnsi="Times New Roman"/>
          <w:b/>
          <w:sz w:val="28"/>
          <w:szCs w:val="28"/>
        </w:rPr>
        <w:t xml:space="preserve">Zdroje: </w:t>
      </w:r>
      <w:r w:rsidRPr="00A81DE4">
        <w:rPr>
          <w:rFonts w:ascii="Times New Roman" w:hAnsi="Times New Roman"/>
          <w:sz w:val="28"/>
          <w:szCs w:val="28"/>
        </w:rPr>
        <w:t>Ilustrace –</w:t>
      </w:r>
    </w:p>
    <w:p w:rsidR="000868B5" w:rsidRDefault="000868B5" w:rsidP="00E32D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hyperlink r:id="rId5" w:history="1">
        <w:r w:rsidRPr="004A4752">
          <w:rPr>
            <w:rStyle w:val="Hyperlink"/>
            <w:rFonts w:ascii="Times New Roman" w:hAnsi="Times New Roman"/>
            <w:sz w:val="28"/>
            <w:szCs w:val="28"/>
          </w:rPr>
          <w:t>http://commons.wikimedia.org/wiki/File:Bo%C5%BEena_N%C4%9Bmcov%C3%A1_1850.jpg?uselang=cs</w:t>
        </w:r>
      </w:hyperlink>
    </w:p>
    <w:p w:rsidR="000868B5" w:rsidRDefault="000868B5" w:rsidP="00E32D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hyperlink r:id="rId6" w:history="1">
        <w:r w:rsidRPr="004A4752">
          <w:rPr>
            <w:rStyle w:val="Hyperlink"/>
            <w:rFonts w:ascii="Times New Roman" w:hAnsi="Times New Roman"/>
            <w:sz w:val="28"/>
            <w:szCs w:val="28"/>
          </w:rPr>
          <w:t>http://www.zlatarybka.cz/Rodinne_pobyty/1438.html</w:t>
        </w:r>
      </w:hyperlink>
    </w:p>
    <w:p w:rsidR="000868B5" w:rsidRPr="009E44DD" w:rsidRDefault="000868B5" w:rsidP="00E32D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Pr="009E44DD" w:rsidRDefault="000868B5" w:rsidP="00E32D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99490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</w:p>
    <w:p w:rsidR="000868B5" w:rsidRDefault="000868B5" w:rsidP="0099490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9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68B5" w:rsidRDefault="000868B5" w:rsidP="00E32D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7B043C">
      <w:pPr>
        <w:rPr>
          <w:rFonts w:ascii="Times New Roman" w:hAnsi="Times New Roman"/>
          <w:sz w:val="32"/>
          <w:szCs w:val="32"/>
        </w:rPr>
      </w:pPr>
    </w:p>
    <w:p w:rsidR="000868B5" w:rsidRDefault="000868B5" w:rsidP="007B043C">
      <w:pPr>
        <w:rPr>
          <w:rFonts w:ascii="Times New Roman" w:hAnsi="Times New Roman"/>
          <w:sz w:val="32"/>
          <w:szCs w:val="32"/>
        </w:rPr>
      </w:pPr>
    </w:p>
    <w:p w:rsidR="000868B5" w:rsidRDefault="000868B5" w:rsidP="007B043C">
      <w:pPr>
        <w:ind w:left="-567"/>
        <w:rPr>
          <w:rFonts w:ascii="Times New Roman" w:hAnsi="Times New Roman"/>
          <w:sz w:val="28"/>
          <w:szCs w:val="28"/>
        </w:rPr>
      </w:pPr>
      <w:r w:rsidRPr="005A229A">
        <w:rPr>
          <w:sz w:val="28"/>
          <w:szCs w:val="28"/>
        </w:rPr>
        <w:t xml:space="preserve">   </w:t>
      </w:r>
      <w:r w:rsidRPr="005A229A">
        <w:rPr>
          <w:rFonts w:ascii="Times New Roman" w:hAnsi="Times New Roman"/>
          <w:sz w:val="28"/>
          <w:szCs w:val="28"/>
        </w:rPr>
        <w:t>Jméno:  ___________________________________          Třída:_______</w:t>
      </w:r>
    </w:p>
    <w:p w:rsidR="000868B5" w:rsidRDefault="000868B5" w:rsidP="007B043C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7B043C">
      <w:pPr>
        <w:ind w:left="-567"/>
        <w:rPr>
          <w:rFonts w:ascii="Times New Roman" w:hAnsi="Times New Roman"/>
          <w:sz w:val="28"/>
          <w:szCs w:val="28"/>
        </w:rPr>
      </w:pPr>
    </w:p>
    <w:p w:rsidR="000868B5" w:rsidRPr="005A229A" w:rsidRDefault="000868B5" w:rsidP="005A229A">
      <w:pPr>
        <w:ind w:left="-567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Božena Němcová</w:t>
      </w:r>
    </w:p>
    <w:p w:rsidR="000868B5" w:rsidRDefault="000868B5" w:rsidP="007B043C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0868B5" w:rsidRDefault="000868B5" w:rsidP="000B6FE1">
      <w:r>
        <w:rPr>
          <w:noProof/>
          <w:lang w:eastAsia="cs-CZ"/>
        </w:rPr>
        <w:t xml:space="preserve">       </w:t>
      </w:r>
    </w:p>
    <w:p w:rsidR="000868B5" w:rsidRDefault="000868B5" w:rsidP="007B043C">
      <w:pPr>
        <w:ind w:left="-567" w:firstLine="567"/>
      </w:pPr>
      <w:r>
        <w:pict>
          <v:shape id="_x0000_i1025" type="#_x0000_t75" style="width:112.5pt;height:150pt">
            <v:imagedata r:id="rId7" o:title=""/>
          </v:shape>
        </w:pict>
      </w:r>
    </w:p>
    <w:p w:rsidR="000868B5" w:rsidRDefault="000868B5" w:rsidP="009E44DD">
      <w:pPr>
        <w:tabs>
          <w:tab w:val="left" w:pos="-426"/>
        </w:tabs>
        <w:spacing w:after="0" w:line="240" w:lineRule="auto"/>
      </w:pPr>
    </w:p>
    <w:p w:rsidR="000868B5" w:rsidRDefault="000868B5" w:rsidP="00BC2E2E">
      <w:pPr>
        <w:tabs>
          <w:tab w:val="left" w:pos="-426"/>
        </w:tabs>
        <w:spacing w:after="0" w:line="240" w:lineRule="auto"/>
        <w:ind w:left="-567"/>
      </w:pPr>
    </w:p>
    <w:p w:rsidR="000868B5" w:rsidRDefault="000868B5" w:rsidP="00BC2E2E">
      <w:pPr>
        <w:tabs>
          <w:tab w:val="left" w:pos="-426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Narodila se  4. února 1820</w:t>
      </w: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Jmenovala se </w:t>
      </w:r>
      <w:r>
        <w:rPr>
          <w:rFonts w:ascii="Times New Roman" w:hAnsi="Times New Roman"/>
          <w:sz w:val="28"/>
          <w:szCs w:val="28"/>
          <w:u w:val="single"/>
        </w:rPr>
        <w:t>Barbora Novotná</w:t>
      </w:r>
      <w:r>
        <w:rPr>
          <w:rFonts w:ascii="Times New Roman" w:hAnsi="Times New Roman"/>
          <w:sz w:val="28"/>
          <w:szCs w:val="28"/>
        </w:rPr>
        <w:t xml:space="preserve">, později </w:t>
      </w:r>
      <w:r>
        <w:rPr>
          <w:rFonts w:ascii="Times New Roman" w:hAnsi="Times New Roman"/>
          <w:sz w:val="28"/>
          <w:szCs w:val="28"/>
          <w:u w:val="single"/>
        </w:rPr>
        <w:t>Panklová</w:t>
      </w:r>
      <w:r>
        <w:rPr>
          <w:rFonts w:ascii="Times New Roman" w:hAnsi="Times New Roman"/>
          <w:sz w:val="28"/>
          <w:szCs w:val="28"/>
        </w:rPr>
        <w:t>. Měla tři syny Hynka, Karla, Jaroslava a dceru Theodoru. Psala pro dospělé i pro děti.</w:t>
      </w: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Zemřela 21. ledna 1862 </w:t>
      </w: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Božena Němcová pohádky většinou sbírala, to znamená, že si je nechala povídat od jiných lidí a potom je zapisovala.</w:t>
      </w: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763F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763F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763F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JEDNA  Z  NEJZNÁMĚJŠÍCH  POHÁDEK  BOŽENY NĚMCOVÉ SE JMENUJE:</w:t>
      </w: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Pr="00DB002E" w:rsidRDefault="000868B5" w:rsidP="00DB002E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               </w:t>
      </w:r>
      <w:hyperlink r:id="rId8" w:history="1">
        <w:r w:rsidRPr="00D11FAD">
          <w:rPr>
            <w:rFonts w:ascii="Times New Roman" w:hAnsi="Times New Roman"/>
            <w:noProof/>
            <w:color w:val="0000FF"/>
            <w:sz w:val="24"/>
            <w:szCs w:val="24"/>
            <w:lang w:eastAsia="cs-CZ"/>
          </w:rPr>
          <w:pict>
            <v:shape id="Obrázek 3" o:spid="_x0000_i1026" type="#_x0000_t75" alt="http://4.bp.blogspot.com/_Pcq4nRTfS6o/TMdVmrdMXzI/AAAAAAAAACc/aNQqR2Qddcw/s400/popelka.jpg" href="http://4.bp.blogspot.com/_Pcq4nRTfS6o/TMdVmrdMXzI/AAAAAAAAACc/aNQqR2Qddcw/s1600/popelka.j" style="width:300pt;height:216.75pt;visibility:visible" o:button="t">
              <v:fill o:detectmouseclick="t"/>
              <v:imagedata r:id="rId9" o:title=""/>
            </v:shape>
          </w:pict>
        </w:r>
      </w:hyperlink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Pr="00D37683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ZNÁŠ POHÁDKU </w:t>
      </w:r>
      <w:r w:rsidRPr="00D37683">
        <w:rPr>
          <w:rFonts w:ascii="Times New Roman" w:hAnsi="Times New Roman"/>
          <w:sz w:val="28"/>
          <w:szCs w:val="28"/>
          <w:u w:val="single"/>
        </w:rPr>
        <w:t>O dvanácti měsíčkách:</w:t>
      </w:r>
    </w:p>
    <w:p w:rsidR="000868B5" w:rsidRPr="00D37683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868B5" w:rsidRPr="00DB002E" w:rsidRDefault="000868B5" w:rsidP="00BC2E2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4" o:spid="_x0000_s1027" style="position:absolute;left:0;text-align:left;margin-left:-28.85pt;margin-top:10.55pt;width:513pt;height:253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d3NogIAAIcFAAAOAAAAZHJzL2Uyb0RvYy54bWysVMFu2zAMvQ/YPwi6r7azpF2DOkWQosOA&#10;rinWDj0rspQYlURNUmJnf7TDvqI/Nkp23KDradhFFk3yPZIieXHZakV2wvkaTEmLk5wSYThUtVmX&#10;9PvD9YdPlPjATMUUGFHSvfD0cvb+3UVjp2IEG1CVcARBjJ82tqSbEOw0yzzfCM38CVhhUCnBaRZQ&#10;dOuscqxBdK2yUZ6fZg24yjrgwnv8e9Up6SzhSyl4WErpRSCqpBhbSKdL5yqe2eyCTdeO2U3N+zDY&#10;P0ShWW2QdIC6YoGRrav/gtI1d+BBhhMOOgMpay5SDphNkb/K5n7DrEi5YHG8Hcrk/x8sv93dOVJX&#10;JR1TYpjGJ1ququdfyjz/fiLjWJ/G+ima3ds710serzHZVjodv5gGaVNN90NNRRsIx5+nk2JS5Fh6&#10;jrqPo+J8PElVz17crfPhswBN4qWkDh8t1ZLtbnxASjQ9mEQ2ZeLpQdXVda1UEmK7iIVyZMfwoRnn&#10;woRRAlFb/RWq7v/ZJMdIOsTUYdEl4R+hIVtkyGLaXaLpFvZKdOzfhMSCYWodwQB0zH3asyiD1tFN&#10;YqSDY5Eie+WoQtE79bbRTaQWHhzztxy7bA+Mg0diBRMGZ10bcG8BVE8Dc2d/yL7LOaYf2lXbP/4K&#10;qj22jINulrzl1zW+2w3z4Y45HB58a1wIYYmHVNCUFPobJRtwP9/6H+2xp1FLSYPDWFL/Y8ucoER9&#10;Mdjt58V4HKc3CePJ2QgFd6xZHWvMVi8A26DA1WN5ukb7oA5X6UA/4t6YR1ZUMcORu6Q8uIOwCN2S&#10;wM3DxXyezHBiLQs35t7yCB4LHPvyoX1kzvbNG7Dvb+EwuGz6qoc72+hpYL4NIOvU4LHEXV370uO0&#10;p77sN1NcJ8dysnrZn7M/AAAA//8DAFBLAwQUAAYACAAAACEADMGMSN8AAAAKAQAADwAAAGRycy9k&#10;b3ducmV2LnhtbEyPQWrDMBBF94XeQUyhu0SyjRPX9TiYQjahUOLmAIqk2qbWyFhK4t4+6qpdDv/x&#10;/5tqt9iRXc3sB0cIyVoAM6ScHqhDOH3uVwUwHyRpOToyCD/Gw65+fKhkqd2Njubaho7FEvKlROhD&#10;mErOveqNlX7tJkMx+3KzlSGec8f1LG+x3I48FWLDrRwoLvRyMm+9Ud/txSJ8HHk2DKd9q8ShEzZv&#10;SDXvGeLz09K8AgtmCX8w/OpHdaij09ldSHs2Iqzy7TaiCGmSAIvAy6bIgJ0R8rRIgNcV//9CfQcA&#10;AP//AwBQSwECLQAUAAYACAAAACEAtoM4kv4AAADhAQAAEwAAAAAAAAAAAAAAAAAAAAAAW0NvbnRl&#10;bnRfVHlwZXNdLnhtbFBLAQItABQABgAIAAAAIQA4/SH/1gAAAJQBAAALAAAAAAAAAAAAAAAAAC8B&#10;AABfcmVscy8ucmVsc1BLAQItABQABgAIAAAAIQAhGd3NogIAAIcFAAAOAAAAAAAAAAAAAAAAAC4C&#10;AABkcnMvZTJvRG9jLnhtbFBLAQItABQABgAIAAAAIQAMwYxI3wAAAAoBAAAPAAAAAAAAAAAAAAAA&#10;APwEAABkcnMvZG93bnJldi54bWxQSwUGAAAAAAQABADzAAAACAYAAAAA&#10;" strokecolor="#943634" strokeweight="2pt">
            <v:textbox>
              <w:txbxContent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SEŘAĎ MĚSÍCE SPRÁVNĚ, JAK JDOU ZA SEBOU V ROCE: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Březen                         1. __________________              7.___________________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Červen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Červenec                      2.__________________              8. ___________________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Duben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Květen                         3. __________________              9.___________________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Leden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Listopad                       4.__________________              10. ___________________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Prosinec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Říjen                             5.__________________              11. ___________________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Srpen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Únor                             6. __________________            </w:t>
                  </w:r>
                  <w:bookmarkStart w:id="0" w:name="_GoBack"/>
                  <w:bookmarkEnd w:id="0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12.____________________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Září</w:t>
                  </w: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0868B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0868B5" w:rsidRPr="00F96615" w:rsidRDefault="000868B5" w:rsidP="00F966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0868B5" w:rsidRDefault="000868B5" w:rsidP="00F96615">
                  <w:pPr>
                    <w:jc w:val="center"/>
                  </w:pPr>
                </w:p>
                <w:p w:rsidR="000868B5" w:rsidRDefault="000868B5" w:rsidP="00F96615">
                  <w:pPr>
                    <w:jc w:val="center"/>
                  </w:pPr>
                </w:p>
                <w:p w:rsidR="000868B5" w:rsidRDefault="000868B5" w:rsidP="00F96615">
                  <w:pPr>
                    <w:spacing w:after="0" w:line="240" w:lineRule="auto"/>
                    <w:jc w:val="center"/>
                  </w:pPr>
                </w:p>
              </w:txbxContent>
            </v:textbox>
          </v:rect>
        </w:pict>
      </w:r>
    </w:p>
    <w:p w:rsidR="000868B5" w:rsidRDefault="000868B5" w:rsidP="000B6FE1">
      <w:pPr>
        <w:ind w:left="-567"/>
      </w:pPr>
    </w:p>
    <w:p w:rsidR="000868B5" w:rsidRDefault="000868B5" w:rsidP="007B043C">
      <w:pPr>
        <w:ind w:left="-567" w:firstLine="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</w:pPr>
    </w:p>
    <w:p w:rsidR="000868B5" w:rsidRDefault="000868B5" w:rsidP="000B6FE1">
      <w:pPr>
        <w:ind w:left="-567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sz w:val="28"/>
          <w:szCs w:val="28"/>
        </w:rPr>
        <w:t xml:space="preserve">V pohádkách se často objevují čísla:               </w:t>
      </w:r>
      <w:r w:rsidRPr="000763FE">
        <w:rPr>
          <w:rFonts w:ascii="Times New Roman" w:hAnsi="Times New Roman"/>
          <w:color w:val="00B050"/>
          <w:sz w:val="40"/>
          <w:szCs w:val="40"/>
        </w:rPr>
        <w:t>3   7   9  12</w:t>
      </w:r>
    </w:p>
    <w:p w:rsidR="000868B5" w:rsidRDefault="000868B5" w:rsidP="007E5A4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DOPLŇ:   Za  ________________  řekami.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Za  ________________  horami.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Král měl  ___________  syny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___________________  krkavců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Pohádky často začínají slovy:  ___________________________________________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Pohádky často končí slovy:  _____________________________________________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_____________________________________________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NAKRESLI  A  POJMENUJ  SVOU  OBLÍBENOU POHÁDKU:</w:t>
      </w:r>
    </w:p>
    <w:p w:rsidR="000868B5" w:rsidRDefault="000868B5" w:rsidP="007E5A4E">
      <w:pPr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6" o:spid="_x0000_s1028" style="position:absolute;left:0;text-align:left;margin-left:-28.1pt;margin-top:12.4pt;width:503.25pt;height:181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0hoAIAAI4FAAAOAAAAZHJzL2Uyb0RvYy54bWysVM1OGzEQvlfqO1i+l90NJJSIDYpAVJUo&#10;oELF2fHaZIXtcW0nm/SNeuhT8GId25slokiVqmolr+fvmx/PzOnZRiuyFs63YGpaHZSUCMOhac1j&#10;Tb/dX374SIkPzDRMgRE13QpPz2bv3512dipGsATVCEcQxPhpZ2u6DMFOi8LzpdDMH4AVBoUSnGYB&#10;SfdYNI51iK5VMSrLSdGBa6wDLrxH7kUW0lnCl1LwcCOlF4GommJsIZ0unYt4FrNTNn10zC5b3ofB&#10;/iEKzVqDTgeoCxYYWbn2DyjdcgceZDjgoAuQsuUi5YDZVOWrbO6WzIqUCxbH26FM/v/B8uv1rSNt&#10;U9MJJYZpfKKbRfP8U5nnX09kEuvTWT9FtTt763rK4zUmu5FOxz+mQTapptuhpmITCEfm5PCkGh2P&#10;KeEoGx2WY/wiavFibp0PnwRoEi81dfhoqZZsfeVDVt2pRG/KxNODapvLVqlExHYR58qRNcOHDpsq&#10;AaiV/gJN5p2My7J/bmRjU2T2jovhpJ6LICm4PXyURZ9FLEROPd3CVokcz1chsYSY7Ci5HYCyC8a5&#10;MCGVMiGhdjSTGPtgmON9ZahC1Veq141mIjX1YFj+3eNgkbyCCYOxbg24twCap8Fz1t9ln3OO6S+g&#10;2WLnOMgj5S2/bPH5rpgPt8zhDOG04V4IN3hIBV1Nob9RsgT34y1+1MfWRiklHc5kTf33FXOCEvXZ&#10;YNOfVEdHcYgTcTQ+HiHh9iWLfYlZ6XPAbqhwA1merlE/qN1VOtAPuD7m0SuKmOHou6Y8uB1xHvKu&#10;wAXExXye1HBwLQtX5s7yCB6rGtvzfvPAnO17OGD7X8Nuftn0VStn3WhpYL4KINvU5y917euNQ5+a&#10;sV9Qcavs00nrZY3OfgMAAP//AwBQSwMEFAAGAAgAAAAhAAe3xmzgAAAACgEAAA8AAABkcnMvZG93&#10;bnJldi54bWxMj0FPg0AQhe8m/ofNmHhrF6m0FFkaY9TExIPW2vPAjkBkZwm7pfDvXU96nMyX976X&#10;7ybTiZEG11pWcLOMQBBXVrdcKzh8PC1SEM4ja+wsk4KZHOyKy4scM23P/E7j3tcihLDLUEHjfZ9J&#10;6aqGDLql7YnD78sOBn04h1rqAc8h3HQyjqK1NNhyaGiwp4eGqu/9yShIqudNN4+fx/ptfiGN+nEs&#10;Xw9KXV9N93cgPE3+D4Zf/aAORXAq7Ym1E52CRbKOA6ogvg0TArBNohWIUsEq3aQgi1z+n1D8AAAA&#10;//8DAFBLAQItABQABgAIAAAAIQC2gziS/gAAAOEBAAATAAAAAAAAAAAAAAAAAAAAAABbQ29udGVu&#10;dF9UeXBlc10ueG1sUEsBAi0AFAAGAAgAAAAhADj9If/WAAAAlAEAAAsAAAAAAAAAAAAAAAAALwEA&#10;AF9yZWxzLy5yZWxzUEsBAi0AFAAGAAgAAAAhAGtQrSGgAgAAjgUAAA4AAAAAAAAAAAAAAAAALgIA&#10;AGRycy9lMm9Eb2MueG1sUEsBAi0AFAAGAAgAAAAhAAe3xmzgAAAACgEAAA8AAAAAAAAAAAAAAAAA&#10;+gQAAGRycy9kb3ducmV2LnhtbFBLBQYAAAAABAAEAPMAAAAHBgAAAAA=&#10;" strokecolor="#0d0d0d" strokeweight="2pt"/>
        </w:pic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7E5A4E">
      <w:pPr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Pokyny pro učitele:</w:t>
      </w:r>
      <w:r>
        <w:rPr>
          <w:rFonts w:ascii="Times New Roman" w:hAnsi="Times New Roman"/>
          <w:sz w:val="28"/>
          <w:szCs w:val="28"/>
        </w:rPr>
        <w:t xml:space="preserve">  Jakákoliv pohádková kniha Boženy Němcové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Doplňování:  Za </w:t>
      </w:r>
      <w:r>
        <w:rPr>
          <w:rFonts w:ascii="Times New Roman" w:hAnsi="Times New Roman"/>
          <w:sz w:val="28"/>
          <w:szCs w:val="28"/>
          <w:u w:val="single"/>
        </w:rPr>
        <w:t>devatero</w:t>
      </w:r>
      <w:r>
        <w:rPr>
          <w:rFonts w:ascii="Times New Roman" w:hAnsi="Times New Roman"/>
          <w:sz w:val="28"/>
          <w:szCs w:val="28"/>
        </w:rPr>
        <w:t xml:space="preserve"> horami.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Za </w:t>
      </w:r>
      <w:r>
        <w:rPr>
          <w:rFonts w:ascii="Times New Roman" w:hAnsi="Times New Roman"/>
          <w:sz w:val="28"/>
          <w:szCs w:val="28"/>
          <w:u w:val="single"/>
        </w:rPr>
        <w:t>sedmero</w:t>
      </w:r>
      <w:r>
        <w:rPr>
          <w:rFonts w:ascii="Times New Roman" w:hAnsi="Times New Roman"/>
          <w:sz w:val="28"/>
          <w:szCs w:val="28"/>
        </w:rPr>
        <w:t xml:space="preserve"> řekami.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Král měl </w:t>
      </w:r>
      <w:r>
        <w:rPr>
          <w:rFonts w:ascii="Times New Roman" w:hAnsi="Times New Roman"/>
          <w:sz w:val="28"/>
          <w:szCs w:val="28"/>
          <w:u w:val="single"/>
        </w:rPr>
        <w:t>tři</w:t>
      </w:r>
      <w:r>
        <w:rPr>
          <w:rFonts w:ascii="Times New Roman" w:hAnsi="Times New Roman"/>
          <w:sz w:val="28"/>
          <w:szCs w:val="28"/>
        </w:rPr>
        <w:t xml:space="preserve"> syny.</w:t>
      </w:r>
    </w:p>
    <w:p w:rsidR="000868B5" w:rsidRDefault="000868B5" w:rsidP="00CB5476">
      <w:pPr>
        <w:tabs>
          <w:tab w:val="center" w:pos="4252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  <w:u w:val="single"/>
        </w:rPr>
        <w:t>Sedmero</w:t>
      </w:r>
      <w:r>
        <w:rPr>
          <w:rFonts w:ascii="Times New Roman" w:hAnsi="Times New Roman"/>
          <w:sz w:val="28"/>
          <w:szCs w:val="28"/>
        </w:rPr>
        <w:t xml:space="preserve"> krkavců. </w:t>
      </w:r>
      <w:r>
        <w:rPr>
          <w:rFonts w:ascii="Times New Roman" w:hAnsi="Times New Roman"/>
          <w:sz w:val="28"/>
          <w:szCs w:val="28"/>
        </w:rPr>
        <w:tab/>
      </w:r>
    </w:p>
    <w:p w:rsidR="000868B5" w:rsidRDefault="000868B5" w:rsidP="00CB5476">
      <w:pPr>
        <w:tabs>
          <w:tab w:val="center" w:pos="4252"/>
        </w:tabs>
        <w:ind w:left="-567"/>
        <w:rPr>
          <w:rFonts w:ascii="Times New Roman" w:hAnsi="Times New Roman"/>
          <w:sz w:val="28"/>
          <w:szCs w:val="28"/>
        </w:rPr>
      </w:pPr>
    </w:p>
    <w:p w:rsidR="000868B5" w:rsidRDefault="000868B5" w:rsidP="00CB5476">
      <w:pPr>
        <w:tabs>
          <w:tab w:val="center" w:pos="4252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Byl jednou jeden…</w:t>
      </w:r>
    </w:p>
    <w:p w:rsidR="000868B5" w:rsidRDefault="000868B5" w:rsidP="00CB5476">
      <w:pPr>
        <w:tabs>
          <w:tab w:val="center" w:pos="4252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Zazvonil zvonec a pohádky je konec</w:t>
      </w:r>
    </w:p>
    <w:p w:rsidR="000868B5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p w:rsidR="000868B5" w:rsidRPr="00CB5476" w:rsidRDefault="000868B5" w:rsidP="000B6FE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868B5" w:rsidRPr="000763FE" w:rsidRDefault="000868B5" w:rsidP="000B6FE1">
      <w:pPr>
        <w:ind w:left="-567"/>
        <w:rPr>
          <w:rFonts w:ascii="Times New Roman" w:hAnsi="Times New Roman"/>
          <w:sz w:val="28"/>
          <w:szCs w:val="28"/>
        </w:rPr>
      </w:pPr>
    </w:p>
    <w:sectPr w:rsidR="000868B5" w:rsidRPr="000763FE" w:rsidSect="00D72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C9A"/>
    <w:rsid w:val="000763FE"/>
    <w:rsid w:val="000868B5"/>
    <w:rsid w:val="000B6FE1"/>
    <w:rsid w:val="001F25F8"/>
    <w:rsid w:val="00212748"/>
    <w:rsid w:val="0034099E"/>
    <w:rsid w:val="003F2BD3"/>
    <w:rsid w:val="00434CE3"/>
    <w:rsid w:val="00491C9A"/>
    <w:rsid w:val="004A4752"/>
    <w:rsid w:val="00502052"/>
    <w:rsid w:val="005A229A"/>
    <w:rsid w:val="006131D6"/>
    <w:rsid w:val="007B043C"/>
    <w:rsid w:val="007E5A4E"/>
    <w:rsid w:val="0099490E"/>
    <w:rsid w:val="009E44DD"/>
    <w:rsid w:val="00A81DE4"/>
    <w:rsid w:val="00AA1D32"/>
    <w:rsid w:val="00BC2E2E"/>
    <w:rsid w:val="00C7100C"/>
    <w:rsid w:val="00CB5476"/>
    <w:rsid w:val="00CF041D"/>
    <w:rsid w:val="00D11FAD"/>
    <w:rsid w:val="00D37683"/>
    <w:rsid w:val="00D7200F"/>
    <w:rsid w:val="00DB002E"/>
    <w:rsid w:val="00E32D8D"/>
    <w:rsid w:val="00E43BA9"/>
    <w:rsid w:val="00E81D1E"/>
    <w:rsid w:val="00F96615"/>
    <w:rsid w:val="00FA6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43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9490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B0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00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21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4.bp.blogspot.com/_Pcq4nRTfS6o/TMdVmrdMXzI/AAAAAAAAACc/aNQqR2Qddcw/s1600/popelka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latarybka.cz/Rodinne_pobyty/143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ommons.wikimedia.org/wiki/File:Bo%C5%BEena_N%C4%9Bmcov%C3%A1_1850.jpg?uselang=cs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5</Pages>
  <Words>404</Words>
  <Characters>2390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PC-1SKW</dc:creator>
  <cp:keywords/>
  <dc:description/>
  <cp:lastModifiedBy>DUM</cp:lastModifiedBy>
  <cp:revision>2</cp:revision>
  <dcterms:created xsi:type="dcterms:W3CDTF">2012-05-24T19:29:00Z</dcterms:created>
  <dcterms:modified xsi:type="dcterms:W3CDTF">2012-05-24T19:29:00Z</dcterms:modified>
</cp:coreProperties>
</file>