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069" w:rsidRPr="00DF3711" w:rsidRDefault="007C5069" w:rsidP="009310EE">
      <w:pPr>
        <w:jc w:val="center"/>
        <w:rPr>
          <w:rFonts w:ascii="Times New Roman" w:hAnsi="Times New Roman"/>
          <w:b/>
          <w:color w:val="339966"/>
        </w:rPr>
      </w:pPr>
      <w:r w:rsidRPr="00DF3711">
        <w:rPr>
          <w:rFonts w:ascii="Times New Roman" w:hAnsi="Times New Roman"/>
          <w:b/>
        </w:rPr>
        <w:t>VY_</w:t>
      </w:r>
      <w:r w:rsidRPr="00DF3711">
        <w:rPr>
          <w:rFonts w:ascii="Times New Roman" w:hAnsi="Times New Roman"/>
          <w:b/>
          <w:color w:val="339966"/>
        </w:rPr>
        <w:t>32</w:t>
      </w:r>
      <w:r w:rsidRPr="00DF3711">
        <w:rPr>
          <w:rFonts w:ascii="Times New Roman" w:hAnsi="Times New Roman"/>
          <w:b/>
        </w:rPr>
        <w:t>_INOVACE_</w:t>
      </w:r>
      <w:r>
        <w:rPr>
          <w:rFonts w:ascii="Times New Roman" w:hAnsi="Times New Roman"/>
          <w:b/>
          <w:color w:val="339966"/>
        </w:rPr>
        <w:t>VL5</w:t>
      </w:r>
      <w:r w:rsidRPr="00DF3711">
        <w:rPr>
          <w:rFonts w:ascii="Times New Roman" w:hAnsi="Times New Roman"/>
          <w:b/>
          <w:color w:val="339966"/>
        </w:rPr>
        <w:t>.</w:t>
      </w:r>
      <w:r>
        <w:rPr>
          <w:rFonts w:ascii="Times New Roman" w:hAnsi="Times New Roman"/>
          <w:b/>
          <w:color w:val="339966"/>
        </w:rPr>
        <w:t>19</w:t>
      </w:r>
    </w:p>
    <w:p w:rsidR="007C5069" w:rsidRPr="00DF3711" w:rsidRDefault="007C5069" w:rsidP="009310EE">
      <w:pPr>
        <w:rPr>
          <w:rFonts w:ascii="Times New Roman" w:hAnsi="Times New Roman"/>
          <w:b/>
          <w:color w:val="339966"/>
        </w:rPr>
      </w:pPr>
    </w:p>
    <w:p w:rsidR="007C5069" w:rsidRPr="00DF3711" w:rsidRDefault="007C5069" w:rsidP="009310EE">
      <w:pPr>
        <w:rPr>
          <w:rFonts w:ascii="Times New Roman" w:hAnsi="Times New Roman"/>
          <w:b/>
        </w:rPr>
      </w:pPr>
    </w:p>
    <w:p w:rsidR="007C5069" w:rsidRPr="00DF3711" w:rsidRDefault="007C5069" w:rsidP="009310EE">
      <w:pPr>
        <w:rPr>
          <w:rFonts w:ascii="Times New Roman" w:hAnsi="Times New Roman"/>
          <w:b/>
          <w:sz w:val="28"/>
          <w:szCs w:val="28"/>
        </w:rPr>
      </w:pPr>
      <w:r w:rsidRPr="00DF3711">
        <w:rPr>
          <w:rFonts w:ascii="Times New Roman" w:hAnsi="Times New Roman"/>
          <w:b/>
          <w:sz w:val="28"/>
          <w:szCs w:val="28"/>
        </w:rPr>
        <w:t>Autor:</w:t>
      </w:r>
      <w:r>
        <w:rPr>
          <w:rFonts w:ascii="Times New Roman" w:hAnsi="Times New Roman"/>
          <w:b/>
          <w:sz w:val="28"/>
          <w:szCs w:val="28"/>
        </w:rPr>
        <w:t xml:space="preserve"> Mgr. Dana Kučerová</w:t>
      </w:r>
    </w:p>
    <w:p w:rsidR="007C5069" w:rsidRPr="00DF3711" w:rsidRDefault="007C5069" w:rsidP="009310EE">
      <w:pPr>
        <w:rPr>
          <w:rFonts w:ascii="Times New Roman" w:hAnsi="Times New Roman"/>
          <w:b/>
          <w:sz w:val="28"/>
          <w:szCs w:val="28"/>
        </w:rPr>
      </w:pPr>
      <w:r w:rsidRPr="00DF3711"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b/>
          <w:color w:val="008000"/>
          <w:sz w:val="28"/>
          <w:szCs w:val="28"/>
        </w:rPr>
        <w:t>říjen</w:t>
      </w:r>
      <w:r w:rsidRPr="00DF3711">
        <w:rPr>
          <w:rFonts w:ascii="Times New Roman" w:hAnsi="Times New Roman"/>
          <w:b/>
          <w:color w:val="008000"/>
          <w:sz w:val="28"/>
          <w:szCs w:val="28"/>
        </w:rPr>
        <w:t xml:space="preserve"> 2011</w:t>
      </w:r>
    </w:p>
    <w:p w:rsidR="007C5069" w:rsidRPr="00DF3711" w:rsidRDefault="007C5069" w:rsidP="009310EE">
      <w:pPr>
        <w:rPr>
          <w:rFonts w:ascii="Times New Roman" w:hAnsi="Times New Roman"/>
          <w:b/>
          <w:sz w:val="28"/>
          <w:szCs w:val="28"/>
        </w:rPr>
      </w:pPr>
      <w:r w:rsidRPr="00DF3711">
        <w:rPr>
          <w:rFonts w:ascii="Times New Roman" w:hAnsi="Times New Roman"/>
          <w:b/>
          <w:sz w:val="28"/>
          <w:szCs w:val="28"/>
        </w:rPr>
        <w:t xml:space="preserve">Ročník: </w:t>
      </w:r>
      <w:r>
        <w:rPr>
          <w:rFonts w:ascii="Times New Roman" w:hAnsi="Times New Roman"/>
          <w:b/>
          <w:color w:val="008000"/>
          <w:sz w:val="28"/>
          <w:szCs w:val="28"/>
        </w:rPr>
        <w:t>5</w:t>
      </w:r>
      <w:r w:rsidRPr="00DF3711">
        <w:rPr>
          <w:rFonts w:ascii="Times New Roman" w:hAnsi="Times New Roman"/>
          <w:b/>
          <w:color w:val="008000"/>
          <w:sz w:val="28"/>
          <w:szCs w:val="28"/>
        </w:rPr>
        <w:t>.</w:t>
      </w:r>
    </w:p>
    <w:p w:rsidR="007C5069" w:rsidRPr="00DF3711" w:rsidRDefault="007C5069" w:rsidP="009310EE">
      <w:pPr>
        <w:rPr>
          <w:rFonts w:ascii="Times New Roman" w:hAnsi="Times New Roman"/>
          <w:b/>
          <w:sz w:val="28"/>
          <w:szCs w:val="28"/>
        </w:rPr>
      </w:pPr>
      <w:r w:rsidRPr="00DF3711">
        <w:rPr>
          <w:rFonts w:ascii="Times New Roman" w:hAnsi="Times New Roman"/>
          <w:b/>
          <w:sz w:val="28"/>
          <w:szCs w:val="28"/>
        </w:rPr>
        <w:t xml:space="preserve">Vzdělávací oblast: </w:t>
      </w:r>
      <w:r>
        <w:rPr>
          <w:rFonts w:ascii="Times New Roman" w:hAnsi="Times New Roman"/>
          <w:b/>
          <w:color w:val="008000"/>
          <w:sz w:val="28"/>
          <w:szCs w:val="28"/>
        </w:rPr>
        <w:t>Člověk a jeho svět</w:t>
      </w:r>
    </w:p>
    <w:p w:rsidR="007C5069" w:rsidRPr="00DF3711" w:rsidRDefault="007C5069" w:rsidP="009310EE">
      <w:pPr>
        <w:rPr>
          <w:rFonts w:ascii="Times New Roman" w:hAnsi="Times New Roman"/>
          <w:b/>
          <w:sz w:val="28"/>
          <w:szCs w:val="28"/>
        </w:rPr>
      </w:pPr>
      <w:r w:rsidRPr="00DF3711">
        <w:rPr>
          <w:rFonts w:ascii="Times New Roman" w:hAnsi="Times New Roman"/>
          <w:b/>
          <w:sz w:val="28"/>
          <w:szCs w:val="28"/>
        </w:rPr>
        <w:t xml:space="preserve">Vzdělávací obor: </w:t>
      </w:r>
      <w:r>
        <w:rPr>
          <w:rFonts w:ascii="Times New Roman" w:hAnsi="Times New Roman"/>
          <w:b/>
          <w:color w:val="008000"/>
          <w:sz w:val="28"/>
          <w:szCs w:val="28"/>
        </w:rPr>
        <w:t>Vlastivěda</w:t>
      </w:r>
    </w:p>
    <w:p w:rsidR="007C5069" w:rsidRPr="00DF3711" w:rsidRDefault="007C5069" w:rsidP="009310EE">
      <w:pPr>
        <w:rPr>
          <w:rFonts w:ascii="Times New Roman" w:hAnsi="Times New Roman"/>
          <w:b/>
          <w:sz w:val="28"/>
          <w:szCs w:val="28"/>
        </w:rPr>
      </w:pPr>
      <w:r w:rsidRPr="00DF3711">
        <w:rPr>
          <w:rFonts w:ascii="Times New Roman" w:hAnsi="Times New Roman"/>
          <w:b/>
          <w:sz w:val="28"/>
          <w:szCs w:val="28"/>
        </w:rPr>
        <w:t xml:space="preserve">Tematický okruh: </w:t>
      </w:r>
      <w:r>
        <w:rPr>
          <w:rFonts w:ascii="Times New Roman" w:hAnsi="Times New Roman"/>
          <w:b/>
          <w:color w:val="008000"/>
          <w:sz w:val="28"/>
          <w:szCs w:val="28"/>
        </w:rPr>
        <w:t>Místo, kde žijeme</w:t>
      </w:r>
    </w:p>
    <w:p w:rsidR="007C5069" w:rsidRPr="00DF3711" w:rsidRDefault="007C5069" w:rsidP="009310EE">
      <w:pPr>
        <w:rPr>
          <w:rFonts w:ascii="Times New Roman" w:hAnsi="Times New Roman"/>
          <w:b/>
          <w:sz w:val="28"/>
          <w:szCs w:val="28"/>
        </w:rPr>
      </w:pPr>
      <w:r w:rsidRPr="00DF3711">
        <w:rPr>
          <w:rFonts w:ascii="Times New Roman" w:hAnsi="Times New Roman"/>
          <w:b/>
          <w:sz w:val="28"/>
          <w:szCs w:val="28"/>
        </w:rPr>
        <w:t xml:space="preserve">Téma : </w:t>
      </w:r>
      <w:r>
        <w:rPr>
          <w:rFonts w:ascii="Times New Roman" w:hAnsi="Times New Roman"/>
          <w:b/>
          <w:color w:val="008000"/>
          <w:sz w:val="28"/>
          <w:szCs w:val="28"/>
        </w:rPr>
        <w:t>Evropa, evropské státy a hlavní města</w:t>
      </w:r>
    </w:p>
    <w:p w:rsidR="007C5069" w:rsidRPr="00DF3711" w:rsidRDefault="007C5069" w:rsidP="009310EE">
      <w:pPr>
        <w:rPr>
          <w:rFonts w:ascii="Times New Roman" w:hAnsi="Times New Roman"/>
          <w:b/>
        </w:rPr>
      </w:pPr>
    </w:p>
    <w:p w:rsidR="007C5069" w:rsidRPr="00E73153" w:rsidRDefault="007C5069" w:rsidP="009310EE">
      <w:pPr>
        <w:rPr>
          <w:b/>
        </w:rPr>
      </w:pPr>
    </w:p>
    <w:p w:rsidR="007C5069" w:rsidRDefault="007C5069" w:rsidP="009310EE"/>
    <w:p w:rsidR="007C5069" w:rsidRDefault="007C5069" w:rsidP="00D5260E">
      <w:pPr>
        <w:jc w:val="both"/>
        <w:rPr>
          <w:rFonts w:ascii="Arial" w:hAnsi="Arial" w:cs="Arial"/>
        </w:rPr>
      </w:pPr>
    </w:p>
    <w:p w:rsidR="007C5069" w:rsidRDefault="007C5069" w:rsidP="00D5260E">
      <w:pPr>
        <w:jc w:val="both"/>
        <w:rPr>
          <w:rFonts w:ascii="Arial" w:hAnsi="Arial" w:cs="Arial"/>
        </w:rPr>
      </w:pPr>
    </w:p>
    <w:p w:rsidR="007C5069" w:rsidRDefault="007C5069" w:rsidP="00D5260E">
      <w:pPr>
        <w:jc w:val="both"/>
        <w:rPr>
          <w:rFonts w:ascii="Arial" w:hAnsi="Arial" w:cs="Arial"/>
        </w:rPr>
      </w:pPr>
    </w:p>
    <w:p w:rsidR="007C5069" w:rsidRDefault="007C5069" w:rsidP="00D5260E">
      <w:pPr>
        <w:jc w:val="both"/>
        <w:rPr>
          <w:rFonts w:ascii="Arial" w:hAnsi="Arial" w:cs="Arial"/>
        </w:rPr>
      </w:pPr>
    </w:p>
    <w:p w:rsidR="007C5069" w:rsidRDefault="007C5069" w:rsidP="00D5260E">
      <w:pPr>
        <w:jc w:val="both"/>
        <w:rPr>
          <w:rFonts w:ascii="Arial" w:hAnsi="Arial" w:cs="Arial"/>
        </w:rPr>
      </w:pPr>
    </w:p>
    <w:p w:rsidR="007C5069" w:rsidRDefault="007C5069" w:rsidP="00D5260E">
      <w:pPr>
        <w:jc w:val="both"/>
        <w:rPr>
          <w:rFonts w:ascii="Arial" w:hAnsi="Arial" w:cs="Arial"/>
        </w:rPr>
      </w:pPr>
    </w:p>
    <w:p w:rsidR="007C5069" w:rsidRDefault="007C5069" w:rsidP="00D5260E">
      <w:pPr>
        <w:jc w:val="both"/>
        <w:rPr>
          <w:rFonts w:ascii="Arial" w:hAnsi="Arial" w:cs="Arial"/>
        </w:rPr>
      </w:pPr>
    </w:p>
    <w:p w:rsidR="007C5069" w:rsidRDefault="007C5069" w:rsidP="00D5260E">
      <w:pPr>
        <w:jc w:val="both"/>
        <w:rPr>
          <w:rFonts w:ascii="Arial" w:hAnsi="Arial" w:cs="Arial"/>
        </w:rPr>
      </w:pPr>
    </w:p>
    <w:p w:rsidR="007C5069" w:rsidRDefault="007C5069" w:rsidP="00D5260E">
      <w:pPr>
        <w:jc w:val="both"/>
        <w:rPr>
          <w:rFonts w:ascii="Arial" w:hAnsi="Arial" w:cs="Arial"/>
        </w:rPr>
      </w:pPr>
    </w:p>
    <w:p w:rsidR="007C5069" w:rsidRDefault="007C5069" w:rsidP="00D5260E">
      <w:pPr>
        <w:jc w:val="both"/>
        <w:rPr>
          <w:rFonts w:ascii="Arial" w:hAnsi="Arial" w:cs="Arial"/>
        </w:rPr>
      </w:pPr>
    </w:p>
    <w:p w:rsidR="007C5069" w:rsidRDefault="007C5069" w:rsidP="00D5260E">
      <w:pPr>
        <w:jc w:val="both"/>
        <w:rPr>
          <w:rFonts w:ascii="Arial" w:hAnsi="Arial" w:cs="Arial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4pt;margin-top:8.85pt;width:336pt;height:82.35pt;z-index:251706880">
            <v:imagedata r:id="rId5" o:title=""/>
          </v:shape>
        </w:pict>
      </w:r>
    </w:p>
    <w:p w:rsidR="007C5069" w:rsidRDefault="007C5069" w:rsidP="00D5260E">
      <w:pPr>
        <w:jc w:val="both"/>
        <w:rPr>
          <w:rFonts w:ascii="Arial" w:hAnsi="Arial" w:cs="Arial"/>
        </w:rPr>
      </w:pPr>
    </w:p>
    <w:p w:rsidR="007C5069" w:rsidRDefault="007C5069" w:rsidP="00D5260E">
      <w:pPr>
        <w:jc w:val="both"/>
        <w:rPr>
          <w:rFonts w:ascii="Arial" w:hAnsi="Arial" w:cs="Arial"/>
        </w:rPr>
      </w:pPr>
    </w:p>
    <w:p w:rsidR="007C5069" w:rsidRDefault="007C5069" w:rsidP="00D5260E">
      <w:pPr>
        <w:jc w:val="both"/>
        <w:rPr>
          <w:rFonts w:ascii="Arial" w:hAnsi="Arial" w:cs="Arial"/>
        </w:rPr>
      </w:pPr>
    </w:p>
    <w:p w:rsidR="007C5069" w:rsidRPr="009E2EAA" w:rsidRDefault="007C5069" w:rsidP="00EF4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9E2EAA">
        <w:rPr>
          <w:rFonts w:ascii="Arial" w:hAnsi="Arial" w:cs="Arial"/>
          <w:b/>
          <w:sz w:val="28"/>
          <w:szCs w:val="28"/>
        </w:rPr>
        <w:t>Pexeso</w:t>
      </w:r>
    </w:p>
    <w:p w:rsidR="007C5069" w:rsidRPr="00D05ED1" w:rsidRDefault="007C5069" w:rsidP="00D5260E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70"/>
        <w:gridCol w:w="3071"/>
        <w:gridCol w:w="3071"/>
      </w:tblGrid>
      <w:tr w:rsidR="007C5069" w:rsidRPr="00E9670E" w:rsidTr="00E9670E">
        <w:trPr>
          <w:trHeight w:val="2954"/>
        </w:trPr>
        <w:tc>
          <w:tcPr>
            <w:tcW w:w="3070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3" o:spid="_x0000_s1027" type="#_x0000_t202" style="position:absolute;margin-left:138.7pt;margin-top:55.8pt;width:167.15pt;height:37.2pt;rotation:-2894388fd;z-index:251609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" filled="f" stroked="f" strokeweight=".5pt">
                  <v:textbox>
                    <w:txbxContent>
                      <w:p w:rsidR="007C5069" w:rsidRPr="00E9670E" w:rsidRDefault="007C5069" w:rsidP="00786FE8">
                        <w:pPr>
                          <w:jc w:val="center"/>
                          <w:rPr>
                            <w:color w:val="000000"/>
                            <w:sz w:val="52"/>
                          </w:rPr>
                        </w:pPr>
                        <w:r w:rsidRPr="00E9670E">
                          <w:rPr>
                            <w:color w:val="000000"/>
                            <w:sz w:val="52"/>
                          </w:rPr>
                          <w:t>Oslo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1" o:spid="_x0000_s1028" type="#_x0000_t202" style="position:absolute;margin-left:-12.95pt;margin-top:56.3pt;width:167.2pt;height:37.2pt;rotation:-2894388fd;z-index:251608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" filled="f" stroked="f" strokeweight=".5pt">
                  <v:textbox>
                    <w:txbxContent>
                      <w:p w:rsidR="007C5069" w:rsidRPr="00E9670E" w:rsidRDefault="007C5069" w:rsidP="00786FE8">
                        <w:pPr>
                          <w:jc w:val="center"/>
                          <w:rPr>
                            <w:color w:val="000000"/>
                            <w:sz w:val="52"/>
                          </w:rPr>
                        </w:pPr>
                        <w:r w:rsidRPr="00E9670E">
                          <w:rPr>
                            <w:color w:val="000000"/>
                            <w:sz w:val="52"/>
                          </w:rPr>
                          <w:t>Helsinki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4" o:spid="_x0000_s1029" type="#_x0000_t202" style="position:absolute;margin-left:137.8pt;margin-top:55.8pt;width:167.15pt;height:37.2pt;rotation:-2894388fd;z-index:2516106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" filled="f" stroked="f" strokeweight=".5pt">
                  <v:textbox>
                    <w:txbxContent>
                      <w:p w:rsidR="007C5069" w:rsidRPr="00E9670E" w:rsidRDefault="007C5069" w:rsidP="00786FE8">
                        <w:pPr>
                          <w:jc w:val="center"/>
                          <w:rPr>
                            <w:color w:val="000000"/>
                            <w:sz w:val="52"/>
                          </w:rPr>
                        </w:pPr>
                        <w:r w:rsidRPr="00E9670E">
                          <w:rPr>
                            <w:color w:val="000000"/>
                            <w:sz w:val="52"/>
                          </w:rPr>
                          <w:t>Lisabon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</w:tc>
      </w:tr>
      <w:tr w:rsidR="007C5069" w:rsidRPr="00E9670E" w:rsidTr="00E9670E">
        <w:trPr>
          <w:trHeight w:val="2954"/>
        </w:trPr>
        <w:tc>
          <w:tcPr>
            <w:tcW w:w="3070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6" o:spid="_x0000_s1030" type="#_x0000_t202" style="position:absolute;margin-left:146.2pt;margin-top:4.35pt;width:167.15pt;height:37.2pt;rotation:-2894388fd;z-index:251612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" filled="f" stroked="f" strokeweight=".5pt">
                  <v:textbox>
                    <w:txbxContent>
                      <w:p w:rsidR="007C5069" w:rsidRPr="00E9670E" w:rsidRDefault="007C5069" w:rsidP="00786FE8">
                        <w:pPr>
                          <w:jc w:val="center"/>
                          <w:rPr>
                            <w:color w:val="000000"/>
                            <w:sz w:val="52"/>
                          </w:rPr>
                        </w:pPr>
                        <w:r w:rsidRPr="00E9670E">
                          <w:rPr>
                            <w:color w:val="000000"/>
                            <w:sz w:val="52"/>
                          </w:rPr>
                          <w:t>Amsterdam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5" o:spid="_x0000_s1031" type="#_x0000_t202" style="position:absolute;margin-left:-17.15pt;margin-top:4.3pt;width:167.15pt;height:37.2pt;rotation:-2894388fd;z-index:251611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" filled="f" stroked="f" strokeweight=".5pt">
                  <v:textbox>
                    <w:txbxContent>
                      <w:p w:rsidR="007C5069" w:rsidRPr="00E9670E" w:rsidRDefault="007C5069" w:rsidP="00786FE8">
                        <w:pPr>
                          <w:jc w:val="center"/>
                          <w:rPr>
                            <w:color w:val="000000"/>
                            <w:sz w:val="52"/>
                          </w:rPr>
                        </w:pPr>
                        <w:r w:rsidRPr="00E9670E">
                          <w:rPr>
                            <w:color w:val="000000"/>
                            <w:sz w:val="52"/>
                          </w:rPr>
                          <w:t>Bratislava</w:t>
                        </w:r>
                      </w:p>
                    </w:txbxContent>
                  </v:textbox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7" o:spid="_x0000_s1032" type="#_x0000_t202" style="position:absolute;margin-left:138.85pt;margin-top:58.05pt;width:167.15pt;height:37.2pt;rotation:-2894388fd;z-index:2516136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" filled="f" stroked="f" strokeweight=".5pt">
                  <v:textbox>
                    <w:txbxContent>
                      <w:p w:rsidR="007C5069" w:rsidRPr="00E9670E" w:rsidRDefault="007C5069" w:rsidP="00786FE8">
                        <w:pPr>
                          <w:jc w:val="center"/>
                          <w:rPr>
                            <w:color w:val="000000"/>
                            <w:sz w:val="52"/>
                          </w:rPr>
                        </w:pPr>
                        <w:r w:rsidRPr="00E9670E">
                          <w:rPr>
                            <w:color w:val="000000"/>
                            <w:sz w:val="52"/>
                          </w:rPr>
                          <w:t>Moskva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</w:p>
        </w:tc>
      </w:tr>
      <w:tr w:rsidR="007C5069" w:rsidRPr="00E9670E" w:rsidTr="00E9670E">
        <w:trPr>
          <w:trHeight w:val="2954"/>
        </w:trPr>
        <w:tc>
          <w:tcPr>
            <w:tcW w:w="3070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9" o:spid="_x0000_s1033" type="#_x0000_t202" style="position:absolute;margin-left:138.7pt;margin-top:.15pt;width:167.15pt;height:37.2pt;rotation:-2894388fd;z-index:251615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" filled="f" stroked="f" strokeweight=".5pt">
                  <v:textbox>
                    <w:txbxContent>
                      <w:p w:rsidR="007C5069" w:rsidRPr="00E9670E" w:rsidRDefault="007C5069" w:rsidP="00786FE8">
                        <w:pPr>
                          <w:jc w:val="center"/>
                          <w:rPr>
                            <w:color w:val="000000"/>
                            <w:sz w:val="52"/>
                          </w:rPr>
                        </w:pPr>
                        <w:r w:rsidRPr="00E9670E">
                          <w:rPr>
                            <w:color w:val="000000"/>
                            <w:sz w:val="52"/>
                          </w:rPr>
                          <w:t>Varšava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8" o:spid="_x0000_s1034" type="#_x0000_t202" style="position:absolute;margin-left:-7.45pt;margin-top:.1pt;width:167.15pt;height:37.2pt;rotation:-2894388fd;z-index:251614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" filled="f" stroked="f" strokeweight=".5pt">
                  <v:textbox>
                    <w:txbxContent>
                      <w:p w:rsidR="007C5069" w:rsidRPr="00E9670E" w:rsidRDefault="007C5069" w:rsidP="00786FE8">
                        <w:pPr>
                          <w:jc w:val="center"/>
                          <w:rPr>
                            <w:color w:val="000000"/>
                            <w:sz w:val="52"/>
                          </w:rPr>
                        </w:pPr>
                        <w:r w:rsidRPr="00E9670E">
                          <w:rPr>
                            <w:color w:val="000000"/>
                            <w:sz w:val="52"/>
                          </w:rPr>
                          <w:t>Bukurešť</w:t>
                        </w:r>
                      </w:p>
                    </w:txbxContent>
                  </v:textbox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10" o:spid="_x0000_s1035" type="#_x0000_t202" style="position:absolute;margin-left:143.15pt;margin-top:58.15pt;width:167.15pt;height:37.2pt;rotation:-2894388fd;z-index:2516167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" filled="f" stroked="f" strokeweight=".5pt">
                  <v:textbox>
                    <w:txbxContent>
                      <w:p w:rsidR="007C5069" w:rsidRPr="00E9670E" w:rsidRDefault="007C5069" w:rsidP="00786FE8">
                        <w:pPr>
                          <w:jc w:val="center"/>
                          <w:rPr>
                            <w:color w:val="000000"/>
                            <w:sz w:val="52"/>
                          </w:rPr>
                        </w:pPr>
                        <w:r w:rsidRPr="00E9670E">
                          <w:rPr>
                            <w:color w:val="000000"/>
                            <w:sz w:val="52"/>
                          </w:rPr>
                          <w:t>Vídeň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</w:p>
        </w:tc>
      </w:tr>
      <w:tr w:rsidR="007C5069" w:rsidRPr="00E9670E" w:rsidTr="00E9670E">
        <w:trPr>
          <w:trHeight w:val="2954"/>
        </w:trPr>
        <w:tc>
          <w:tcPr>
            <w:tcW w:w="3070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13" o:spid="_x0000_s1036" type="#_x0000_t202" style="position:absolute;margin-left:146.2pt;margin-top:.25pt;width:167.15pt;height:37.2pt;rotation:-2894388fd;z-index:251618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" filled="f" stroked="f" strokeweight=".5pt">
                  <v:textbox>
                    <w:txbxContent>
                      <w:p w:rsidR="007C5069" w:rsidRPr="00E9670E" w:rsidRDefault="007C5069" w:rsidP="00786FE8">
                        <w:pPr>
                          <w:jc w:val="center"/>
                          <w:rPr>
                            <w:color w:val="000000"/>
                            <w:sz w:val="52"/>
                          </w:rPr>
                        </w:pPr>
                        <w:r w:rsidRPr="00E9670E">
                          <w:rPr>
                            <w:color w:val="000000"/>
                            <w:sz w:val="52"/>
                          </w:rPr>
                          <w:t>Bern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12" o:spid="_x0000_s1037" type="#_x0000_t202" style="position:absolute;margin-left:-12.85pt;margin-top:.2pt;width:167.15pt;height:37.2pt;rotation:-2894388fd;z-index:2516177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" filled="f" stroked="f" strokeweight=".5pt">
                  <v:textbox>
                    <w:txbxContent>
                      <w:p w:rsidR="007C5069" w:rsidRPr="00E9670E" w:rsidRDefault="007C5069" w:rsidP="00786FE8">
                        <w:pPr>
                          <w:jc w:val="center"/>
                          <w:rPr>
                            <w:color w:val="000000"/>
                            <w:sz w:val="52"/>
                          </w:rPr>
                        </w:pPr>
                        <w:r w:rsidRPr="00E9670E">
                          <w:rPr>
                            <w:color w:val="000000"/>
                            <w:sz w:val="52"/>
                          </w:rPr>
                          <w:t>Sofie</w:t>
                        </w:r>
                      </w:p>
                    </w:txbxContent>
                  </v:textbox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14" o:spid="_x0000_s1038" type="#_x0000_t202" style="position:absolute;margin-left:138.85pt;margin-top:53.95pt;width:167.15pt;height:37.2pt;rotation:-2894388fd;z-index:2516198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" filled="f" stroked="f" strokeweight=".5pt">
                  <v:textbox>
                    <w:txbxContent>
                      <w:p w:rsidR="007C5069" w:rsidRPr="00E9670E" w:rsidRDefault="007C5069" w:rsidP="00786FE8">
                        <w:pPr>
                          <w:jc w:val="center"/>
                          <w:rPr>
                            <w:color w:val="000000"/>
                            <w:sz w:val="52"/>
                          </w:rPr>
                        </w:pPr>
                        <w:r w:rsidRPr="00E9670E">
                          <w:rPr>
                            <w:color w:val="000000"/>
                            <w:sz w:val="52"/>
                          </w:rPr>
                          <w:t>Londýn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</w:p>
        </w:tc>
      </w:tr>
    </w:tbl>
    <w:p w:rsidR="007C5069" w:rsidRDefault="007C5069"/>
    <w:p w:rsidR="007C5069" w:rsidRDefault="007C5069"/>
    <w:p w:rsidR="007C5069" w:rsidRDefault="007C5069"/>
    <w:p w:rsidR="007C5069" w:rsidRDefault="007C506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70"/>
        <w:gridCol w:w="3071"/>
        <w:gridCol w:w="3071"/>
      </w:tblGrid>
      <w:tr w:rsidR="007C5069" w:rsidRPr="00E9670E" w:rsidTr="00E9670E">
        <w:trPr>
          <w:trHeight w:val="2954"/>
        </w:trPr>
        <w:tc>
          <w:tcPr>
            <w:tcW w:w="3070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2" o:spid="_x0000_s1039" type="#_x0000_t202" style="position:absolute;margin-left:138.7pt;margin-top:55.8pt;width:167.15pt;height:37.2pt;rotation:-2894388fd;z-index:2516218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" filled="f" stroked="f" strokeweight=".5pt">
                  <v:textbox>
                    <w:txbxContent>
                      <w:p w:rsidR="007C5069" w:rsidRPr="00E9670E" w:rsidRDefault="007C5069" w:rsidP="00204000">
                        <w:pPr>
                          <w:jc w:val="center"/>
                          <w:rPr>
                            <w:color w:val="000000"/>
                            <w:sz w:val="52"/>
                          </w:rPr>
                        </w:pPr>
                        <w:r w:rsidRPr="00E9670E">
                          <w:rPr>
                            <w:color w:val="000000"/>
                            <w:sz w:val="52"/>
                          </w:rPr>
                          <w:t>Řím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11" o:spid="_x0000_s1040" type="#_x0000_t202" style="position:absolute;margin-left:-12.95pt;margin-top:56.3pt;width:167.2pt;height:37.2pt;rotation:-2894388fd;z-index:2516208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" filled="f" stroked="f" strokeweight=".5pt">
                  <v:textbox>
                    <w:txbxContent>
                      <w:p w:rsidR="007C5069" w:rsidRPr="00E9670E" w:rsidRDefault="007C5069" w:rsidP="00204000">
                        <w:pPr>
                          <w:jc w:val="center"/>
                          <w:rPr>
                            <w:color w:val="000000"/>
                            <w:sz w:val="52"/>
                          </w:rPr>
                        </w:pPr>
                        <w:r w:rsidRPr="00E9670E">
                          <w:rPr>
                            <w:color w:val="000000"/>
                            <w:sz w:val="52"/>
                          </w:rPr>
                          <w:t>Kodaň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15" o:spid="_x0000_s1041" type="#_x0000_t202" style="position:absolute;margin-left:137.8pt;margin-top:55.8pt;width:167.15pt;height:37.2pt;rotation:-2894388fd;z-index:2516229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" filled="f" stroked="f" strokeweight=".5pt">
                  <v:textbox>
                    <w:txbxContent>
                      <w:p w:rsidR="007C5069" w:rsidRPr="00E9670E" w:rsidRDefault="007C5069" w:rsidP="00204000">
                        <w:pPr>
                          <w:jc w:val="center"/>
                          <w:rPr>
                            <w:color w:val="000000"/>
                            <w:sz w:val="52"/>
                          </w:rPr>
                        </w:pPr>
                        <w:r w:rsidRPr="00E9670E">
                          <w:rPr>
                            <w:color w:val="000000"/>
                            <w:sz w:val="52"/>
                          </w:rPr>
                          <w:t>Stokholm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</w:tc>
      </w:tr>
      <w:tr w:rsidR="007C5069" w:rsidRPr="00E9670E" w:rsidTr="00E9670E">
        <w:trPr>
          <w:trHeight w:val="2954"/>
        </w:trPr>
        <w:tc>
          <w:tcPr>
            <w:tcW w:w="3070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16" o:spid="_x0000_s1042" type="#_x0000_t202" style="position:absolute;margin-left:146.2pt;margin-top:4.35pt;width:167.15pt;height:37.2pt;rotation:-2894388fd;z-index:251624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" filled="f" stroked="f" strokeweight=".5pt">
                  <v:textbox>
                    <w:txbxContent>
                      <w:p w:rsidR="007C5069" w:rsidRPr="00E9670E" w:rsidRDefault="007C5069" w:rsidP="00204000">
                        <w:pPr>
                          <w:jc w:val="center"/>
                          <w:rPr>
                            <w:color w:val="000000"/>
                            <w:sz w:val="52"/>
                          </w:rPr>
                        </w:pPr>
                        <w:r w:rsidRPr="00E9670E">
                          <w:rPr>
                            <w:color w:val="000000"/>
                            <w:sz w:val="52"/>
                          </w:rPr>
                          <w:t>Berlín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17" o:spid="_x0000_s1043" type="#_x0000_t202" style="position:absolute;margin-left:-17.15pt;margin-top:4.3pt;width:167.15pt;height:37.2pt;rotation:-2894388fd;z-index:251623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" filled="f" stroked="f" strokeweight=".5pt">
                  <v:textbox>
                    <w:txbxContent>
                      <w:p w:rsidR="007C5069" w:rsidRPr="00E9670E" w:rsidRDefault="007C5069" w:rsidP="00204000">
                        <w:pPr>
                          <w:jc w:val="center"/>
                          <w:rPr>
                            <w:color w:val="000000"/>
                            <w:sz w:val="52"/>
                          </w:rPr>
                        </w:pPr>
                        <w:r w:rsidRPr="00E9670E">
                          <w:rPr>
                            <w:color w:val="000000"/>
                            <w:sz w:val="52"/>
                          </w:rPr>
                          <w:t>Atény</w:t>
                        </w:r>
                      </w:p>
                    </w:txbxContent>
                  </v:textbox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18" o:spid="_x0000_s1044" type="#_x0000_t202" style="position:absolute;margin-left:138.85pt;margin-top:58.05pt;width:167.15pt;height:37.2pt;rotation:-2894388fd;z-index:2516259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" filled="f" stroked="f" strokeweight=".5pt">
                  <v:textbox>
                    <w:txbxContent>
                      <w:p w:rsidR="007C5069" w:rsidRPr="00E9670E" w:rsidRDefault="007C5069" w:rsidP="00204000">
                        <w:pPr>
                          <w:jc w:val="center"/>
                          <w:rPr>
                            <w:color w:val="000000"/>
                            <w:sz w:val="52"/>
                          </w:rPr>
                        </w:pPr>
                        <w:r w:rsidRPr="00E9670E">
                          <w:rPr>
                            <w:color w:val="000000"/>
                            <w:sz w:val="52"/>
                          </w:rPr>
                          <w:t>Brusel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</w:p>
        </w:tc>
      </w:tr>
      <w:tr w:rsidR="007C5069" w:rsidRPr="00E9670E" w:rsidTr="00E9670E">
        <w:trPr>
          <w:trHeight w:val="2954"/>
        </w:trPr>
        <w:tc>
          <w:tcPr>
            <w:tcW w:w="3070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19" o:spid="_x0000_s1045" type="#_x0000_t202" style="position:absolute;margin-left:138.7pt;margin-top:.15pt;width:167.15pt;height:37.2pt;rotation:-2894388fd;z-index:2516280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" filled="f" stroked="f" strokeweight=".5pt">
                  <v:textbox>
                    <w:txbxContent>
                      <w:p w:rsidR="007C5069" w:rsidRPr="00E9670E" w:rsidRDefault="007C5069" w:rsidP="00204000">
                        <w:pPr>
                          <w:jc w:val="center"/>
                          <w:rPr>
                            <w:color w:val="000000"/>
                            <w:sz w:val="52"/>
                          </w:rPr>
                        </w:pPr>
                        <w:r w:rsidRPr="00E9670E">
                          <w:rPr>
                            <w:color w:val="000000"/>
                            <w:sz w:val="52"/>
                          </w:rPr>
                          <w:t>Záhřeb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20" o:spid="_x0000_s1046" type="#_x0000_t202" style="position:absolute;margin-left:-7.45pt;margin-top:.1pt;width:167.15pt;height:37.2pt;rotation:-2894388fd;z-index:251627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" filled="f" stroked="f" strokeweight=".5pt">
                  <v:textbox>
                    <w:txbxContent>
                      <w:p w:rsidR="007C5069" w:rsidRPr="00E9670E" w:rsidRDefault="007C5069" w:rsidP="00204000">
                        <w:pPr>
                          <w:jc w:val="center"/>
                          <w:rPr>
                            <w:color w:val="000000"/>
                            <w:sz w:val="52"/>
                          </w:rPr>
                        </w:pPr>
                        <w:r w:rsidRPr="00E9670E">
                          <w:rPr>
                            <w:color w:val="000000"/>
                            <w:sz w:val="52"/>
                          </w:rPr>
                          <w:t>Paříž</w:t>
                        </w:r>
                      </w:p>
                    </w:txbxContent>
                  </v:textbox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21" o:spid="_x0000_s1047" type="#_x0000_t202" style="position:absolute;margin-left:143.15pt;margin-top:58.15pt;width:167.15pt;height:37.2pt;rotation:-2894388fd;z-index:2516290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" filled="f" stroked="f" strokeweight=".5pt">
                  <v:textbox>
                    <w:txbxContent>
                      <w:p w:rsidR="007C5069" w:rsidRPr="00E9670E" w:rsidRDefault="007C5069" w:rsidP="00204000">
                        <w:pPr>
                          <w:jc w:val="center"/>
                          <w:rPr>
                            <w:color w:val="000000"/>
                            <w:sz w:val="52"/>
                          </w:rPr>
                        </w:pPr>
                        <w:r w:rsidRPr="00E9670E">
                          <w:rPr>
                            <w:color w:val="000000"/>
                            <w:sz w:val="52"/>
                          </w:rPr>
                          <w:t>Vilnius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</w:p>
        </w:tc>
      </w:tr>
      <w:tr w:rsidR="007C5069" w:rsidRPr="00E9670E" w:rsidTr="00E9670E">
        <w:trPr>
          <w:trHeight w:val="2954"/>
        </w:trPr>
        <w:tc>
          <w:tcPr>
            <w:tcW w:w="3070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22" o:spid="_x0000_s1048" type="#_x0000_t202" style="position:absolute;margin-left:-12.85pt;margin-top:.2pt;width:167.15pt;height:37.2pt;rotation:-2894388fd;z-index:251630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" filled="f" stroked="f" strokeweight=".5pt">
                  <v:textbox>
                    <w:txbxContent>
                      <w:p w:rsidR="007C5069" w:rsidRPr="00E9670E" w:rsidRDefault="007C5069" w:rsidP="00204000">
                        <w:pPr>
                          <w:jc w:val="center"/>
                          <w:rPr>
                            <w:color w:val="000000"/>
                            <w:sz w:val="52"/>
                          </w:rPr>
                        </w:pPr>
                        <w:r w:rsidRPr="00E9670E">
                          <w:rPr>
                            <w:color w:val="000000"/>
                            <w:sz w:val="52"/>
                          </w:rPr>
                          <w:t>Tallinn</w:t>
                        </w:r>
                      </w:p>
                    </w:txbxContent>
                  </v:textbox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23" o:spid="_x0000_s1049" type="#_x0000_t202" style="position:absolute;margin-left:-3.5pt;margin-top:52.4pt;width:167.15pt;height:48pt;rotation:-2894388fd;z-index:2516311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" filled="f" stroked="f" strokeweight=".5pt">
                  <v:textbox>
                    <w:txbxContent>
                      <w:p w:rsidR="007C5069" w:rsidRPr="00E9670E" w:rsidRDefault="007C5069" w:rsidP="00204000">
                        <w:pPr>
                          <w:jc w:val="center"/>
                          <w:rPr>
                            <w:color w:val="000000"/>
                            <w:sz w:val="52"/>
                          </w:rPr>
                        </w:pPr>
                        <w:r w:rsidRPr="00E9670E">
                          <w:rPr>
                            <w:color w:val="000000"/>
                            <w:sz w:val="52"/>
                          </w:rPr>
                          <w:t>Riga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24" o:spid="_x0000_s1050" type="#_x0000_t202" style="position:absolute;margin-left:138.85pt;margin-top:53.95pt;width:167.15pt;height:37.2pt;rotation:-2894388fd;z-index:2516321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" filled="f" stroked="f" strokeweight=".5pt">
                  <v:textbox>
                    <w:txbxContent>
                      <w:p w:rsidR="007C5069" w:rsidRPr="00E9670E" w:rsidRDefault="007C5069" w:rsidP="00204000">
                        <w:pPr>
                          <w:jc w:val="center"/>
                          <w:rPr>
                            <w:color w:val="000000"/>
                            <w:sz w:val="52"/>
                          </w:rPr>
                        </w:pPr>
                        <w:r w:rsidRPr="00E9670E">
                          <w:rPr>
                            <w:color w:val="000000"/>
                            <w:sz w:val="52"/>
                          </w:rPr>
                          <w:t>Kišiněv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</w:p>
        </w:tc>
      </w:tr>
    </w:tbl>
    <w:p w:rsidR="007C5069" w:rsidRDefault="007C5069"/>
    <w:p w:rsidR="007C5069" w:rsidRDefault="007C5069"/>
    <w:p w:rsidR="007C5069" w:rsidRDefault="007C5069"/>
    <w:p w:rsidR="007C5069" w:rsidRDefault="007C506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70"/>
        <w:gridCol w:w="3071"/>
        <w:gridCol w:w="3071"/>
      </w:tblGrid>
      <w:tr w:rsidR="007C5069" w:rsidRPr="00E9670E" w:rsidTr="00E9670E">
        <w:trPr>
          <w:trHeight w:val="2954"/>
        </w:trPr>
        <w:tc>
          <w:tcPr>
            <w:tcW w:w="3070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49" o:spid="_x0000_s1051" type="#_x0000_t202" style="position:absolute;margin-left:13.95pt;margin-top:97.2pt;width:110.7pt;height:2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" filled="f" stroked="f" strokeweight=".5pt">
                  <v:textbox>
                    <w:txbxContent>
                      <w:p w:rsidR="007C5069" w:rsidRPr="00FF7B74" w:rsidRDefault="007C5069" w:rsidP="00FF7B74">
                        <w:pPr>
                          <w:jc w:val="center"/>
                          <w:rPr>
                            <w:sz w:val="36"/>
                          </w:rPr>
                        </w:pPr>
                        <w:r w:rsidRPr="00FF7B74">
                          <w:rPr>
                            <w:sz w:val="36"/>
                          </w:rPr>
                          <w:t>Finsko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Obrázek 25" o:spid="_x0000_s1052" type="#_x0000_t75" style="position:absolute;margin-left:19.15pt;margin-top:24.9pt;width:107.55pt;height:71.25pt;z-index:251637248;visibility:visible" stroked="t" strokecolor="#4f81bd">
                  <v:imagedata r:id="rId6" o:title=""/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53" o:spid="_x0000_s1053" type="#_x0000_t202" style="position:absolute;margin-left:15.85pt;margin-top:110.2pt;width:110.65pt;height:29pt;z-index:2516618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" filled="f" stroked="f" strokeweight=".5pt">
                  <v:textbox>
                    <w:txbxContent>
                      <w:p w:rsidR="007C5069" w:rsidRPr="00FF7B74" w:rsidRDefault="007C5069" w:rsidP="00FF7B74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Norsko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Obrázek 26" o:spid="_x0000_s1054" type="#_x0000_t75" alt="http://geo-evropa.upol.cz/soubory/obrazky/vlajky/NO.gif" style="position:absolute;margin-left:20.35pt;margin-top:35.2pt;width:101.85pt;height:74.25pt;z-index:251636224;visibility:visible;mso-position-horizontal-relative:text;mso-position-vertical-relative:text" stroked="t" strokecolor="#4f81bd">
                  <v:imagedata r:id="rId7" o:title=""/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27" o:spid="_x0000_s1055" type="#_x0000_t75" style="position:absolute;margin-left:11.35pt;margin-top:6.85pt;width:114pt;height:75.8pt;z-index:251633152;visibility:visible" stroked="t" strokecolor="#4f81bd">
                  <v:imagedata r:id="rId8" o:title=""/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52" o:spid="_x0000_s1056" type="#_x0000_t202" style="position:absolute;margin-left:11.5pt;margin-top:2.65pt;width:110.65pt;height:2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" filled="f" stroked="f" strokeweight=".5pt">
                  <v:textbox>
                    <w:txbxContent>
                      <w:p w:rsidR="007C5069" w:rsidRPr="00FF7B74" w:rsidRDefault="007C5069" w:rsidP="00FF7B74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Portugalsko</w:t>
                        </w:r>
                      </w:p>
                    </w:txbxContent>
                  </v:textbox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</w:tc>
      </w:tr>
      <w:tr w:rsidR="007C5069" w:rsidRPr="00E9670E" w:rsidTr="00E9670E">
        <w:trPr>
          <w:trHeight w:val="2954"/>
        </w:trPr>
        <w:tc>
          <w:tcPr>
            <w:tcW w:w="3070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28" o:spid="_x0000_s1057" type="#_x0000_t75" style="position:absolute;margin-left:14.65pt;margin-top:6.4pt;width:107.25pt;height:71.6pt;z-index:251634176;visibility:visible" stroked="t" strokecolor="#4f81bd">
                  <v:imagedata r:id="rId9" o:title=""/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51" o:spid="_x0000_s1058" type="#_x0000_t202" style="position:absolute;margin-left:12.1pt;margin-top:10.6pt;width:110.65pt;height:2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" filled="f" stroked="f" strokeweight=".5pt">
                  <v:textbox>
                    <w:txbxContent>
                      <w:p w:rsidR="007C5069" w:rsidRPr="00FF7B74" w:rsidRDefault="007C5069" w:rsidP="00FF7B74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Slovensko</w:t>
                        </w:r>
                      </w:p>
                    </w:txbxContent>
                  </v:textbox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50" o:spid="_x0000_s1059" type="#_x0000_t202" style="position:absolute;margin-left:16.4pt;margin-top:104.45pt;width:110.7pt;height:29pt;z-index:2516587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" filled="f" stroked="f" strokeweight=".5pt">
                  <v:textbox>
                    <w:txbxContent>
                      <w:p w:rsidR="007C5069" w:rsidRPr="00FF7B74" w:rsidRDefault="007C5069" w:rsidP="00FF7B74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Nizozemí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Obrázek 29" o:spid="_x0000_s1060" type="#_x0000_t75" style="position:absolute;margin-left:16.4pt;margin-top:32.45pt;width:110.25pt;height:72.55pt;z-index:251641344;visibility:visible;mso-position-horizontal-relative:text;mso-position-vertical-relative:text" stroked="t" strokecolor="#4f81bd">
                  <v:imagedata r:id="rId10" o:title=""/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56" o:spid="_x0000_s1061" type="#_x0000_t202" style="position:absolute;margin-left:15.65pt;margin-top:106.75pt;width:110.7pt;height:29pt;z-index:2516638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" filled="f" stroked="f" strokeweight=".5pt">
                  <v:textbox>
                    <w:txbxContent>
                      <w:p w:rsidR="007C5069" w:rsidRPr="00FF7B74" w:rsidRDefault="007C5069" w:rsidP="00FF7B74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Rusko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Obrázek 30" o:spid="_x0000_s1062" type="#_x0000_t75" style="position:absolute;margin-left:15.85pt;margin-top:32.1pt;width:114.75pt;height:76.85pt;z-index:251642368;visibility:visible;mso-position-horizontal-relative:text;mso-position-vertical-relative:text">
                  <v:imagedata r:id="rId11" o:title=""/>
                </v:shape>
              </w:pict>
            </w:r>
          </w:p>
        </w:tc>
      </w:tr>
      <w:tr w:rsidR="007C5069" w:rsidRPr="00E9670E" w:rsidTr="00E9670E">
        <w:trPr>
          <w:trHeight w:val="2954"/>
        </w:trPr>
        <w:tc>
          <w:tcPr>
            <w:tcW w:w="3070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31" o:spid="_x0000_s1063" type="#_x0000_t75" alt="http://www.cojeco.cz/attach/image/max/a2/f139/a2f139f4f9ad45a0a8fa7433e2e6fe7c.gif" style="position:absolute;margin-left:15.4pt;margin-top:8.35pt;width:106.5pt;height:71.05pt;z-index:251640320;visibility:visible" stroked="t" strokecolor="#4f81bd">
                  <v:imagedata r:id="rId12" o:title=""/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54" o:spid="_x0000_s1064" type="#_x0000_t202" style="position:absolute;margin-left:14.05pt;margin-top:11.55pt;width:110.65pt;height:2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" filled="f" stroked="f" strokeweight=".5pt">
                  <v:textbox>
                    <w:txbxContent>
                      <w:p w:rsidR="007C5069" w:rsidRPr="00FF7B74" w:rsidRDefault="007C5069" w:rsidP="00FF7B74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Rumunsko</w:t>
                        </w:r>
                      </w:p>
                    </w:txbxContent>
                  </v:textbox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59" o:spid="_x0000_s1065" type="#_x0000_t202" style="position:absolute;margin-left:19.8pt;margin-top:106.8pt;width:110.7pt;height:29pt;z-index:2516659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" filled="f" stroked="f" strokeweight=".5pt">
                  <v:textbox>
                    <w:txbxContent>
                      <w:p w:rsidR="007C5069" w:rsidRPr="00FF7B74" w:rsidRDefault="007C5069" w:rsidP="00FF7B74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Polsko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Obrázek 32" o:spid="_x0000_s1066" type="#_x0000_t75" alt="http://t1.gstatic.com/images?q=tbn:ANd9GcQo0-2FiDmxPjzs0r9d8CdfhgY_O3OQYa3yDgmWnBUHJCHPdCIA" href="http://www.google.cz/imgres?q=vlajka+polska&amp;hl=cs&amp;qscrl=1&amp;nord=1&amp;rlz=1T4ADFA_csCZ404CZ436&amp;biw=1140&amp;bih=516&amp;tbm=isch&amp;tbnid=nLRxT7zTEG9ARM:&amp;imgrefurl=http://trdet.blog.cz/1106/vlajky-sveta-1&amp;docid=QodzM6nNwPVZjM&amp;imgurl=http://www.celebratingtogether.eu/vlag Polen.gif&amp;w=900&amp;h=600&amp;ei=AxqtTubsDZDDswa7lKH" style="position:absolute;margin-left:20.15pt;margin-top:33.55pt;width:109.5pt;height:72.8pt;z-index:251639296;visibility:visible;mso-position-horizontal-relative:text;mso-position-vertical-relative:text" o:button="t" stroked="t" strokecolor="#4f81bd">
                  <v:fill o:detectmouseclick="t"/>
                  <v:imagedata r:id="rId13" o:title=""/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57" o:spid="_x0000_s1067" type="#_x0000_t202" style="position:absolute;margin-left:15.4pt;margin-top:106.65pt;width:110.65pt;height:29pt;z-index:2516648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" filled="f" stroked="f" strokeweight=".5pt">
                  <v:textbox>
                    <w:txbxContent>
                      <w:p w:rsidR="007C5069" w:rsidRPr="00FF7B74" w:rsidRDefault="007C5069" w:rsidP="00FF7B74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Rakousko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Obrázek 33" o:spid="_x0000_s1068" type="#_x0000_t75" style="position:absolute;margin-left:15.85pt;margin-top:30.55pt;width:113.4pt;height:76pt;z-index:251643392;visibility:visible;mso-position-horizontal-relative:text;mso-position-vertical-relative:text" stroked="t" strokecolor="#4f81bd">
                  <v:imagedata r:id="rId14" o:title=""/>
                </v:shape>
              </w:pict>
            </w:r>
          </w:p>
        </w:tc>
      </w:tr>
      <w:tr w:rsidR="007C5069" w:rsidRPr="00E9670E" w:rsidTr="00E9670E">
        <w:trPr>
          <w:trHeight w:val="2954"/>
        </w:trPr>
        <w:tc>
          <w:tcPr>
            <w:tcW w:w="3070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34" o:spid="_x0000_s1069" type="#_x0000_t75" alt="http://t3.gstatic.com/images?q=tbn:ANd9GcQMwDrAAYYUCiqBpbY_vSOJ5QOlxR3c8tJo3K9LVjWNHm-WlofHIHrs0A" href="http://www.google.cz/imgres?q=vlajka+bulharska&amp;hl=cs&amp;qscrl=1&amp;nord=1&amp;rlz=1T4ADFA_csCZ404CZ436&amp;biw=1140&amp;bih=516&amp;tbm=isch&amp;tbnid=87IbUCqXGqnZ3M:&amp;imgrefurl=http://wwp.greenwichmeantime.com/time-zone/europe/european-union/bulgaria/flag/index.htm&amp;docid=XfpibFdh5ciMPM&amp;imgurl=http://wwp.greenwichmeantime.com/time-zone/europe/european-union/bulgaria/images/bulgaria-flag.jpg&amp;w=340&amp;h=210&amp;ei=yBmtTr_CH8zOswai443" style="position:absolute;margin-left:14.6pt;margin-top:12.25pt;width:112.5pt;height:69.75pt;z-index:251638272;visibility:visible" o:button="t" stroked="t" strokecolor="#4f81bd">
                  <v:fill o:detectmouseclick="t"/>
                  <v:imagedata r:id="rId15" o:title=""/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61" o:spid="_x0000_s1070" type="#_x0000_t202" style="position:absolute;margin-left:15.25pt;margin-top:11.8pt;width:110.65pt;height:29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" filled="f" stroked="f" strokeweight=".5pt">
                  <v:textbox>
                    <w:txbxContent>
                      <w:p w:rsidR="007C5069" w:rsidRPr="00FF7B74" w:rsidRDefault="007C5069" w:rsidP="00FF7B74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Bulharsko</w:t>
                        </w:r>
                      </w:p>
                    </w:txbxContent>
                  </v:textbox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62" o:spid="_x0000_s1071" type="#_x0000_t202" style="position:absolute;margin-left:19.9pt;margin-top:111.35pt;width:110.65pt;height:29pt;z-index:2516679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" filled="f" stroked="f" strokeweight=".5pt">
                  <v:textbox>
                    <w:txbxContent>
                      <w:p w:rsidR="007C5069" w:rsidRPr="00FF7B74" w:rsidRDefault="007C5069" w:rsidP="00FF7B74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Švýcarsko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Obrázek 35" o:spid="_x0000_s1072" type="#_x0000_t75" style="position:absolute;margin-left:9.65pt;margin-top:39.1pt;width:126pt;height:72.9pt;z-index:251644416;visibility:visible;mso-position-horizontal-relative:text;mso-position-vertical-relative:text">
                  <v:imagedata r:id="rId16" o:title=""/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63" o:spid="_x0000_s1073" type="#_x0000_t202" style="position:absolute;margin-left:8.8pt;margin-top:109.6pt;width:122.45pt;height:29pt;z-index:2516689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" filled="f" stroked="f" strokeweight=".5pt">
                  <v:textbox>
                    <w:txbxContent>
                      <w:p w:rsidR="007C5069" w:rsidRPr="00FF7B74" w:rsidRDefault="007C5069" w:rsidP="00FF7B74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Velká Británie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Obrázek 36" o:spid="_x0000_s1074" type="#_x0000_t75" style="position:absolute;margin-left:15.85pt;margin-top:39.1pt;width:109.5pt;height:71.05pt;z-index:251635200;visibility:visible;mso-position-horizontal-relative:text;mso-position-vertical-relative:text" stroked="t" strokecolor="#4f81bd">
                  <v:imagedata r:id="rId17" o:title=""/>
                </v:shape>
              </w:pict>
            </w:r>
          </w:p>
        </w:tc>
      </w:tr>
    </w:tbl>
    <w:p w:rsidR="007C5069" w:rsidRDefault="007C5069"/>
    <w:p w:rsidR="007C5069" w:rsidRDefault="007C5069"/>
    <w:p w:rsidR="007C5069" w:rsidRDefault="007C5069"/>
    <w:p w:rsidR="007C5069" w:rsidRDefault="007C506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70"/>
        <w:gridCol w:w="3071"/>
        <w:gridCol w:w="3071"/>
      </w:tblGrid>
      <w:tr w:rsidR="007C5069" w:rsidRPr="00E9670E" w:rsidTr="00E9670E">
        <w:trPr>
          <w:trHeight w:val="2954"/>
        </w:trPr>
        <w:tc>
          <w:tcPr>
            <w:tcW w:w="3070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75" o:spid="_x0000_s1075" type="#_x0000_t202" style="position:absolute;margin-left:14.4pt;margin-top:113.25pt;width:110.65pt;height:29pt;z-index:251679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" filled="f" stroked="f" strokeweight=".5pt">
                  <v:textbox>
                    <w:txbxContent>
                      <w:p w:rsidR="007C5069" w:rsidRPr="00FF7B74" w:rsidRDefault="007C5069" w:rsidP="00FF7B74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Dánsko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Obrázek 37" o:spid="_x0000_s1076" type="#_x0000_t75" style="position:absolute;margin-left:10.15pt;margin-top:32.95pt;width:118.5pt;height:79.4pt;z-index:251645440;visibility:visible" stroked="t" strokecolor="#4f81bd">
                  <v:imagedata r:id="rId18" o:title=""/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76" o:spid="_x0000_s1077" type="#_x0000_t202" style="position:absolute;margin-left:14.55pt;margin-top:114.3pt;width:110.65pt;height:29pt;z-index:2516802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" filled="f" stroked="f" strokeweight=".5pt">
                  <v:textbox>
                    <w:txbxContent>
                      <w:p w:rsidR="007C5069" w:rsidRPr="00FF7B74" w:rsidRDefault="007C5069" w:rsidP="00FF7B74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Itálie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Obrázek 38" o:spid="_x0000_s1078" type="#_x0000_t75" style="position:absolute;margin-left:10.45pt;margin-top:32.95pt;width:120.75pt;height:80.25pt;z-index:251646464;visibility:visible;mso-position-horizontal-relative:text;mso-position-vertical-relative:text" stroked="t" strokecolor="#4f81bd">
                  <v:imagedata r:id="rId19" o:title=""/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39" o:spid="_x0000_s1079" type="#_x0000_t75" style="position:absolute;margin-left:10.6pt;margin-top:6.1pt;width:124.5pt;height:81.2pt;z-index:251647488;visibility:visible">
                  <v:imagedata r:id="rId20" o:title=""/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77" o:spid="_x0000_s1080" type="#_x0000_t202" style="position:absolute;margin-left:16.8pt;margin-top:4.7pt;width:110.65pt;height:29pt;z-index:251681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" filled="f" stroked="f" strokeweight=".5pt">
                  <v:textbox>
                    <w:txbxContent>
                      <w:p w:rsidR="007C5069" w:rsidRPr="00FF7B74" w:rsidRDefault="007C5069" w:rsidP="00FF7B74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Švédsko</w:t>
                        </w:r>
                      </w:p>
                    </w:txbxContent>
                  </v:textbox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  <w:jc w:val="center"/>
            </w:pPr>
          </w:p>
        </w:tc>
      </w:tr>
      <w:tr w:rsidR="007C5069" w:rsidRPr="00E9670E" w:rsidTr="00E9670E">
        <w:trPr>
          <w:trHeight w:val="2954"/>
        </w:trPr>
        <w:tc>
          <w:tcPr>
            <w:tcW w:w="3070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bookmarkStart w:id="0" w:name="_GoBack"/>
            <w:r>
              <w:rPr>
                <w:noProof/>
                <w:lang w:eastAsia="cs-CZ"/>
              </w:rPr>
              <w:pict>
                <v:shape id="Obrázek 40" o:spid="_x0000_s1081" type="#_x0000_t75" style="position:absolute;margin-left:9.05pt;margin-top:3.35pt;width:120pt;height:79.7pt;z-index:251648512;visibility:visible" stroked="t" strokecolor="#4f81bd">
                  <v:imagedata r:id="rId21" o:title=""/>
                </v:shape>
              </w:pict>
            </w:r>
            <w:bookmarkEnd w:id="0"/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64" o:spid="_x0000_s1082" type="#_x0000_t202" style="position:absolute;margin-left:14.2pt;margin-top:3.6pt;width:110.65pt;height:29pt;z-index:251670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" filled="f" stroked="f" strokeweight=".5pt">
                  <v:textbox>
                    <w:txbxContent>
                      <w:p w:rsidR="007C5069" w:rsidRPr="00FF7B74" w:rsidRDefault="007C5069" w:rsidP="00FF7B74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Řecko</w:t>
                        </w:r>
                      </w:p>
                    </w:txbxContent>
                  </v:textbox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69" o:spid="_x0000_s1083" type="#_x0000_t202" style="position:absolute;margin-left:14.7pt;margin-top:110.3pt;width:110.65pt;height:29pt;z-index:2516730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" filled="f" stroked="f" strokeweight=".5pt">
                  <v:textbox>
                    <w:txbxContent>
                      <w:p w:rsidR="007C5069" w:rsidRPr="00FF7B74" w:rsidRDefault="007C5069" w:rsidP="00FF7B74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Německo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Obrázek 41" o:spid="_x0000_s1084" type="#_x0000_t75" style="position:absolute;margin-left:4.15pt;margin-top:30.25pt;width:132.25pt;height:79.3pt;z-index:251649536;visibility:visible;mso-position-horizontal-relative:text;mso-position-vertical-relative:text">
                  <v:imagedata r:id="rId22" o:title=""/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66" o:spid="_x0000_s1085" type="#_x0000_t202" style="position:absolute;margin-left:13.6pt;margin-top:109.05pt;width:110.65pt;height:29pt;z-index:2516720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" filled="f" stroked="f" strokeweight=".5pt">
                  <v:textbox>
                    <w:txbxContent>
                      <w:p w:rsidR="007C5069" w:rsidRPr="00FF7B74" w:rsidRDefault="007C5069" w:rsidP="00FF7B74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Belgie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Obrázek 42" o:spid="_x0000_s1086" type="#_x0000_t75" style="position:absolute;margin-left:12.65pt;margin-top:30.25pt;width:117pt;height:78.35pt;z-index:251650560;visibility:visible;mso-position-horizontal-relative:text;mso-position-vertical-relative:text">
                  <v:imagedata r:id="rId23" o:title=""/>
                </v:shape>
              </w:pict>
            </w:r>
          </w:p>
        </w:tc>
      </w:tr>
      <w:tr w:rsidR="007C5069" w:rsidRPr="00E9670E" w:rsidTr="00E9670E">
        <w:trPr>
          <w:trHeight w:val="2954"/>
        </w:trPr>
        <w:tc>
          <w:tcPr>
            <w:tcW w:w="3070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43" o:spid="_x0000_s1087" type="#_x0000_t75" style="position:absolute;margin-left:9.4pt;margin-top:6.7pt;width:123pt;height:81.75pt;z-index:251651584;visibility:visible">
                  <v:imagedata r:id="rId24" o:title=""/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71" o:spid="_x0000_s1088" type="#_x0000_t202" style="position:absolute;margin-left:18.7pt;margin-top:8.2pt;width:110.65pt;height:29pt;z-index:251675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" filled="f" stroked="f" strokeweight=".5pt">
                  <v:textbox>
                    <w:txbxContent>
                      <w:p w:rsidR="007C5069" w:rsidRPr="00FF7B74" w:rsidRDefault="007C5069" w:rsidP="00FF7B74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Francie</w:t>
                        </w:r>
                      </w:p>
                    </w:txbxContent>
                  </v:textbox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72" o:spid="_x0000_s1089" type="#_x0000_t202" style="position:absolute;margin-left:14.75pt;margin-top:112.55pt;width:110.65pt;height:29pt;z-index:2516761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" filled="f" stroked="f" strokeweight=".5pt">
                  <v:textbox>
                    <w:txbxContent>
                      <w:p w:rsidR="007C5069" w:rsidRPr="00FF7B74" w:rsidRDefault="007C5069" w:rsidP="00FF7B74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Chorvatsko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Obrázek 44" o:spid="_x0000_s1090" type="#_x0000_t75" style="position:absolute;margin-left:11.95pt;margin-top:33.55pt;width:118.45pt;height:78.75pt;z-index:251652608;visibility:visible;mso-position-horizontal-relative:text;mso-position-vertical-relative:text">
                  <v:imagedata r:id="rId25" o:title=""/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65" o:spid="_x0000_s1091" type="#_x0000_t202" style="position:absolute;margin-left:16.6pt;margin-top:112.2pt;width:110.65pt;height:29pt;z-index:2516710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" filled="f" stroked="f" strokeweight=".5pt">
                  <v:textbox>
                    <w:txbxContent>
                      <w:p w:rsidR="007C5069" w:rsidRPr="00FF7B74" w:rsidRDefault="007C5069" w:rsidP="00FF7B74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Litva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Obrázek 45" o:spid="_x0000_s1092" type="#_x0000_t75" style="position:absolute;margin-left:12.9pt;margin-top:33.55pt;width:118.45pt;height:78.75pt;z-index:251653632;visibility:visible;mso-position-horizontal-relative:text;mso-position-vertical-relative:text">
                  <v:imagedata r:id="rId26" o:title=""/>
                </v:shape>
              </w:pict>
            </w:r>
          </w:p>
        </w:tc>
      </w:tr>
      <w:tr w:rsidR="007C5069" w:rsidRPr="00E9670E" w:rsidTr="00E9670E">
        <w:trPr>
          <w:trHeight w:val="2954"/>
        </w:trPr>
        <w:tc>
          <w:tcPr>
            <w:tcW w:w="3070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46" o:spid="_x0000_s1093" type="#_x0000_t75" style="position:absolute;margin-left:9.45pt;margin-top:9.25pt;width:121.5pt;height:77.2pt;z-index:251654656;visibility:visible" stroked="t" strokecolor="#4f81bd">
                  <v:imagedata r:id="rId27" o:title=""/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74" o:spid="_x0000_s1094" type="#_x0000_t202" style="position:absolute;margin-left:14.55pt;margin-top:5.25pt;width:110.65pt;height:29pt;z-index:251678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" filled="f" stroked="f" strokeweight=".5pt">
                  <v:textbox>
                    <w:txbxContent>
                      <w:p w:rsidR="007C5069" w:rsidRPr="00FF7B74" w:rsidRDefault="007C5069" w:rsidP="00FF7B74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Estonsko</w:t>
                        </w:r>
                      </w:p>
                    </w:txbxContent>
                  </v:textbox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70" o:spid="_x0000_s1095" type="#_x0000_t202" style="position:absolute;margin-left:14.35pt;margin-top:111.2pt;width:110.65pt;height:29pt;z-index:2516741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" filled="f" stroked="f" strokeweight=".5pt">
                  <v:textbox>
                    <w:txbxContent>
                      <w:p w:rsidR="007C5069" w:rsidRPr="00FF7B74" w:rsidRDefault="007C5069" w:rsidP="00FF7B74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Lotyšsko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Obrázek 47" o:spid="_x0000_s1096" type="#_x0000_t75" style="position:absolute;margin-left:10.4pt;margin-top:33.35pt;width:120pt;height:79.75pt;z-index:251655680;visibility:visible;mso-position-horizontal-relative:text;mso-position-vertical-relative:text">
                  <v:imagedata r:id="rId28" o:title=""/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Textové pole 73" o:spid="_x0000_s1097" type="#_x0000_t202" style="position:absolute;margin-left:12.85pt;margin-top:111.75pt;width:110.65pt;height:29pt;z-index:2516771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" filled="f" stroked="f" strokeweight=".5pt">
                  <v:textbox>
                    <w:txbxContent>
                      <w:p w:rsidR="007C5069" w:rsidRPr="00FF7B74" w:rsidRDefault="007C5069" w:rsidP="00FF7B74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Moldávie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Obrázek 48" o:spid="_x0000_s1098" type="#_x0000_t75" style="position:absolute;margin-left:11.4pt;margin-top:33.1pt;width:118.5pt;height:78.8pt;z-index:251656704;visibility:visible;mso-position-horizontal-relative:text;mso-position-vertical-relative:text">
                  <v:imagedata r:id="rId29" o:title=""/>
                </v:shape>
              </w:pict>
            </w:r>
          </w:p>
        </w:tc>
      </w:tr>
    </w:tbl>
    <w:p w:rsidR="007C5069" w:rsidRDefault="007C5069"/>
    <w:p w:rsidR="007C5069" w:rsidRDefault="007C5069"/>
    <w:p w:rsidR="007C5069" w:rsidRDefault="007C5069"/>
    <w:p w:rsidR="007C5069" w:rsidRDefault="007C506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70"/>
        <w:gridCol w:w="3071"/>
        <w:gridCol w:w="3071"/>
      </w:tblGrid>
      <w:tr w:rsidR="007C5069" w:rsidRPr="00E9670E" w:rsidTr="00E9670E">
        <w:trPr>
          <w:trHeight w:val="2954"/>
        </w:trPr>
        <w:tc>
          <w:tcPr>
            <w:tcW w:w="3070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78" o:spid="_x0000_s1099" type="#_x0000_t75" style="position:absolute;margin-left:19.15pt;margin-top:24.9pt;width:107.55pt;height:71.25pt;z-index:251686400;visibility:visible" stroked="t" strokecolor="#4f81bd">
                  <v:imagedata r:id="rId6" o:title=""/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79" o:spid="_x0000_s1100" type="#_x0000_t75" alt="http://geo-evropa.upol.cz/soubory/obrazky/vlajky/NO.gif" style="position:absolute;margin-left:20.35pt;margin-top:35.2pt;width:101.85pt;height:74.25pt;z-index:251685376;visibility:visible;mso-position-horizontal-relative:text;mso-position-vertical-relative:text" stroked="t" strokecolor="#4f81bd">
                  <v:imagedata r:id="rId7" o:title=""/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80" o:spid="_x0000_s1101" type="#_x0000_t75" style="position:absolute;margin-left:11.35pt;margin-top:6.85pt;width:114pt;height:75.8pt;z-index:251682304;visibility:visible" stroked="t" strokecolor="#4f81bd">
                  <v:imagedata r:id="rId8" o:title=""/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</w:tc>
      </w:tr>
      <w:tr w:rsidR="007C5069" w:rsidRPr="00E9670E" w:rsidTr="00E9670E">
        <w:trPr>
          <w:trHeight w:val="2954"/>
        </w:trPr>
        <w:tc>
          <w:tcPr>
            <w:tcW w:w="3070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81" o:spid="_x0000_s1102" type="#_x0000_t75" style="position:absolute;margin-left:14.65pt;margin-top:6.4pt;width:107.25pt;height:71.6pt;z-index:251683328;visibility:visible" stroked="t" strokecolor="#4f81bd">
                  <v:imagedata r:id="rId9" o:title=""/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82" o:spid="_x0000_s1103" type="#_x0000_t75" style="position:absolute;margin-left:16.4pt;margin-top:32.45pt;width:110.25pt;height:72.55pt;z-index:251690496;visibility:visible;mso-position-horizontal-relative:text;mso-position-vertical-relative:text" stroked="t" strokecolor="#4f81bd">
                  <v:imagedata r:id="rId10" o:title=""/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83" o:spid="_x0000_s1104" type="#_x0000_t75" style="position:absolute;margin-left:15.85pt;margin-top:32.1pt;width:114.75pt;height:76.85pt;z-index:251691520;visibility:visible;mso-position-horizontal-relative:text;mso-position-vertical-relative:text">
                  <v:imagedata r:id="rId11" o:title=""/>
                </v:shape>
              </w:pict>
            </w:r>
          </w:p>
        </w:tc>
      </w:tr>
      <w:tr w:rsidR="007C5069" w:rsidRPr="00E9670E" w:rsidTr="00E9670E">
        <w:trPr>
          <w:trHeight w:val="2954"/>
        </w:trPr>
        <w:tc>
          <w:tcPr>
            <w:tcW w:w="3070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84" o:spid="_x0000_s1105" type="#_x0000_t75" alt="http://www.cojeco.cz/attach/image/max/a2/f139/a2f139f4f9ad45a0a8fa7433e2e6fe7c.gif" style="position:absolute;margin-left:15.4pt;margin-top:8.35pt;width:106.5pt;height:71.05pt;z-index:251689472;visibility:visible" stroked="t" strokecolor="#4f81bd">
                  <v:imagedata r:id="rId12" o:title=""/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85" o:spid="_x0000_s1106" type="#_x0000_t75" alt="http://t1.gstatic.com/images?q=tbn:ANd9GcQo0-2FiDmxPjzs0r9d8CdfhgY_O3OQYa3yDgmWnBUHJCHPdCIA" href="http://www.google.cz/imgres?q=vlajka+polska&amp;hl=cs&amp;qscrl=1&amp;nord=1&amp;rlz=1T4ADFA_csCZ404CZ436&amp;biw=1140&amp;bih=516&amp;tbm=isch&amp;tbnid=nLRxT7zTEG9ARM:&amp;imgrefurl=http://trdet.blog.cz/1106/vlajky-sveta-1&amp;docid=QodzM6nNwPVZjM&amp;imgurl=http://www.celebratingtogether.eu/vlag Polen.gif&amp;w=900&amp;h=600&amp;ei=AxqtTubsDZDDswa7lKH" style="position:absolute;margin-left:20.15pt;margin-top:33.55pt;width:109.5pt;height:72.8pt;z-index:251688448;visibility:visible;mso-position-horizontal-relative:text;mso-position-vertical-relative:text" o:button="t" stroked="t" strokecolor="#4f81bd">
                  <v:fill o:detectmouseclick="t"/>
                  <v:imagedata r:id="rId13" o:title=""/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86" o:spid="_x0000_s1107" type="#_x0000_t75" style="position:absolute;margin-left:15.85pt;margin-top:30.55pt;width:113.4pt;height:76pt;z-index:251692544;visibility:visible;mso-position-horizontal-relative:text;mso-position-vertical-relative:text" stroked="t" strokecolor="#4f81bd">
                  <v:imagedata r:id="rId14" o:title=""/>
                </v:shape>
              </w:pict>
            </w:r>
          </w:p>
        </w:tc>
      </w:tr>
      <w:tr w:rsidR="007C5069" w:rsidRPr="00E9670E" w:rsidTr="00E9670E">
        <w:trPr>
          <w:trHeight w:val="2954"/>
        </w:trPr>
        <w:tc>
          <w:tcPr>
            <w:tcW w:w="3070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87" o:spid="_x0000_s1108" type="#_x0000_t75" alt="http://t3.gstatic.com/images?q=tbn:ANd9GcQMwDrAAYYUCiqBpbY_vSOJ5QOlxR3c8tJo3K9LVjWNHm-WlofHIHrs0A" href="http://www.google.cz/imgres?q=vlajka+bulharska&amp;hl=cs&amp;qscrl=1&amp;nord=1&amp;rlz=1T4ADFA_csCZ404CZ436&amp;biw=1140&amp;bih=516&amp;tbm=isch&amp;tbnid=87IbUCqXGqnZ3M:&amp;imgrefurl=http://wwp.greenwichmeantime.com/time-zone/europe/european-union/bulgaria/flag/index.htm&amp;docid=XfpibFdh5ciMPM&amp;imgurl=http://wwp.greenwichmeantime.com/time-zone/europe/european-union/bulgaria/images/bulgaria-flag.jpg&amp;w=340&amp;h=210&amp;ei=yBmtTr_CH8zOswai443" style="position:absolute;margin-left:14.6pt;margin-top:12.25pt;width:112.5pt;height:69.75pt;z-index:251687424;visibility:visible" o:button="t" stroked="t" strokecolor="#4f81bd">
                  <v:fill o:detectmouseclick="t"/>
                  <v:imagedata r:id="rId15" o:title=""/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88" o:spid="_x0000_s1109" type="#_x0000_t75" style="position:absolute;margin-left:9.65pt;margin-top:39.1pt;width:126pt;height:72.9pt;z-index:251693568;visibility:visible;mso-position-horizontal-relative:text;mso-position-vertical-relative:text">
                  <v:imagedata r:id="rId16" o:title=""/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89" o:spid="_x0000_s1110" type="#_x0000_t75" style="position:absolute;margin-left:15.85pt;margin-top:39.1pt;width:109.5pt;height:71.05pt;z-index:251684352;visibility:visible;mso-position-horizontal-relative:text;mso-position-vertical-relative:text" stroked="t" strokecolor="#4f81bd">
                  <v:imagedata r:id="rId17" o:title=""/>
                </v:shape>
              </w:pict>
            </w:r>
          </w:p>
        </w:tc>
      </w:tr>
    </w:tbl>
    <w:p w:rsidR="007C5069" w:rsidRDefault="007C5069"/>
    <w:p w:rsidR="007C5069" w:rsidRDefault="007C5069"/>
    <w:p w:rsidR="007C5069" w:rsidRDefault="007C5069"/>
    <w:p w:rsidR="007C5069" w:rsidRDefault="007C506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70"/>
        <w:gridCol w:w="3071"/>
        <w:gridCol w:w="3071"/>
      </w:tblGrid>
      <w:tr w:rsidR="007C5069" w:rsidRPr="00E9670E" w:rsidTr="00E9670E">
        <w:trPr>
          <w:trHeight w:val="2954"/>
        </w:trPr>
        <w:tc>
          <w:tcPr>
            <w:tcW w:w="3070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90" o:spid="_x0000_s1111" type="#_x0000_t75" style="position:absolute;margin-left:10.15pt;margin-top:32.95pt;width:118.5pt;height:79.4pt;z-index:251694592;visibility:visible" stroked="t" strokecolor="#4f81bd">
                  <v:imagedata r:id="rId18" o:title=""/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91" o:spid="_x0000_s1112" type="#_x0000_t75" style="position:absolute;margin-left:10.45pt;margin-top:32.95pt;width:120.75pt;height:80.25pt;z-index:251695616;visibility:visible;mso-position-horizontal-relative:text;mso-position-vertical-relative:text" stroked="t" strokecolor="#4f81bd">
                  <v:imagedata r:id="rId19" o:title=""/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92" o:spid="_x0000_s1113" type="#_x0000_t75" style="position:absolute;margin-left:10.6pt;margin-top:6.1pt;width:124.5pt;height:81.2pt;z-index:251696640;visibility:visible">
                  <v:imagedata r:id="rId20" o:title=""/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</w:tc>
      </w:tr>
      <w:tr w:rsidR="007C5069" w:rsidRPr="00E9670E" w:rsidTr="00E9670E">
        <w:trPr>
          <w:trHeight w:val="2954"/>
        </w:trPr>
        <w:tc>
          <w:tcPr>
            <w:tcW w:w="3070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93" o:spid="_x0000_s1114" type="#_x0000_t75" style="position:absolute;margin-left:9.05pt;margin-top:3.35pt;width:120pt;height:79.7pt;z-index:251697664;visibility:visible">
                  <v:imagedata r:id="rId21" o:title=""/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94" o:spid="_x0000_s1115" type="#_x0000_t75" style="position:absolute;margin-left:4.15pt;margin-top:30.25pt;width:132.25pt;height:79.3pt;z-index:251698688;visibility:visible;mso-position-horizontal-relative:text;mso-position-vertical-relative:text">
                  <v:imagedata r:id="rId22" o:title=""/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95" o:spid="_x0000_s1116" type="#_x0000_t75" style="position:absolute;margin-left:12.65pt;margin-top:30.25pt;width:117pt;height:78.35pt;z-index:251699712;visibility:visible;mso-position-horizontal-relative:text;mso-position-vertical-relative:text">
                  <v:imagedata r:id="rId23" o:title=""/>
                </v:shape>
              </w:pict>
            </w:r>
          </w:p>
        </w:tc>
      </w:tr>
      <w:tr w:rsidR="007C5069" w:rsidRPr="00E9670E" w:rsidTr="00E9670E">
        <w:trPr>
          <w:trHeight w:val="2954"/>
        </w:trPr>
        <w:tc>
          <w:tcPr>
            <w:tcW w:w="3070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96" o:spid="_x0000_s1117" type="#_x0000_t75" style="position:absolute;margin-left:9.4pt;margin-top:6.7pt;width:123pt;height:81.75pt;z-index:251700736;visibility:visible">
                  <v:imagedata r:id="rId24" o:title=""/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97" o:spid="_x0000_s1118" type="#_x0000_t75" style="position:absolute;margin-left:11.95pt;margin-top:33.55pt;width:118.45pt;height:78.75pt;z-index:251701760;visibility:visible;mso-position-horizontal-relative:text;mso-position-vertical-relative:text">
                  <v:imagedata r:id="rId25" o:title=""/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98" o:spid="_x0000_s1119" type="#_x0000_t75" style="position:absolute;margin-left:12.9pt;margin-top:33.55pt;width:118.45pt;height:78.75pt;z-index:251702784;visibility:visible;mso-position-horizontal-relative:text;mso-position-vertical-relative:text">
                  <v:imagedata r:id="rId26" o:title=""/>
                </v:shape>
              </w:pict>
            </w:r>
          </w:p>
        </w:tc>
      </w:tr>
      <w:tr w:rsidR="007C5069" w:rsidRPr="00E9670E" w:rsidTr="00E9670E">
        <w:trPr>
          <w:trHeight w:val="2954"/>
        </w:trPr>
        <w:tc>
          <w:tcPr>
            <w:tcW w:w="3070" w:type="dxa"/>
          </w:tcPr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99" o:spid="_x0000_s1120" type="#_x0000_t75" style="position:absolute;margin-left:9.45pt;margin-top:9.25pt;width:121.5pt;height:77.2pt;z-index:251703808;visibility:visible" stroked="t" strokecolor="#4f81bd">
                  <v:imagedata r:id="rId27" o:title=""/>
                </v:shape>
              </w:pict>
            </w: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  <w:p w:rsidR="007C5069" w:rsidRPr="00E9670E" w:rsidRDefault="007C5069" w:rsidP="00E9670E">
            <w:pPr>
              <w:spacing w:after="0" w:line="240" w:lineRule="auto"/>
            </w:pP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100" o:spid="_x0000_s1121" type="#_x0000_t75" style="position:absolute;margin-left:10.4pt;margin-top:33.35pt;width:120pt;height:79.75pt;z-index:251704832;visibility:visible;mso-position-horizontal-relative:text;mso-position-vertical-relative:text">
                  <v:imagedata r:id="rId28" o:title=""/>
                </v:shape>
              </w:pict>
            </w:r>
          </w:p>
        </w:tc>
        <w:tc>
          <w:tcPr>
            <w:tcW w:w="3071" w:type="dxa"/>
          </w:tcPr>
          <w:p w:rsidR="007C5069" w:rsidRPr="00E9670E" w:rsidRDefault="007C5069" w:rsidP="00E9670E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101" o:spid="_x0000_s1122" type="#_x0000_t75" style="position:absolute;margin-left:11.4pt;margin-top:33.1pt;width:118.5pt;height:78.8pt;z-index:251705856;visibility:visible;mso-position-horizontal-relative:text;mso-position-vertical-relative:text">
                  <v:imagedata r:id="rId29" o:title=""/>
                </v:shape>
              </w:pict>
            </w:r>
          </w:p>
        </w:tc>
      </w:tr>
    </w:tbl>
    <w:p w:rsidR="007C5069" w:rsidRDefault="007C5069"/>
    <w:p w:rsidR="007C5069" w:rsidRDefault="007C5069"/>
    <w:p w:rsidR="007C5069" w:rsidRPr="009E2EAA" w:rsidRDefault="007C5069" w:rsidP="009E2E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9E2EAA">
        <w:rPr>
          <w:rFonts w:ascii="Arial" w:hAnsi="Arial" w:cs="Arial"/>
          <w:b/>
          <w:sz w:val="28"/>
          <w:szCs w:val="28"/>
        </w:rPr>
        <w:t>Metodický list</w:t>
      </w:r>
    </w:p>
    <w:p w:rsidR="007C5069" w:rsidRPr="009E2EAA" w:rsidRDefault="007C5069" w:rsidP="009E2EAA">
      <w:pPr>
        <w:spacing w:before="360"/>
        <w:rPr>
          <w:rFonts w:ascii="Arial" w:hAnsi="Arial" w:cs="Arial"/>
          <w:sz w:val="24"/>
          <w:szCs w:val="24"/>
        </w:rPr>
      </w:pPr>
      <w:r w:rsidRPr="009E2EAA">
        <w:rPr>
          <w:rFonts w:ascii="Arial" w:hAnsi="Arial" w:cs="Arial"/>
          <w:sz w:val="24"/>
          <w:szCs w:val="24"/>
        </w:rPr>
        <w:t>Kartičky rozstříhat (zalaminovat nebo podlepit čtvrtkou).</w:t>
      </w:r>
    </w:p>
    <w:p w:rsidR="007C5069" w:rsidRPr="009E2EAA" w:rsidRDefault="007C5069" w:rsidP="00C5695E">
      <w:pPr>
        <w:rPr>
          <w:rFonts w:ascii="Arial" w:hAnsi="Arial" w:cs="Arial"/>
          <w:sz w:val="24"/>
          <w:szCs w:val="24"/>
        </w:rPr>
      </w:pPr>
      <w:r w:rsidRPr="009E2EAA">
        <w:rPr>
          <w:rFonts w:ascii="Arial" w:hAnsi="Arial" w:cs="Arial"/>
          <w:sz w:val="24"/>
          <w:szCs w:val="24"/>
        </w:rPr>
        <w:t>Ve skupinách lze hrát jako pexeso.</w:t>
      </w:r>
    </w:p>
    <w:p w:rsidR="007C5069" w:rsidRDefault="007C5069" w:rsidP="009E2EAA">
      <w:pPr>
        <w:rPr>
          <w:rFonts w:ascii="Arial" w:hAnsi="Arial" w:cs="Arial"/>
          <w:sz w:val="24"/>
          <w:szCs w:val="24"/>
        </w:rPr>
      </w:pPr>
      <w:r w:rsidRPr="009E2EAA">
        <w:rPr>
          <w:rFonts w:ascii="Arial" w:hAnsi="Arial" w:cs="Arial"/>
          <w:sz w:val="24"/>
          <w:szCs w:val="24"/>
        </w:rPr>
        <w:t>Obměna:</w:t>
      </w:r>
      <w:r>
        <w:rPr>
          <w:rFonts w:ascii="Arial" w:hAnsi="Arial" w:cs="Arial"/>
          <w:sz w:val="24"/>
          <w:szCs w:val="24"/>
        </w:rPr>
        <w:tab/>
      </w:r>
      <w:r w:rsidRPr="009E2EAA">
        <w:rPr>
          <w:rFonts w:ascii="Arial" w:hAnsi="Arial" w:cs="Arial"/>
          <w:sz w:val="24"/>
          <w:szCs w:val="24"/>
        </w:rPr>
        <w:t>rozdání karet žákům - vyhledávání dvojice</w:t>
      </w:r>
    </w:p>
    <w:p w:rsidR="007C5069" w:rsidRPr="009E2EAA" w:rsidRDefault="007C5069" w:rsidP="009E2EAA">
      <w:pPr>
        <w:ind w:left="708" w:firstLine="708"/>
        <w:rPr>
          <w:rFonts w:ascii="Arial" w:hAnsi="Arial" w:cs="Arial"/>
          <w:sz w:val="24"/>
          <w:szCs w:val="24"/>
        </w:rPr>
      </w:pPr>
      <w:r w:rsidRPr="009E2EAA">
        <w:rPr>
          <w:rFonts w:ascii="Arial" w:hAnsi="Arial" w:cs="Arial"/>
          <w:sz w:val="24"/>
          <w:szCs w:val="24"/>
        </w:rPr>
        <w:t>lze použít i těžší variantu – vlajky bez názvů států</w:t>
      </w:r>
    </w:p>
    <w:p w:rsidR="007C5069" w:rsidRPr="009E2EAA" w:rsidRDefault="007C5069" w:rsidP="009E2EAA">
      <w:pPr>
        <w:ind w:left="1440" w:hanging="24"/>
        <w:rPr>
          <w:rFonts w:ascii="Arial" w:hAnsi="Arial" w:cs="Arial"/>
          <w:sz w:val="24"/>
          <w:szCs w:val="24"/>
        </w:rPr>
      </w:pPr>
      <w:r w:rsidRPr="009E2EAA">
        <w:rPr>
          <w:rFonts w:ascii="Arial" w:hAnsi="Arial" w:cs="Arial"/>
          <w:sz w:val="24"/>
          <w:szCs w:val="24"/>
        </w:rPr>
        <w:t>lze karty losovat a poté vyhledat stát či hl. město v mapě – soutěž skupin či jednotlivců</w:t>
      </w:r>
    </w:p>
    <w:p w:rsidR="007C5069" w:rsidRDefault="007C5069" w:rsidP="00292BE4"/>
    <w:p w:rsidR="007C5069" w:rsidRDefault="007C5069" w:rsidP="00292BE4"/>
    <w:p w:rsidR="007C5069" w:rsidRDefault="007C5069" w:rsidP="00292BE4"/>
    <w:p w:rsidR="007C5069" w:rsidRDefault="007C5069" w:rsidP="00292BE4"/>
    <w:p w:rsidR="007C5069" w:rsidRDefault="007C5069" w:rsidP="00292BE4"/>
    <w:p w:rsidR="007C5069" w:rsidRDefault="007C5069" w:rsidP="00292BE4"/>
    <w:p w:rsidR="007C5069" w:rsidRDefault="007C5069" w:rsidP="00292BE4"/>
    <w:p w:rsidR="007C5069" w:rsidRDefault="007C5069" w:rsidP="00292BE4"/>
    <w:p w:rsidR="007C5069" w:rsidRDefault="007C5069" w:rsidP="00292BE4"/>
    <w:p w:rsidR="007C5069" w:rsidRDefault="007C5069" w:rsidP="00292BE4"/>
    <w:p w:rsidR="007C5069" w:rsidRDefault="007C5069" w:rsidP="00292BE4"/>
    <w:p w:rsidR="007C5069" w:rsidRDefault="007C5069" w:rsidP="00292BE4"/>
    <w:p w:rsidR="007C5069" w:rsidRDefault="007C5069" w:rsidP="00292BE4"/>
    <w:p w:rsidR="007C5069" w:rsidRDefault="007C5069" w:rsidP="00292BE4"/>
    <w:p w:rsidR="007C5069" w:rsidRDefault="007C5069" w:rsidP="00292BE4"/>
    <w:p w:rsidR="007C5069" w:rsidRDefault="007C5069" w:rsidP="00292BE4"/>
    <w:p w:rsidR="007C5069" w:rsidRDefault="007C5069" w:rsidP="00292BE4"/>
    <w:p w:rsidR="007C5069" w:rsidRDefault="007C5069" w:rsidP="00292BE4"/>
    <w:p w:rsidR="007C5069" w:rsidRDefault="007C5069" w:rsidP="00292BE4"/>
    <w:p w:rsidR="007C5069" w:rsidRDefault="007C5069" w:rsidP="00292BE4"/>
    <w:p w:rsidR="007C5069" w:rsidRPr="00EF4DF2" w:rsidRDefault="007C5069" w:rsidP="00EF4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EF4DF2">
        <w:rPr>
          <w:rFonts w:ascii="Arial" w:hAnsi="Arial" w:cs="Arial"/>
          <w:b/>
          <w:sz w:val="28"/>
          <w:szCs w:val="28"/>
        </w:rPr>
        <w:t>Řešení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60"/>
        <w:gridCol w:w="1440"/>
        <w:gridCol w:w="3704"/>
      </w:tblGrid>
      <w:tr w:rsidR="007C5069" w:rsidRPr="00EF4DF2" w:rsidTr="00201A7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Finsko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Helsinky</w:t>
            </w:r>
          </w:p>
        </w:tc>
      </w:tr>
      <w:tr w:rsidR="007C5069" w:rsidRPr="00EF4DF2" w:rsidTr="00201A7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Norsko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Oslo</w:t>
            </w:r>
          </w:p>
        </w:tc>
      </w:tr>
      <w:tr w:rsidR="007C5069" w:rsidRPr="00EF4DF2" w:rsidTr="00201A7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Portugalsko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Lisabon</w:t>
            </w:r>
          </w:p>
        </w:tc>
      </w:tr>
      <w:tr w:rsidR="007C5069" w:rsidRPr="00EF4DF2" w:rsidTr="00201A7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Slovensko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Bratislava</w:t>
            </w:r>
          </w:p>
        </w:tc>
      </w:tr>
      <w:tr w:rsidR="007C5069" w:rsidRPr="00EF4DF2" w:rsidTr="00201A7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Nizozemí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Amstrdam</w:t>
            </w:r>
          </w:p>
        </w:tc>
      </w:tr>
      <w:tr w:rsidR="007C5069" w:rsidRPr="00EF4DF2" w:rsidTr="00201A7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Rusko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Moskva</w:t>
            </w:r>
          </w:p>
        </w:tc>
      </w:tr>
      <w:tr w:rsidR="007C5069" w:rsidRPr="00EF4DF2" w:rsidTr="00201A7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Rumunsko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Bukurešť</w:t>
            </w:r>
          </w:p>
        </w:tc>
      </w:tr>
      <w:tr w:rsidR="007C5069" w:rsidRPr="00EF4DF2" w:rsidTr="00201A7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Polsko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Varšava</w:t>
            </w:r>
          </w:p>
        </w:tc>
      </w:tr>
      <w:tr w:rsidR="007C5069" w:rsidRPr="00EF4DF2" w:rsidTr="00201A7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Rakousko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Vídeň</w:t>
            </w:r>
          </w:p>
        </w:tc>
      </w:tr>
      <w:tr w:rsidR="007C5069" w:rsidRPr="00EF4DF2" w:rsidTr="00201A7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Bulharsko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Sofie</w:t>
            </w:r>
          </w:p>
        </w:tc>
      </w:tr>
      <w:tr w:rsidR="007C5069" w:rsidRPr="00EF4DF2" w:rsidTr="00201A7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Švýcarsko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Bern</w:t>
            </w:r>
          </w:p>
        </w:tc>
      </w:tr>
      <w:tr w:rsidR="007C5069" w:rsidRPr="00EF4DF2" w:rsidTr="00201A7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Velká Británie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Londýn</w:t>
            </w:r>
          </w:p>
        </w:tc>
      </w:tr>
      <w:tr w:rsidR="007C5069" w:rsidRPr="00EF4DF2" w:rsidTr="00201A7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Dánsko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Kodaň</w:t>
            </w:r>
          </w:p>
        </w:tc>
      </w:tr>
      <w:tr w:rsidR="007C5069" w:rsidRPr="00EF4DF2" w:rsidTr="00201A7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Itálie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Řím</w:t>
            </w:r>
          </w:p>
        </w:tc>
      </w:tr>
      <w:tr w:rsidR="007C5069" w:rsidRPr="00EF4DF2" w:rsidTr="00201A7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Švédsko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Stokholm</w:t>
            </w:r>
          </w:p>
        </w:tc>
      </w:tr>
      <w:tr w:rsidR="007C5069" w:rsidRPr="00EF4DF2" w:rsidTr="00201A7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Řecko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Atény</w:t>
            </w:r>
          </w:p>
        </w:tc>
      </w:tr>
      <w:tr w:rsidR="007C5069" w:rsidRPr="00EF4DF2" w:rsidTr="00201A7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Německo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Berlín</w:t>
            </w:r>
          </w:p>
        </w:tc>
      </w:tr>
      <w:tr w:rsidR="007C5069" w:rsidRPr="00EF4DF2" w:rsidTr="00201A7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Francie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Paříž</w:t>
            </w:r>
          </w:p>
        </w:tc>
      </w:tr>
      <w:tr w:rsidR="007C5069" w:rsidRPr="00EF4DF2" w:rsidTr="00201A7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Belgie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Brusel</w:t>
            </w:r>
          </w:p>
        </w:tc>
      </w:tr>
      <w:tr w:rsidR="007C5069" w:rsidRPr="00EF4DF2" w:rsidTr="00201A7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Chorvatsko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Záhřeb</w:t>
            </w:r>
          </w:p>
        </w:tc>
      </w:tr>
      <w:tr w:rsidR="007C5069" w:rsidRPr="00EF4DF2" w:rsidTr="00201A7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Litva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Vilnius</w:t>
            </w:r>
          </w:p>
        </w:tc>
      </w:tr>
      <w:tr w:rsidR="007C5069" w:rsidRPr="00EF4DF2" w:rsidTr="00201A7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Estonsko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Tallinn</w:t>
            </w:r>
          </w:p>
        </w:tc>
      </w:tr>
      <w:tr w:rsidR="007C5069" w:rsidRPr="00EF4DF2" w:rsidTr="00201A7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Lotyšsko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Riga</w:t>
            </w:r>
          </w:p>
        </w:tc>
      </w:tr>
      <w:tr w:rsidR="007C5069" w:rsidRPr="00EF4DF2" w:rsidTr="00201A7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Moldávie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069" w:rsidRPr="00EF4DF2" w:rsidRDefault="007C5069" w:rsidP="00EF4DF2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4DF2">
              <w:rPr>
                <w:rFonts w:ascii="Arial" w:hAnsi="Arial" w:cs="Arial"/>
                <w:b/>
                <w:sz w:val="24"/>
                <w:szCs w:val="24"/>
              </w:rPr>
              <w:t>Kišiněv</w:t>
            </w:r>
          </w:p>
        </w:tc>
      </w:tr>
    </w:tbl>
    <w:p w:rsidR="007C5069" w:rsidRPr="00EF4DF2" w:rsidRDefault="007C5069" w:rsidP="00292BE4">
      <w:pPr>
        <w:rPr>
          <w:rFonts w:ascii="Arial" w:hAnsi="Arial" w:cs="Arial"/>
          <w:sz w:val="24"/>
          <w:szCs w:val="24"/>
        </w:rPr>
      </w:pPr>
    </w:p>
    <w:p w:rsidR="007C5069" w:rsidRDefault="007C5069" w:rsidP="00292BE4">
      <w:pPr>
        <w:rPr>
          <w:rFonts w:ascii="Arial" w:hAnsi="Arial" w:cs="Arial"/>
          <w:sz w:val="24"/>
          <w:szCs w:val="24"/>
        </w:rPr>
      </w:pPr>
    </w:p>
    <w:p w:rsidR="007C5069" w:rsidRDefault="007C5069" w:rsidP="00292BE4">
      <w:pPr>
        <w:rPr>
          <w:rFonts w:ascii="Arial" w:hAnsi="Arial" w:cs="Arial"/>
          <w:sz w:val="24"/>
          <w:szCs w:val="24"/>
        </w:rPr>
      </w:pPr>
    </w:p>
    <w:p w:rsidR="007C5069" w:rsidRDefault="007C5069" w:rsidP="00292BE4">
      <w:pPr>
        <w:rPr>
          <w:rFonts w:ascii="Arial" w:hAnsi="Arial" w:cs="Arial"/>
          <w:sz w:val="24"/>
          <w:szCs w:val="24"/>
        </w:rPr>
      </w:pPr>
    </w:p>
    <w:p w:rsidR="007C5069" w:rsidRDefault="007C5069" w:rsidP="00292BE4">
      <w:pPr>
        <w:rPr>
          <w:rFonts w:ascii="Arial" w:hAnsi="Arial" w:cs="Arial"/>
          <w:sz w:val="24"/>
          <w:szCs w:val="24"/>
        </w:rPr>
      </w:pPr>
    </w:p>
    <w:p w:rsidR="007C5069" w:rsidRDefault="007C5069" w:rsidP="00292BE4">
      <w:pPr>
        <w:rPr>
          <w:rFonts w:ascii="Arial" w:hAnsi="Arial" w:cs="Arial"/>
          <w:sz w:val="24"/>
          <w:szCs w:val="24"/>
        </w:rPr>
      </w:pPr>
    </w:p>
    <w:p w:rsidR="007C5069" w:rsidRDefault="007C5069" w:rsidP="00292BE4">
      <w:pPr>
        <w:rPr>
          <w:rFonts w:ascii="Arial" w:hAnsi="Arial" w:cs="Arial"/>
          <w:sz w:val="24"/>
          <w:szCs w:val="24"/>
        </w:rPr>
      </w:pPr>
    </w:p>
    <w:p w:rsidR="007C5069" w:rsidRDefault="007C5069" w:rsidP="00292BE4">
      <w:pPr>
        <w:rPr>
          <w:rFonts w:ascii="Arial" w:hAnsi="Arial" w:cs="Arial"/>
          <w:sz w:val="24"/>
          <w:szCs w:val="24"/>
        </w:rPr>
      </w:pPr>
    </w:p>
    <w:p w:rsidR="007C5069" w:rsidRDefault="007C5069" w:rsidP="00292BE4">
      <w:pPr>
        <w:rPr>
          <w:rFonts w:ascii="Arial" w:hAnsi="Arial" w:cs="Arial"/>
          <w:sz w:val="24"/>
          <w:szCs w:val="24"/>
        </w:rPr>
      </w:pPr>
    </w:p>
    <w:p w:rsidR="007C5069" w:rsidRPr="00220705" w:rsidRDefault="007C5069" w:rsidP="002D7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220705">
        <w:rPr>
          <w:rFonts w:ascii="Arial" w:hAnsi="Arial" w:cs="Arial"/>
          <w:b/>
          <w:sz w:val="28"/>
          <w:szCs w:val="28"/>
        </w:rPr>
        <w:t>Odkazy na zdroje:</w:t>
      </w:r>
    </w:p>
    <w:p w:rsidR="007C5069" w:rsidRPr="00775571" w:rsidRDefault="007C5069" w:rsidP="002D7DC5">
      <w:pPr>
        <w:numPr>
          <w:ilvl w:val="0"/>
          <w:numId w:val="3"/>
        </w:numPr>
        <w:spacing w:before="360" w:after="0"/>
        <w:ind w:left="714" w:hanging="357"/>
        <w:rPr>
          <w:rFonts w:ascii="Arial" w:hAnsi="Arial" w:cs="Arial"/>
        </w:rPr>
      </w:pPr>
      <w:r w:rsidRPr="00775571">
        <w:rPr>
          <w:rFonts w:ascii="Arial" w:hAnsi="Arial" w:cs="Arial"/>
        </w:rPr>
        <w:t>Wikipedie, otevřená encyklopedie</w:t>
      </w:r>
    </w:p>
    <w:p w:rsidR="007C5069" w:rsidRPr="002D7DC5" w:rsidRDefault="007C5069" w:rsidP="002D7DC5">
      <w:pPr>
        <w:spacing w:before="240" w:line="240" w:lineRule="auto"/>
        <w:ind w:left="720"/>
        <w:rPr>
          <w:rFonts w:ascii="Arial" w:hAnsi="Arial" w:cs="Arial"/>
          <w:sz w:val="24"/>
          <w:szCs w:val="24"/>
        </w:rPr>
      </w:pPr>
      <w:r w:rsidRPr="002D7DC5">
        <w:rPr>
          <w:rFonts w:ascii="Arial" w:hAnsi="Arial" w:cs="Arial"/>
          <w:i/>
          <w:iCs/>
        </w:rPr>
        <w:t xml:space="preserve">Obrázky vlajek jednotlivých  států </w:t>
      </w:r>
      <w:r w:rsidRPr="002D7DC5">
        <w:rPr>
          <w:rFonts w:ascii="Arial" w:hAnsi="Arial" w:cs="Arial"/>
          <w:b/>
          <w:bCs/>
          <w:i/>
          <w:iCs/>
        </w:rPr>
        <w:t xml:space="preserve">nemůžou být předmětem </w:t>
      </w:r>
      <w:hyperlink r:id="rId30" w:tooltip="cs:Autorské právo" w:history="1">
        <w:r w:rsidRPr="002D7DC5">
          <w:rPr>
            <w:rStyle w:val="Hyperlink"/>
            <w:rFonts w:ascii="Arial" w:hAnsi="Arial" w:cs="Arial"/>
            <w:b/>
            <w:bCs/>
            <w:i/>
            <w:iCs/>
          </w:rPr>
          <w:t>autorských práv</w:t>
        </w:r>
      </w:hyperlink>
      <w:r w:rsidRPr="002D7DC5">
        <w:rPr>
          <w:rFonts w:ascii="Arial" w:hAnsi="Arial" w:cs="Arial"/>
          <w:i/>
          <w:iCs/>
        </w:rPr>
        <w:t xml:space="preserve">, a jsou tedy </w:t>
      </w:r>
      <w:hyperlink r:id="rId31" w:tooltip="cs:Volné dílo" w:history="1">
        <w:r w:rsidRPr="002D7DC5">
          <w:rPr>
            <w:rStyle w:val="Hyperlink"/>
            <w:rFonts w:ascii="Arial" w:hAnsi="Arial" w:cs="Arial"/>
            <w:b/>
            <w:bCs/>
            <w:i/>
            <w:iCs/>
          </w:rPr>
          <w:t>volným dílem</w:t>
        </w:r>
      </w:hyperlink>
      <w:r w:rsidRPr="002D7DC5">
        <w:rPr>
          <w:rFonts w:ascii="Arial" w:hAnsi="Arial" w:cs="Arial"/>
          <w:i/>
          <w:iCs/>
        </w:rPr>
        <w:t>, protože sestává výhradně z informací, jež jsou veřejným vlastnictvím, a neobsahují žádné autorské dílo.</w:t>
      </w:r>
    </w:p>
    <w:p w:rsidR="007C5069" w:rsidRDefault="007C5069" w:rsidP="00292BE4">
      <w:pPr>
        <w:rPr>
          <w:rFonts w:ascii="Arial" w:hAnsi="Arial" w:cs="Arial"/>
          <w:sz w:val="24"/>
          <w:szCs w:val="24"/>
        </w:rPr>
      </w:pPr>
    </w:p>
    <w:p w:rsidR="007C5069" w:rsidRDefault="007C5069" w:rsidP="00292BE4">
      <w:pPr>
        <w:rPr>
          <w:rFonts w:ascii="Arial" w:hAnsi="Arial" w:cs="Arial"/>
          <w:sz w:val="24"/>
          <w:szCs w:val="24"/>
        </w:rPr>
      </w:pPr>
    </w:p>
    <w:p w:rsidR="007C5069" w:rsidRDefault="007C5069" w:rsidP="00292BE4">
      <w:pPr>
        <w:rPr>
          <w:rFonts w:ascii="Arial" w:hAnsi="Arial" w:cs="Arial"/>
          <w:sz w:val="24"/>
          <w:szCs w:val="24"/>
        </w:rPr>
      </w:pPr>
    </w:p>
    <w:p w:rsidR="007C5069" w:rsidRDefault="007C5069" w:rsidP="00292BE4">
      <w:pPr>
        <w:rPr>
          <w:rFonts w:ascii="Arial" w:hAnsi="Arial" w:cs="Arial"/>
          <w:sz w:val="24"/>
          <w:szCs w:val="24"/>
        </w:rPr>
      </w:pPr>
    </w:p>
    <w:p w:rsidR="007C5069" w:rsidRDefault="007C5069" w:rsidP="00292BE4">
      <w:pPr>
        <w:rPr>
          <w:rFonts w:ascii="Arial" w:hAnsi="Arial" w:cs="Arial"/>
          <w:sz w:val="24"/>
          <w:szCs w:val="24"/>
        </w:rPr>
      </w:pPr>
    </w:p>
    <w:p w:rsidR="007C5069" w:rsidRPr="00EF4DF2" w:rsidRDefault="007C5069" w:rsidP="00292BE4">
      <w:pPr>
        <w:rPr>
          <w:rFonts w:ascii="Arial" w:hAnsi="Arial" w:cs="Arial"/>
          <w:sz w:val="24"/>
          <w:szCs w:val="24"/>
        </w:rPr>
      </w:pPr>
    </w:p>
    <w:sectPr w:rsidR="007C5069" w:rsidRPr="00EF4DF2" w:rsidSect="00EE33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20D9C"/>
    <w:multiLevelType w:val="hybridMultilevel"/>
    <w:tmpl w:val="79E022BE"/>
    <w:lvl w:ilvl="0" w:tplc="460CB0C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BAE62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A4581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0C5AA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A64D0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1704A8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06F3F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86972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1251B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3706081"/>
    <w:multiLevelType w:val="hybridMultilevel"/>
    <w:tmpl w:val="C1EABDBC"/>
    <w:lvl w:ilvl="0" w:tplc="FD94CD48">
      <w:numFmt w:val="bullet"/>
      <w:lvlText w:val="-"/>
      <w:lvlJc w:val="left"/>
      <w:pPr>
        <w:tabs>
          <w:tab w:val="num" w:pos="1095"/>
        </w:tabs>
        <w:ind w:left="109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15"/>
        </w:tabs>
        <w:ind w:left="181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35"/>
        </w:tabs>
        <w:ind w:left="25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55"/>
        </w:tabs>
        <w:ind w:left="32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75"/>
        </w:tabs>
        <w:ind w:left="397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95"/>
        </w:tabs>
        <w:ind w:left="46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15"/>
        </w:tabs>
        <w:ind w:left="54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35"/>
        </w:tabs>
        <w:ind w:left="613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55"/>
        </w:tabs>
        <w:ind w:left="6855" w:hanging="360"/>
      </w:pPr>
      <w:rPr>
        <w:rFonts w:ascii="Wingdings" w:hAnsi="Wingdings" w:hint="default"/>
      </w:rPr>
    </w:lvl>
  </w:abstractNum>
  <w:abstractNum w:abstractNumId="2">
    <w:nsid w:val="7BF250A5"/>
    <w:multiLevelType w:val="hybridMultilevel"/>
    <w:tmpl w:val="1BCE2988"/>
    <w:lvl w:ilvl="0" w:tplc="B21421D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E6A7E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4EA375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CC8C3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C09BB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36B38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4CE44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4E105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D8D14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5DEE"/>
    <w:rsid w:val="000617DC"/>
    <w:rsid w:val="000716E3"/>
    <w:rsid w:val="000A08A6"/>
    <w:rsid w:val="00140E61"/>
    <w:rsid w:val="00160AF5"/>
    <w:rsid w:val="00201A77"/>
    <w:rsid w:val="00203AE7"/>
    <w:rsid w:val="00204000"/>
    <w:rsid w:val="00220705"/>
    <w:rsid w:val="00292BE4"/>
    <w:rsid w:val="002D7DC5"/>
    <w:rsid w:val="002E3AF6"/>
    <w:rsid w:val="0030041D"/>
    <w:rsid w:val="00323B23"/>
    <w:rsid w:val="00350D2C"/>
    <w:rsid w:val="00377D23"/>
    <w:rsid w:val="00644400"/>
    <w:rsid w:val="006C35B4"/>
    <w:rsid w:val="00775571"/>
    <w:rsid w:val="00786FE8"/>
    <w:rsid w:val="0079417F"/>
    <w:rsid w:val="007A276C"/>
    <w:rsid w:val="007C5069"/>
    <w:rsid w:val="007D1268"/>
    <w:rsid w:val="007D3DC9"/>
    <w:rsid w:val="00827CCE"/>
    <w:rsid w:val="00915DEE"/>
    <w:rsid w:val="009310EE"/>
    <w:rsid w:val="00933104"/>
    <w:rsid w:val="009E2EAA"/>
    <w:rsid w:val="00A83C61"/>
    <w:rsid w:val="00B775F4"/>
    <w:rsid w:val="00C01BC2"/>
    <w:rsid w:val="00C045CA"/>
    <w:rsid w:val="00C5695E"/>
    <w:rsid w:val="00C56969"/>
    <w:rsid w:val="00D05ED1"/>
    <w:rsid w:val="00D5260E"/>
    <w:rsid w:val="00DF3711"/>
    <w:rsid w:val="00E11025"/>
    <w:rsid w:val="00E73153"/>
    <w:rsid w:val="00E9670E"/>
    <w:rsid w:val="00EE3325"/>
    <w:rsid w:val="00EF4DF2"/>
    <w:rsid w:val="00F55D4D"/>
    <w:rsid w:val="00FF7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332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15DE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C3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C35B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292BE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hyperlink" Target="http://cs.wikipedia.org/wiki/Voln%C3%A9_d%C3%ADlo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hyperlink" Target="http://cs.wikipedia.org/wiki/Autorsk%C3%A9_pr%C3%A1v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</TotalTime>
  <Pages>10</Pages>
  <Words>281</Words>
  <Characters>1661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Kučera</dc:creator>
  <cp:keywords/>
  <dc:description/>
  <cp:lastModifiedBy>Jan Kučera</cp:lastModifiedBy>
  <cp:revision>16</cp:revision>
  <cp:lastPrinted>2011-10-30T20:31:00Z</cp:lastPrinted>
  <dcterms:created xsi:type="dcterms:W3CDTF">2011-10-30T18:17:00Z</dcterms:created>
  <dcterms:modified xsi:type="dcterms:W3CDTF">2012-05-20T18:53:00Z</dcterms:modified>
</cp:coreProperties>
</file>