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51C" w:rsidRDefault="00FF251C" w:rsidP="00FF251C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tbl>
      <w:tblPr>
        <w:tblpPr w:leftFromText="141" w:rightFromText="141" w:vertAnchor="text" w:horzAnchor="margin" w:tblpY="-35"/>
        <w:tblW w:w="100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938"/>
      </w:tblGrid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9642E4" w:rsidRDefault="009642E4" w:rsidP="009642E4">
            <w:pPr>
              <w:rPr>
                <w:rFonts w:cs="Calibri"/>
                <w:color w:val="000000"/>
              </w:rPr>
            </w:pPr>
            <w:r w:rsidRPr="009642E4">
              <w:rPr>
                <w:rFonts w:cs="Calibri"/>
                <w:color w:val="000000"/>
                <w:sz w:val="24"/>
              </w:rPr>
              <w:t>VY_32_INOVACE_3468</w:t>
            </w:r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Malování – práce s výřezy</w:t>
            </w:r>
            <w:bookmarkStart w:id="0" w:name="_GoBack"/>
            <w:bookmarkEnd w:id="0"/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9642E4" w:rsidP="00FF25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Malování – práce s výřezy</w:t>
            </w:r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FF251C" w:rsidTr="00FF251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FF251C" w:rsidTr="00FF251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938" w:type="dxa"/>
            <w:shd w:val="clear" w:color="auto" w:fill="auto"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několik jednoduchých úkolů na úpravu obrázku</w:t>
            </w:r>
          </w:p>
        </w:tc>
      </w:tr>
      <w:tr w:rsidR="00FF251C" w:rsidTr="00FF251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938" w:type="dxa"/>
            <w:shd w:val="clear" w:color="auto" w:fill="auto"/>
          </w:tcPr>
          <w:p w:rsidR="00FF251C" w:rsidRPr="00814F03" w:rsidRDefault="00FF251C" w:rsidP="00FF251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Umí upravit exitující obrázek v programu Malování</w:t>
            </w:r>
          </w:p>
        </w:tc>
      </w:tr>
      <w:tr w:rsidR="00FF251C" w:rsidTr="00FF251C">
        <w:trPr>
          <w:trHeight w:val="529"/>
        </w:trPr>
        <w:tc>
          <w:tcPr>
            <w:tcW w:w="2142" w:type="dxa"/>
            <w:shd w:val="clear" w:color="auto" w:fill="auto"/>
          </w:tcPr>
          <w:p w:rsidR="00FF251C" w:rsidRPr="00814F03" w:rsidRDefault="00FF251C" w:rsidP="00FF251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938" w:type="dxa"/>
            <w:shd w:val="clear" w:color="auto" w:fill="auto"/>
            <w:noWrap/>
          </w:tcPr>
          <w:p w:rsidR="00FF251C" w:rsidRPr="00814F03" w:rsidRDefault="00FF251C" w:rsidP="00FF251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/>
    <w:p w:rsidR="00FF251C" w:rsidRDefault="00FF251C" w:rsidP="00FF251C">
      <w:pPr>
        <w:jc w:val="center"/>
        <w:rPr>
          <w:b/>
          <w:bCs/>
          <w:sz w:val="32"/>
        </w:rPr>
      </w:pPr>
    </w:p>
    <w:p w:rsidR="00FF251C" w:rsidRDefault="00FF251C" w:rsidP="00FF251C">
      <w:pPr>
        <w:jc w:val="center"/>
        <w:rPr>
          <w:b/>
          <w:bCs/>
          <w:sz w:val="32"/>
        </w:rPr>
      </w:pPr>
    </w:p>
    <w:p w:rsidR="00FF251C" w:rsidRDefault="00FF251C" w:rsidP="00FF251C">
      <w:pPr>
        <w:jc w:val="center"/>
        <w:rPr>
          <w:b/>
          <w:bCs/>
          <w:sz w:val="32"/>
        </w:rPr>
      </w:pPr>
    </w:p>
    <w:p w:rsidR="008B522B" w:rsidRPr="00BB429E" w:rsidRDefault="00944699" w:rsidP="00FF251C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>Pracovní list – MALOVÁNÍ</w:t>
      </w:r>
    </w:p>
    <w:p w:rsidR="00A16C34" w:rsidRPr="00944699" w:rsidRDefault="00944699" w:rsidP="00944699">
      <w:pPr>
        <w:pStyle w:val="Odstavecseseznamem"/>
        <w:numPr>
          <w:ilvl w:val="0"/>
          <w:numId w:val="2"/>
        </w:numPr>
        <w:spacing w:line="720" w:lineRule="auto"/>
        <w:rPr>
          <w:sz w:val="32"/>
        </w:rPr>
      </w:pPr>
      <w:r w:rsidRPr="00944699">
        <w:rPr>
          <w:sz w:val="32"/>
        </w:rPr>
        <w:t>Z i</w:t>
      </w:r>
      <w:r w:rsidR="00A16C34" w:rsidRPr="00944699">
        <w:rPr>
          <w:sz w:val="32"/>
        </w:rPr>
        <w:t>nternet</w:t>
      </w:r>
      <w:r w:rsidRPr="00944699">
        <w:rPr>
          <w:sz w:val="32"/>
        </w:rPr>
        <w:t xml:space="preserve">ových stránek naší </w:t>
      </w:r>
      <w:proofErr w:type="gramStart"/>
      <w:r w:rsidRPr="00944699">
        <w:rPr>
          <w:sz w:val="32"/>
        </w:rPr>
        <w:t xml:space="preserve">školy </w:t>
      </w:r>
      <w:r w:rsidR="00A16C34" w:rsidRPr="00944699">
        <w:rPr>
          <w:sz w:val="32"/>
        </w:rPr>
        <w:t xml:space="preserve"> stáhni</w:t>
      </w:r>
      <w:proofErr w:type="gramEnd"/>
      <w:r w:rsidR="00A16C34" w:rsidRPr="00944699">
        <w:rPr>
          <w:sz w:val="32"/>
        </w:rPr>
        <w:t xml:space="preserve"> obrázek </w:t>
      </w:r>
      <w:r w:rsidRPr="00944699">
        <w:rPr>
          <w:sz w:val="32"/>
        </w:rPr>
        <w:t>vaší třídy</w:t>
      </w:r>
      <w:r w:rsidR="00A16C34" w:rsidRPr="00944699">
        <w:rPr>
          <w:sz w:val="32"/>
        </w:rPr>
        <w:t xml:space="preserve"> a otevři ho v programu </w:t>
      </w:r>
      <w:r w:rsidRPr="00944699">
        <w:rPr>
          <w:sz w:val="32"/>
        </w:rPr>
        <w:t>M</w:t>
      </w:r>
      <w:r w:rsidR="00A16C34" w:rsidRPr="00944699">
        <w:rPr>
          <w:sz w:val="32"/>
        </w:rPr>
        <w:t>alování</w:t>
      </w:r>
      <w:r w:rsidR="00FF251C">
        <w:rPr>
          <w:sz w:val="32"/>
        </w:rPr>
        <w:t>.</w:t>
      </w:r>
    </w:p>
    <w:p w:rsidR="00A16C34" w:rsidRPr="00944699" w:rsidRDefault="00944699" w:rsidP="00944699">
      <w:pPr>
        <w:pStyle w:val="Odstavecseseznamem"/>
        <w:numPr>
          <w:ilvl w:val="0"/>
          <w:numId w:val="2"/>
        </w:numPr>
        <w:spacing w:line="720" w:lineRule="auto"/>
        <w:rPr>
          <w:sz w:val="32"/>
        </w:rPr>
      </w:pPr>
      <w:r w:rsidRPr="00944699">
        <w:rPr>
          <w:sz w:val="32"/>
        </w:rPr>
        <w:t xml:space="preserve">Prvnímu </w:t>
      </w:r>
      <w:proofErr w:type="gramStart"/>
      <w:r w:rsidRPr="00944699">
        <w:rPr>
          <w:sz w:val="32"/>
        </w:rPr>
        <w:t xml:space="preserve">chlapci </w:t>
      </w:r>
      <w:r w:rsidR="00A16C34" w:rsidRPr="00944699">
        <w:rPr>
          <w:sz w:val="32"/>
        </w:rPr>
        <w:t xml:space="preserve"> </w:t>
      </w:r>
      <w:r w:rsidRPr="00944699">
        <w:rPr>
          <w:sz w:val="32"/>
        </w:rPr>
        <w:t>ve</w:t>
      </w:r>
      <w:proofErr w:type="gramEnd"/>
      <w:r w:rsidRPr="00944699">
        <w:rPr>
          <w:sz w:val="32"/>
        </w:rPr>
        <w:t xml:space="preserve"> druhé řadě z</w:t>
      </w:r>
      <w:r w:rsidR="00A16C34" w:rsidRPr="00944699">
        <w:rPr>
          <w:sz w:val="32"/>
        </w:rPr>
        <w:t>lev</w:t>
      </w:r>
      <w:r w:rsidRPr="00944699">
        <w:rPr>
          <w:sz w:val="32"/>
        </w:rPr>
        <w:t>a</w:t>
      </w:r>
      <w:r w:rsidR="00A16C34" w:rsidRPr="00944699">
        <w:rPr>
          <w:sz w:val="32"/>
        </w:rPr>
        <w:t xml:space="preserve"> obarvi vlasy nazeleno</w:t>
      </w:r>
      <w:r w:rsidR="00FF251C">
        <w:rPr>
          <w:sz w:val="32"/>
        </w:rPr>
        <w:t>.</w:t>
      </w:r>
    </w:p>
    <w:p w:rsidR="00944699" w:rsidRDefault="00944699" w:rsidP="00944699">
      <w:pPr>
        <w:pStyle w:val="Odstavecseseznamem"/>
        <w:numPr>
          <w:ilvl w:val="0"/>
          <w:numId w:val="2"/>
        </w:numPr>
        <w:spacing w:line="720" w:lineRule="auto"/>
        <w:rPr>
          <w:sz w:val="32"/>
        </w:rPr>
      </w:pPr>
      <w:r w:rsidRPr="00944699">
        <w:rPr>
          <w:sz w:val="32"/>
        </w:rPr>
        <w:t>První sedící dívku zprava</w:t>
      </w:r>
      <w:r w:rsidR="00A16C34" w:rsidRPr="00944699">
        <w:rPr>
          <w:sz w:val="32"/>
        </w:rPr>
        <w:t xml:space="preserve"> obrať hlavou dolů</w:t>
      </w:r>
      <w:r w:rsidRPr="00944699">
        <w:rPr>
          <w:sz w:val="32"/>
        </w:rPr>
        <w:t>.</w:t>
      </w:r>
    </w:p>
    <w:p w:rsidR="00944699" w:rsidRDefault="00944699" w:rsidP="00944699">
      <w:pPr>
        <w:pStyle w:val="Odstavecseseznamem"/>
        <w:numPr>
          <w:ilvl w:val="0"/>
          <w:numId w:val="2"/>
        </w:numPr>
        <w:spacing w:line="720" w:lineRule="auto"/>
        <w:rPr>
          <w:sz w:val="32"/>
        </w:rPr>
      </w:pPr>
      <w:r w:rsidRPr="00944699">
        <w:rPr>
          <w:sz w:val="32"/>
        </w:rPr>
        <w:t xml:space="preserve">Prvnímu chlapci zprava ve druhé řadě obarvi tričko </w:t>
      </w:r>
      <w:r w:rsidR="00BB429E" w:rsidRPr="00944699">
        <w:rPr>
          <w:sz w:val="32"/>
        </w:rPr>
        <w:t xml:space="preserve">stejnou barvou, jakou má </w:t>
      </w:r>
      <w:r w:rsidRPr="00944699">
        <w:rPr>
          <w:sz w:val="32"/>
        </w:rPr>
        <w:t>tričko chlapce, který stojí hned za ním.</w:t>
      </w:r>
    </w:p>
    <w:p w:rsidR="00944699" w:rsidRPr="00944699" w:rsidRDefault="00944699" w:rsidP="00944699">
      <w:pPr>
        <w:pStyle w:val="Odstavecseseznamem"/>
        <w:numPr>
          <w:ilvl w:val="0"/>
          <w:numId w:val="2"/>
        </w:numPr>
        <w:spacing w:line="720" w:lineRule="auto"/>
        <w:rPr>
          <w:sz w:val="32"/>
        </w:rPr>
      </w:pPr>
      <w:r>
        <w:rPr>
          <w:sz w:val="32"/>
        </w:rPr>
        <w:t>Paní učitelce</w:t>
      </w:r>
      <w:r w:rsidR="009642E4">
        <w:rPr>
          <w:sz w:val="32"/>
        </w:rPr>
        <w:t xml:space="preserve"> </w:t>
      </w:r>
      <w:r>
        <w:rPr>
          <w:sz w:val="32"/>
        </w:rPr>
        <w:t>(panu učiteli) namaluj červenou sukni (kalhoty)</w:t>
      </w:r>
      <w:r w:rsidR="00FF251C">
        <w:rPr>
          <w:sz w:val="32"/>
        </w:rPr>
        <w:t>.</w:t>
      </w:r>
    </w:p>
    <w:p w:rsidR="00BB429E" w:rsidRDefault="00944699" w:rsidP="00944699">
      <w:pPr>
        <w:spacing w:line="720" w:lineRule="auto"/>
        <w:ind w:left="360"/>
        <w:rPr>
          <w:sz w:val="32"/>
        </w:rPr>
      </w:pPr>
      <w:r>
        <w:rPr>
          <w:sz w:val="32"/>
        </w:rPr>
        <w:t>6</w:t>
      </w:r>
      <w:r w:rsidR="00BB429E">
        <w:rPr>
          <w:sz w:val="32"/>
        </w:rPr>
        <w:t>. Libovolným dvěma dětem vyměň hlavy</w:t>
      </w:r>
      <w:r w:rsidR="00FF251C">
        <w:rPr>
          <w:sz w:val="32"/>
        </w:rPr>
        <w:t>.</w:t>
      </w:r>
    </w:p>
    <w:p w:rsidR="00BB429E" w:rsidRDefault="00944699" w:rsidP="00944699">
      <w:pPr>
        <w:spacing w:line="720" w:lineRule="auto"/>
        <w:ind w:left="360"/>
        <w:rPr>
          <w:sz w:val="32"/>
        </w:rPr>
      </w:pPr>
      <w:r>
        <w:rPr>
          <w:sz w:val="32"/>
        </w:rPr>
        <w:t>7</w:t>
      </w:r>
      <w:r w:rsidR="00BB429E">
        <w:rPr>
          <w:sz w:val="32"/>
        </w:rPr>
        <w:t>. Celý obrázek otoč ve svislé</w:t>
      </w:r>
      <w:r w:rsidR="00CC746B">
        <w:rPr>
          <w:sz w:val="32"/>
        </w:rPr>
        <w:t>m</w:t>
      </w:r>
      <w:r w:rsidR="00BB429E">
        <w:rPr>
          <w:sz w:val="32"/>
        </w:rPr>
        <w:t xml:space="preserve"> směru.</w:t>
      </w:r>
    </w:p>
    <w:p w:rsidR="00BB429E" w:rsidRDefault="00FF251C" w:rsidP="00FF251C">
      <w:pPr>
        <w:spacing w:line="720" w:lineRule="auto"/>
        <w:ind w:left="360"/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58240" behindDoc="0" locked="0" layoutInCell="1" allowOverlap="1" wp14:anchorId="3F37BBCD" wp14:editId="582C8A27">
            <wp:simplePos x="0" y="0"/>
            <wp:positionH relativeFrom="column">
              <wp:posOffset>4619625</wp:posOffset>
            </wp:positionH>
            <wp:positionV relativeFrom="paragraph">
              <wp:posOffset>910590</wp:posOffset>
            </wp:positionV>
            <wp:extent cx="1695450" cy="1618615"/>
            <wp:effectExtent l="0" t="0" r="0" b="0"/>
            <wp:wrapSquare wrapText="bothSides"/>
            <wp:docPr id="1" name="Obrázek 1" descr="C:\Users\ZSTREBON\AppData\Local\Microsoft\Windows\Temporary Internet Files\Content.IE5\QXOMYNFP\MM9002827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M900282786[1].gif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699">
        <w:rPr>
          <w:sz w:val="32"/>
        </w:rPr>
        <w:t xml:space="preserve">8. </w:t>
      </w:r>
      <w:r w:rsidR="00E31923" w:rsidRPr="00E31923">
        <w:rPr>
          <w:sz w:val="32"/>
        </w:rPr>
        <w:t>Obrázek ulož pod názvem „</w:t>
      </w:r>
      <w:r w:rsidR="00944699">
        <w:rPr>
          <w:sz w:val="32"/>
        </w:rPr>
        <w:t>M</w:t>
      </w:r>
      <w:r w:rsidR="00E31923" w:rsidRPr="00E31923">
        <w:rPr>
          <w:sz w:val="32"/>
        </w:rPr>
        <w:t>alování“</w:t>
      </w:r>
      <w:r w:rsidR="00E31923">
        <w:rPr>
          <w:sz w:val="32"/>
        </w:rPr>
        <w:t xml:space="preserve"> </w:t>
      </w:r>
      <w:r w:rsidR="00944699">
        <w:rPr>
          <w:sz w:val="32"/>
        </w:rPr>
        <w:t xml:space="preserve">do své </w:t>
      </w:r>
      <w:proofErr w:type="gramStart"/>
      <w:r w:rsidR="00944699">
        <w:rPr>
          <w:sz w:val="32"/>
        </w:rPr>
        <w:t xml:space="preserve">složky </w:t>
      </w:r>
      <w:r w:rsidR="00E31923">
        <w:t xml:space="preserve"> </w:t>
      </w:r>
      <w:r w:rsidR="00CC746B" w:rsidRPr="00CC746B">
        <w:rPr>
          <w:sz w:val="32"/>
        </w:rPr>
        <w:t>n</w:t>
      </w:r>
      <w:r w:rsidR="00E31923" w:rsidRPr="00E31923">
        <w:rPr>
          <w:sz w:val="32"/>
        </w:rPr>
        <w:t>a</w:t>
      </w:r>
      <w:proofErr w:type="gramEnd"/>
      <w:r w:rsidR="00E31923" w:rsidRPr="00E31923">
        <w:rPr>
          <w:sz w:val="32"/>
        </w:rPr>
        <w:t xml:space="preserve"> disk</w:t>
      </w:r>
      <w:r w:rsidR="00944699">
        <w:rPr>
          <w:sz w:val="32"/>
        </w:rPr>
        <w:t>u</w:t>
      </w:r>
      <w:r w:rsidR="00E31923" w:rsidRPr="00E31923">
        <w:rPr>
          <w:sz w:val="32"/>
        </w:rPr>
        <w:t xml:space="preserve"> S</w:t>
      </w:r>
      <w:r>
        <w:rPr>
          <w:sz w:val="32"/>
        </w:rPr>
        <w:t>.</w:t>
      </w:r>
    </w:p>
    <w:p w:rsidR="00FF251C" w:rsidRDefault="00FF251C" w:rsidP="00944699">
      <w:pPr>
        <w:spacing w:line="720" w:lineRule="auto"/>
        <w:ind w:left="360"/>
        <w:rPr>
          <w:sz w:val="32"/>
        </w:rPr>
      </w:pPr>
    </w:p>
    <w:p w:rsidR="00FF251C" w:rsidRDefault="00FF251C" w:rsidP="00FF25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FF251C" w:rsidRPr="00584C9D" w:rsidRDefault="00FF251C" w:rsidP="00FF25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584C9D">
        <w:rPr>
          <w:rFonts w:eastAsia="Times New Roman" w:cstheme="minorHAnsi"/>
          <w:sz w:val="24"/>
          <w:szCs w:val="24"/>
          <w:lang w:eastAsia="cs-CZ"/>
        </w:rPr>
        <w:lastRenderedPageBreak/>
        <w:t>Ilustrace:</w:t>
      </w:r>
    </w:p>
    <w:p w:rsidR="00FF251C" w:rsidRPr="00584C9D" w:rsidRDefault="00FF251C" w:rsidP="00FF251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cs-CZ"/>
        </w:rPr>
      </w:pPr>
      <w:proofErr w:type="gramStart"/>
      <w:r w:rsidRPr="00584C9D">
        <w:rPr>
          <w:rFonts w:eastAsia="Times New Roman" w:cstheme="minorHAnsi"/>
          <w:sz w:val="24"/>
          <w:szCs w:val="24"/>
          <w:lang w:eastAsia="cs-CZ"/>
        </w:rPr>
        <w:t>www</w:t>
      </w:r>
      <w:proofErr w:type="gramEnd"/>
      <w:r w:rsidRPr="00584C9D">
        <w:rPr>
          <w:rFonts w:eastAsia="Times New Roman" w:cstheme="minorHAnsi"/>
          <w:sz w:val="24"/>
          <w:szCs w:val="24"/>
          <w:lang w:eastAsia="cs-CZ"/>
        </w:rPr>
        <w:t>.</w:t>
      </w:r>
      <w:proofErr w:type="gramStart"/>
      <w:r w:rsidRPr="00584C9D">
        <w:rPr>
          <w:rFonts w:eastAsia="Times New Roman" w:cstheme="minorHAnsi"/>
          <w:sz w:val="24"/>
          <w:szCs w:val="24"/>
          <w:lang w:eastAsia="cs-CZ"/>
        </w:rPr>
        <w:t>office</w:t>
      </w:r>
      <w:proofErr w:type="gramEnd"/>
      <w:r w:rsidRPr="00584C9D">
        <w:rPr>
          <w:rFonts w:eastAsia="Times New Roman" w:cstheme="minorHAnsi"/>
          <w:sz w:val="24"/>
          <w:szCs w:val="24"/>
          <w:lang w:eastAsia="cs-CZ"/>
        </w:rPr>
        <w:t>.microsoft.com</w:t>
      </w:r>
    </w:p>
    <w:p w:rsidR="00FF251C" w:rsidRDefault="00FF251C" w:rsidP="00944699">
      <w:pPr>
        <w:spacing w:line="720" w:lineRule="auto"/>
        <w:ind w:left="360"/>
      </w:pPr>
    </w:p>
    <w:sectPr w:rsidR="00FF251C" w:rsidSect="00BB42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A670A"/>
    <w:multiLevelType w:val="hybridMultilevel"/>
    <w:tmpl w:val="F222AC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77BC0"/>
    <w:multiLevelType w:val="hybridMultilevel"/>
    <w:tmpl w:val="7E423E7A"/>
    <w:lvl w:ilvl="0" w:tplc="2D080E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D025C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14255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A2F10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92F50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37A8A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96C85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64FB5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02D26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923"/>
    <w:rsid w:val="00244F11"/>
    <w:rsid w:val="004C5D2C"/>
    <w:rsid w:val="008B522B"/>
    <w:rsid w:val="00944699"/>
    <w:rsid w:val="009642E4"/>
    <w:rsid w:val="00A16C34"/>
    <w:rsid w:val="00BB429E"/>
    <w:rsid w:val="00CC746B"/>
    <w:rsid w:val="00E31923"/>
    <w:rsid w:val="00E408F9"/>
    <w:rsid w:val="00FF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22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6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5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22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46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25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967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76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31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informatika\Desetiminutovka%20-malov&#225;n&#237;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Desetiminutovka -malování</Template>
  <TotalTime>0</TotalTime>
  <Pages>3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Tomanová</dc:creator>
  <cp:lastModifiedBy>install</cp:lastModifiedBy>
  <cp:revision>2</cp:revision>
  <dcterms:created xsi:type="dcterms:W3CDTF">2012-01-16T11:12:00Z</dcterms:created>
  <dcterms:modified xsi:type="dcterms:W3CDTF">2012-01-16T11:12:00Z</dcterms:modified>
</cp:coreProperties>
</file>