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77A" w:rsidRDefault="0082777A"/>
    <w:p w:rsidR="00836EA7" w:rsidRDefault="00836EA7" w:rsidP="00836EA7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3366864F" wp14:editId="7F3B5372">
            <wp:extent cx="5602235" cy="1447803"/>
            <wp:effectExtent l="19050" t="0" r="0" b="0"/>
            <wp:docPr id="22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36EA7" w:rsidRDefault="00836EA7" w:rsidP="00836EA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36EA7" w:rsidRPr="00330528" w:rsidRDefault="00836EA7" w:rsidP="00836EA7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D8098B">
        <w:rPr>
          <w:sz w:val="40"/>
          <w:szCs w:val="40"/>
        </w:rPr>
        <w:t>Microsoft Word – textové pole</w:t>
      </w:r>
    </w:p>
    <w:p w:rsidR="00836EA7" w:rsidRPr="004D2AAB" w:rsidRDefault="00836EA7" w:rsidP="00836E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D8098B">
        <w:rPr>
          <w:sz w:val="40"/>
          <w:szCs w:val="40"/>
        </w:rPr>
        <w:t>Microsoft Word – textové pole</w:t>
      </w:r>
    </w:p>
    <w:p w:rsidR="00836EA7" w:rsidRPr="00C818C2" w:rsidRDefault="00836EA7" w:rsidP="00836E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836EA7" w:rsidRPr="00C818C2" w:rsidRDefault="00836EA7" w:rsidP="00836E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836EA7" w:rsidRPr="00C818C2" w:rsidRDefault="00836EA7" w:rsidP="00836E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D8098B">
        <w:rPr>
          <w:sz w:val="40"/>
          <w:szCs w:val="40"/>
        </w:rPr>
        <w:t>Microsoft Word – textové pole</w:t>
      </w:r>
      <w:r>
        <w:rPr>
          <w:sz w:val="28"/>
          <w:szCs w:val="28"/>
        </w:rPr>
        <w:br/>
        <w:t>(práce s interaktivní tabulí, pracovní list)</w:t>
      </w:r>
    </w:p>
    <w:p w:rsidR="00836EA7" w:rsidRDefault="00836EA7" w:rsidP="00836EA7"/>
    <w:p w:rsidR="00836EA7" w:rsidRDefault="00836EA7" w:rsidP="00836EA7">
      <w:pPr>
        <w:pBdr>
          <w:bottom w:val="single" w:sz="4" w:space="1" w:color="auto"/>
        </w:pBdr>
      </w:pPr>
    </w:p>
    <w:p w:rsidR="00836EA7" w:rsidRPr="009862F8" w:rsidRDefault="00836EA7" w:rsidP="00836EA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36EA7" w:rsidRPr="009862F8" w:rsidRDefault="00836EA7" w:rsidP="00836EA7">
      <w:pPr>
        <w:jc w:val="center"/>
        <w:rPr>
          <w:sz w:val="16"/>
          <w:szCs w:val="16"/>
        </w:rPr>
      </w:pPr>
    </w:p>
    <w:p w:rsidR="00836EA7" w:rsidRPr="009862F8" w:rsidRDefault="00836EA7" w:rsidP="00836EA7">
      <w:pPr>
        <w:jc w:val="center"/>
        <w:rPr>
          <w:sz w:val="16"/>
          <w:szCs w:val="16"/>
        </w:rPr>
      </w:pPr>
    </w:p>
    <w:p w:rsidR="00836EA7" w:rsidRPr="009862F8" w:rsidRDefault="00836EA7" w:rsidP="00836EA7">
      <w:pPr>
        <w:jc w:val="center"/>
        <w:rPr>
          <w:sz w:val="16"/>
          <w:szCs w:val="16"/>
        </w:rPr>
      </w:pPr>
    </w:p>
    <w:p w:rsidR="00836EA7" w:rsidRPr="009862F8" w:rsidRDefault="00836EA7" w:rsidP="00836EA7">
      <w:pPr>
        <w:jc w:val="center"/>
        <w:rPr>
          <w:sz w:val="16"/>
          <w:szCs w:val="16"/>
        </w:rPr>
      </w:pPr>
    </w:p>
    <w:p w:rsidR="00836EA7" w:rsidRPr="009862F8" w:rsidRDefault="00836EA7" w:rsidP="00836EA7">
      <w:pPr>
        <w:jc w:val="center"/>
        <w:rPr>
          <w:sz w:val="16"/>
          <w:szCs w:val="16"/>
        </w:rPr>
      </w:pPr>
    </w:p>
    <w:p w:rsidR="00836EA7" w:rsidRPr="009862F8" w:rsidRDefault="00836EA7" w:rsidP="00836EA7">
      <w:pPr>
        <w:jc w:val="center"/>
        <w:rPr>
          <w:sz w:val="16"/>
          <w:szCs w:val="16"/>
        </w:rPr>
      </w:pPr>
    </w:p>
    <w:p w:rsidR="00836EA7" w:rsidRPr="009862F8" w:rsidRDefault="00836EA7" w:rsidP="00836EA7">
      <w:pPr>
        <w:jc w:val="center"/>
        <w:rPr>
          <w:sz w:val="16"/>
          <w:szCs w:val="16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36EA7" w:rsidRDefault="00836EA7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2777A" w:rsidRPr="0082777A" w:rsidRDefault="0082777A" w:rsidP="0082777A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  <w:proofErr w:type="spellStart"/>
      <w:proofErr w:type="gramStart"/>
      <w:r w:rsidRPr="0082777A">
        <w:rPr>
          <w:rFonts w:ascii="Arial" w:eastAsia="Calibri" w:hAnsi="Arial" w:cs="Arial"/>
          <w:sz w:val="24"/>
          <w:szCs w:val="24"/>
          <w:lang w:eastAsia="en-US"/>
        </w:rPr>
        <w:t>Mgr.Ivana</w:t>
      </w:r>
      <w:proofErr w:type="spellEnd"/>
      <w:proofErr w:type="gramEnd"/>
      <w:r w:rsidRPr="0082777A">
        <w:rPr>
          <w:rFonts w:ascii="Arial" w:eastAsia="Calibri" w:hAnsi="Arial" w:cs="Arial"/>
          <w:sz w:val="24"/>
          <w:szCs w:val="24"/>
          <w:lang w:eastAsia="en-US"/>
        </w:rPr>
        <w:t xml:space="preserve"> Šebelová, 5. ročník, I/2 A Informační a komunikační technologie,</w:t>
      </w:r>
    </w:p>
    <w:p w:rsidR="0082777A" w:rsidRPr="0082777A" w:rsidRDefault="0082777A" w:rsidP="0082777A">
      <w:pPr>
        <w:pBdr>
          <w:bottom w:val="single" w:sz="12" w:space="1" w:color="auto"/>
        </w:pBd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2777A">
        <w:rPr>
          <w:rFonts w:ascii="Arial" w:eastAsia="Calibri" w:hAnsi="Arial" w:cs="Arial"/>
          <w:sz w:val="24"/>
          <w:szCs w:val="24"/>
          <w:lang w:eastAsia="en-US"/>
        </w:rPr>
        <w:t xml:space="preserve">Microsoft Word – </w:t>
      </w:r>
      <w:r>
        <w:rPr>
          <w:rFonts w:ascii="Arial" w:eastAsia="Calibri" w:hAnsi="Arial" w:cs="Arial"/>
          <w:sz w:val="24"/>
          <w:szCs w:val="24"/>
          <w:lang w:eastAsia="en-US"/>
        </w:rPr>
        <w:t>textové pole, 29. 2</w:t>
      </w:r>
      <w:r w:rsidRPr="0082777A">
        <w:rPr>
          <w:rFonts w:ascii="Arial" w:eastAsia="Calibri" w:hAnsi="Arial" w:cs="Arial"/>
          <w:sz w:val="24"/>
          <w:szCs w:val="24"/>
          <w:lang w:eastAsia="en-US"/>
        </w:rPr>
        <w:t>. 2012</w:t>
      </w:r>
    </w:p>
    <w:p w:rsidR="0082777A" w:rsidRPr="0082777A" w:rsidRDefault="0082777A" w:rsidP="0082777A">
      <w:pPr>
        <w:spacing w:after="200" w:line="276" w:lineRule="auto"/>
        <w:jc w:val="center"/>
        <w:rPr>
          <w:rFonts w:ascii="Arial" w:eastAsia="Calibri" w:hAnsi="Arial" w:cs="Arial"/>
          <w:sz w:val="36"/>
          <w:szCs w:val="36"/>
          <w:u w:val="single"/>
          <w:lang w:eastAsia="en-US"/>
        </w:rPr>
      </w:pPr>
    </w:p>
    <w:p w:rsidR="0082777A" w:rsidRDefault="0082777A" w:rsidP="0082777A">
      <w:pPr>
        <w:spacing w:after="200" w:line="276" w:lineRule="auto"/>
        <w:jc w:val="center"/>
        <w:rPr>
          <w:rFonts w:ascii="Arial" w:eastAsia="Calibri" w:hAnsi="Arial" w:cs="Arial"/>
          <w:sz w:val="48"/>
          <w:szCs w:val="48"/>
          <w:u w:val="single"/>
          <w:lang w:eastAsia="en-US"/>
        </w:rPr>
      </w:pPr>
      <w:r w:rsidRPr="0082777A">
        <w:rPr>
          <w:rFonts w:ascii="Arial" w:eastAsia="Calibri" w:hAnsi="Arial" w:cs="Arial"/>
          <w:sz w:val="48"/>
          <w:szCs w:val="48"/>
          <w:u w:val="single"/>
          <w:lang w:eastAsia="en-US"/>
        </w:rPr>
        <w:t xml:space="preserve">Microsoft Word </w:t>
      </w:r>
      <w:r>
        <w:rPr>
          <w:rFonts w:ascii="Arial" w:eastAsia="Calibri" w:hAnsi="Arial" w:cs="Arial"/>
          <w:sz w:val="48"/>
          <w:szCs w:val="48"/>
          <w:u w:val="single"/>
          <w:lang w:eastAsia="en-US"/>
        </w:rPr>
        <w:t>–</w:t>
      </w:r>
      <w:r w:rsidRPr="0082777A">
        <w:rPr>
          <w:rFonts w:ascii="Arial" w:eastAsia="Calibri" w:hAnsi="Arial" w:cs="Arial"/>
          <w:sz w:val="48"/>
          <w:szCs w:val="48"/>
          <w:u w:val="single"/>
          <w:lang w:eastAsia="en-US"/>
        </w:rPr>
        <w:t xml:space="preserve"> </w:t>
      </w:r>
      <w:r>
        <w:rPr>
          <w:rFonts w:ascii="Arial" w:eastAsia="Calibri" w:hAnsi="Arial" w:cs="Arial"/>
          <w:sz w:val="48"/>
          <w:szCs w:val="48"/>
          <w:u w:val="single"/>
          <w:lang w:eastAsia="en-US"/>
        </w:rPr>
        <w:t>textové pole</w:t>
      </w:r>
    </w:p>
    <w:p w:rsidR="007D1519" w:rsidRDefault="007D1519" w:rsidP="0082777A">
      <w:pPr>
        <w:spacing w:after="200" w:line="276" w:lineRule="auto"/>
        <w:jc w:val="center"/>
        <w:rPr>
          <w:rFonts w:ascii="Arial" w:eastAsia="Calibri" w:hAnsi="Arial" w:cs="Arial"/>
          <w:sz w:val="48"/>
          <w:szCs w:val="48"/>
          <w:u w:val="single"/>
          <w:lang w:eastAsia="en-US"/>
        </w:rPr>
      </w:pPr>
    </w:p>
    <w:p w:rsidR="0082777A" w:rsidRPr="007D1519" w:rsidRDefault="007D1519" w:rsidP="007D1519">
      <w:pPr>
        <w:spacing w:after="200" w:line="276" w:lineRule="auto"/>
        <w:rPr>
          <w:rFonts w:ascii="Arial" w:eastAsia="Calibri" w:hAnsi="Arial" w:cs="Arial"/>
          <w:color w:val="0070C0"/>
          <w:sz w:val="36"/>
          <w:szCs w:val="36"/>
          <w:u w:val="single"/>
          <w:lang w:eastAsia="en-US"/>
        </w:rPr>
      </w:pPr>
      <w:r w:rsidRPr="007D1519">
        <w:rPr>
          <w:rFonts w:ascii="Arial" w:eastAsia="Calibri" w:hAnsi="Arial" w:cs="Arial"/>
          <w:color w:val="0070C0"/>
          <w:sz w:val="36"/>
          <w:szCs w:val="36"/>
          <w:u w:val="single"/>
          <w:lang w:eastAsia="en-US"/>
        </w:rPr>
        <w:t>Co je textové pole?</w:t>
      </w:r>
    </w:p>
    <w:p w:rsidR="007D1519" w:rsidRDefault="0082777A">
      <w:pPr>
        <w:rPr>
          <w:sz w:val="36"/>
          <w:szCs w:val="36"/>
        </w:rPr>
      </w:pPr>
      <w:r w:rsidRPr="007D1519">
        <w:rPr>
          <w:sz w:val="36"/>
          <w:szCs w:val="36"/>
        </w:rPr>
        <w:t>V</w:t>
      </w:r>
      <w:r w:rsidR="007D1519">
        <w:rPr>
          <w:sz w:val="36"/>
          <w:szCs w:val="36"/>
        </w:rPr>
        <w:t> </w:t>
      </w:r>
      <w:r w:rsidRPr="007D1519">
        <w:rPr>
          <w:sz w:val="36"/>
          <w:szCs w:val="36"/>
        </w:rPr>
        <w:t>aplikac</w:t>
      </w:r>
      <w:r w:rsidR="007D1519">
        <w:rPr>
          <w:sz w:val="36"/>
          <w:szCs w:val="36"/>
        </w:rPr>
        <w:t xml:space="preserve">i </w:t>
      </w:r>
      <w:r w:rsidRPr="007D1519">
        <w:rPr>
          <w:sz w:val="36"/>
          <w:szCs w:val="36"/>
        </w:rPr>
        <w:t xml:space="preserve">Word můžete přidávat, kopírovat nebo odstraňovat </w:t>
      </w:r>
      <w:r w:rsidRPr="007D1519">
        <w:rPr>
          <w:sz w:val="36"/>
          <w:szCs w:val="36"/>
          <w:u w:val="single"/>
        </w:rPr>
        <w:t>textová pole.</w:t>
      </w:r>
    </w:p>
    <w:p w:rsidR="007D1519" w:rsidRDefault="007D1519">
      <w:pPr>
        <w:rPr>
          <w:sz w:val="36"/>
          <w:szCs w:val="36"/>
        </w:rPr>
      </w:pPr>
    </w:p>
    <w:p w:rsidR="0082777A" w:rsidRDefault="0082777A">
      <w:pPr>
        <w:rPr>
          <w:sz w:val="36"/>
          <w:szCs w:val="36"/>
        </w:rPr>
      </w:pPr>
      <w:r w:rsidRPr="007D1519">
        <w:rPr>
          <w:sz w:val="36"/>
          <w:szCs w:val="36"/>
        </w:rPr>
        <w:t xml:space="preserve"> </w:t>
      </w:r>
      <w:r w:rsidRPr="007D1519">
        <w:rPr>
          <w:sz w:val="36"/>
          <w:szCs w:val="36"/>
          <w:u w:val="single"/>
        </w:rPr>
        <w:t>Textové pole je objekt</w:t>
      </w:r>
      <w:r w:rsidRPr="007D1519">
        <w:rPr>
          <w:sz w:val="36"/>
          <w:szCs w:val="36"/>
        </w:rPr>
        <w:t xml:space="preserve">, který umožňuje umístit a zadat text na </w:t>
      </w:r>
      <w:r w:rsidRPr="007D1519">
        <w:rPr>
          <w:sz w:val="36"/>
          <w:szCs w:val="36"/>
          <w:u w:val="single"/>
        </w:rPr>
        <w:t>libovolné místo</w:t>
      </w:r>
      <w:r w:rsidRPr="007D1519">
        <w:rPr>
          <w:sz w:val="36"/>
          <w:szCs w:val="36"/>
        </w:rPr>
        <w:t xml:space="preserve"> v dokumentu systému Microsoft Office</w:t>
      </w:r>
      <w:r w:rsidR="007D1519">
        <w:rPr>
          <w:sz w:val="36"/>
          <w:szCs w:val="36"/>
        </w:rPr>
        <w:t>.</w:t>
      </w:r>
    </w:p>
    <w:p w:rsidR="007D1519" w:rsidRDefault="007D1519">
      <w:pPr>
        <w:rPr>
          <w:sz w:val="36"/>
          <w:szCs w:val="36"/>
        </w:rPr>
      </w:pPr>
    </w:p>
    <w:p w:rsidR="007D1519" w:rsidRDefault="007D1519">
      <w:pPr>
        <w:rPr>
          <w:sz w:val="36"/>
          <w:szCs w:val="36"/>
        </w:rPr>
      </w:pPr>
      <w:r w:rsidRPr="007D151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047C1A9" wp14:editId="6BDD4C8E">
                <wp:simplePos x="0" y="0"/>
                <wp:positionH relativeFrom="column">
                  <wp:posOffset>419100</wp:posOffset>
                </wp:positionH>
                <wp:positionV relativeFrom="paragraph">
                  <wp:posOffset>98425</wp:posOffset>
                </wp:positionV>
                <wp:extent cx="1257300" cy="1403985"/>
                <wp:effectExtent l="0" t="0" r="19050" b="1778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519" w:rsidRPr="007D1519" w:rsidRDefault="007D1519">
                            <w:pPr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7D1519">
                              <w:rPr>
                                <w:color w:val="0070C0"/>
                                <w:sz w:val="36"/>
                                <w:szCs w:val="36"/>
                              </w:rPr>
                              <w:t>Třeba sem.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3pt;margin-top:7.75pt;width:99pt;height:110.55pt;z-index:251827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">
                <v:textbox style="mso-fit-shape-to-text:t">
                  <w:txbxContent>
                    <w:p w:rsidR="007D1519" w:rsidRPr="007D1519" w:rsidRDefault="007D1519">
                      <w:pPr>
                        <w:rPr>
                          <w:color w:val="0070C0"/>
                          <w:sz w:val="36"/>
                          <w:szCs w:val="36"/>
                        </w:rPr>
                      </w:pPr>
                      <w:r w:rsidRPr="007D1519">
                        <w:rPr>
                          <w:color w:val="0070C0"/>
                          <w:sz w:val="36"/>
                          <w:szCs w:val="36"/>
                        </w:rPr>
                        <w:t>Třeba sem.</w:t>
                      </w:r>
                    </w:p>
                  </w:txbxContent>
                </v:textbox>
              </v:shape>
            </w:pict>
          </mc:Fallback>
        </mc:AlternateContent>
      </w:r>
      <w:r w:rsidRPr="007D151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8DC06E8" wp14:editId="5C01E8AB">
                <wp:simplePos x="0" y="0"/>
                <wp:positionH relativeFrom="column">
                  <wp:posOffset>3752849</wp:posOffset>
                </wp:positionH>
                <wp:positionV relativeFrom="paragraph">
                  <wp:posOffset>22225</wp:posOffset>
                </wp:positionV>
                <wp:extent cx="2105025" cy="1403985"/>
                <wp:effectExtent l="0" t="0" r="28575" b="17780"/>
                <wp:wrapNone/>
                <wp:docPr id="2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519" w:rsidRPr="007D1519" w:rsidRDefault="007D1519">
                            <w:pPr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7D1519">
                              <w:rPr>
                                <w:color w:val="0070C0"/>
                                <w:sz w:val="36"/>
                                <w:szCs w:val="36"/>
                              </w:rPr>
                              <w:t>Nebo klidně sem.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95.5pt;margin-top:1.75pt;width:165.75pt;height:110.55pt;z-index:251831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">
                <v:textbox style="mso-fit-shape-to-text:t">
                  <w:txbxContent>
                    <w:p w:rsidR="007D1519" w:rsidRPr="007D1519" w:rsidRDefault="007D1519">
                      <w:pPr>
                        <w:rPr>
                          <w:color w:val="0070C0"/>
                          <w:sz w:val="36"/>
                          <w:szCs w:val="36"/>
                        </w:rPr>
                      </w:pPr>
                      <w:r w:rsidRPr="007D1519">
                        <w:rPr>
                          <w:color w:val="0070C0"/>
                          <w:sz w:val="36"/>
                          <w:szCs w:val="36"/>
                        </w:rPr>
                        <w:t>Nebo klidně sem.</w:t>
                      </w:r>
                    </w:p>
                  </w:txbxContent>
                </v:textbox>
              </v:shape>
            </w:pict>
          </mc:Fallback>
        </mc:AlternateContent>
      </w:r>
    </w:p>
    <w:p w:rsidR="007D1519" w:rsidRPr="007D1519" w:rsidRDefault="007D1519">
      <w:pPr>
        <w:rPr>
          <w:sz w:val="36"/>
          <w:szCs w:val="36"/>
        </w:rPr>
      </w:pPr>
      <w:r w:rsidRPr="007D151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editId="36B11C9B">
                <wp:simplePos x="0" y="0"/>
                <wp:positionH relativeFrom="column">
                  <wp:posOffset>1866900</wp:posOffset>
                </wp:positionH>
                <wp:positionV relativeFrom="paragraph">
                  <wp:posOffset>226060</wp:posOffset>
                </wp:positionV>
                <wp:extent cx="1209675" cy="1403985"/>
                <wp:effectExtent l="0" t="0" r="28575" b="17780"/>
                <wp:wrapNone/>
                <wp:docPr id="2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519" w:rsidRPr="00990976" w:rsidRDefault="007D1519">
                            <w:pPr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990976">
                              <w:rPr>
                                <w:color w:val="0070C0"/>
                                <w:sz w:val="36"/>
                                <w:szCs w:val="36"/>
                              </w:rPr>
                              <w:t>Nebo sem.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47pt;margin-top:17.8pt;width:95.25pt;height:110.55pt;z-index:251829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">
                <v:textbox style="mso-fit-shape-to-text:t">
                  <w:txbxContent>
                    <w:p w:rsidR="007D1519" w:rsidRPr="00990976" w:rsidRDefault="007D1519">
                      <w:pPr>
                        <w:rPr>
                          <w:color w:val="0070C0"/>
                          <w:sz w:val="36"/>
                          <w:szCs w:val="36"/>
                        </w:rPr>
                      </w:pPr>
                      <w:r w:rsidRPr="00990976">
                        <w:rPr>
                          <w:color w:val="0070C0"/>
                          <w:sz w:val="36"/>
                          <w:szCs w:val="36"/>
                        </w:rPr>
                        <w:t>Nebo sem.</w:t>
                      </w:r>
                    </w:p>
                  </w:txbxContent>
                </v:textbox>
              </v:shape>
            </w:pict>
          </mc:Fallback>
        </mc:AlternateContent>
      </w:r>
    </w:p>
    <w:p w:rsidR="0082777A" w:rsidRDefault="0082777A"/>
    <w:p w:rsidR="007D1519" w:rsidRDefault="007D1519"/>
    <w:p w:rsidR="007D1519" w:rsidRDefault="007D1519"/>
    <w:p w:rsidR="007D1519" w:rsidRPr="007D1519" w:rsidRDefault="007D1519">
      <w:pPr>
        <w:rPr>
          <w:rFonts w:ascii="Arial" w:hAnsi="Arial" w:cs="Arial"/>
        </w:rPr>
      </w:pPr>
    </w:p>
    <w:p w:rsidR="007D1519" w:rsidRPr="007D1519" w:rsidRDefault="007D1519">
      <w:pPr>
        <w:rPr>
          <w:rFonts w:ascii="Arial" w:hAnsi="Arial" w:cs="Arial"/>
          <w:color w:val="0070C0"/>
          <w:u w:val="single"/>
        </w:rPr>
      </w:pPr>
    </w:p>
    <w:p w:rsidR="007D1519" w:rsidRPr="007D1519" w:rsidRDefault="007D1519">
      <w:pPr>
        <w:rPr>
          <w:rFonts w:ascii="Arial" w:hAnsi="Arial" w:cs="Arial"/>
          <w:color w:val="0070C0"/>
          <w:sz w:val="36"/>
          <w:szCs w:val="36"/>
          <w:u w:val="single"/>
        </w:rPr>
      </w:pPr>
      <w:r w:rsidRPr="007D1519">
        <w:rPr>
          <w:rFonts w:ascii="Arial" w:hAnsi="Arial" w:cs="Arial"/>
          <w:color w:val="0070C0"/>
          <w:sz w:val="36"/>
          <w:szCs w:val="36"/>
          <w:u w:val="single"/>
        </w:rPr>
        <w:t>Jak na to?</w:t>
      </w:r>
    </w:p>
    <w:p w:rsidR="0082777A" w:rsidRPr="005B5CAD" w:rsidRDefault="0082777A"/>
    <w:p w:rsidR="007D1519" w:rsidRDefault="007D1519" w:rsidP="005B5CAD">
      <w:pPr>
        <w:shd w:val="clear" w:color="auto" w:fill="FFFFFF"/>
        <w:spacing w:after="105" w:line="300" w:lineRule="atLeast"/>
        <w:rPr>
          <w:rFonts w:ascii="Arial" w:hAnsi="Arial" w:cs="Arial"/>
          <w:color w:val="454545"/>
          <w:sz w:val="36"/>
          <w:szCs w:val="36"/>
          <w:u w:val="single"/>
        </w:rPr>
      </w:pPr>
      <w:r w:rsidRPr="007D1519">
        <w:rPr>
          <w:rFonts w:ascii="Arial" w:hAnsi="Arial" w:cs="Arial"/>
          <w:color w:val="454545"/>
          <w:sz w:val="36"/>
          <w:szCs w:val="36"/>
        </w:rPr>
        <w:t>Na kartě </w:t>
      </w:r>
      <w:r w:rsidRPr="007D1519">
        <w:rPr>
          <w:rFonts w:ascii="Arial" w:hAnsi="Arial" w:cs="Arial"/>
          <w:bCs/>
          <w:color w:val="454545"/>
          <w:sz w:val="36"/>
          <w:szCs w:val="36"/>
          <w:u w:val="single"/>
        </w:rPr>
        <w:t>Vložení</w:t>
      </w:r>
      <w:r w:rsidRPr="007D1519">
        <w:rPr>
          <w:rFonts w:ascii="Arial" w:hAnsi="Arial" w:cs="Arial"/>
          <w:color w:val="454545"/>
          <w:sz w:val="36"/>
          <w:szCs w:val="36"/>
        </w:rPr>
        <w:t> klikn</w:t>
      </w:r>
      <w:r w:rsidR="005B5CAD">
        <w:rPr>
          <w:rFonts w:ascii="Arial" w:hAnsi="Arial" w:cs="Arial"/>
          <w:color w:val="454545"/>
          <w:sz w:val="36"/>
          <w:szCs w:val="36"/>
        </w:rPr>
        <w:t>eme</w:t>
      </w:r>
      <w:r w:rsidRPr="007D1519">
        <w:rPr>
          <w:rFonts w:ascii="Arial" w:hAnsi="Arial" w:cs="Arial"/>
          <w:color w:val="454545"/>
          <w:sz w:val="36"/>
          <w:szCs w:val="36"/>
        </w:rPr>
        <w:t xml:space="preserve"> ve skupině </w:t>
      </w:r>
      <w:r w:rsidRPr="007D1519">
        <w:rPr>
          <w:rFonts w:ascii="Arial" w:hAnsi="Arial" w:cs="Arial"/>
          <w:bCs/>
          <w:color w:val="454545"/>
          <w:sz w:val="36"/>
          <w:szCs w:val="36"/>
          <w:u w:val="single"/>
        </w:rPr>
        <w:t>Text</w:t>
      </w:r>
      <w:r w:rsidRPr="007D1519">
        <w:rPr>
          <w:rFonts w:ascii="Arial" w:hAnsi="Arial" w:cs="Arial"/>
          <w:color w:val="454545"/>
          <w:sz w:val="36"/>
          <w:szCs w:val="36"/>
          <w:u w:val="single"/>
        </w:rPr>
        <w:t> </w:t>
      </w:r>
      <w:r w:rsidRPr="007D1519">
        <w:rPr>
          <w:rFonts w:ascii="Arial" w:hAnsi="Arial" w:cs="Arial"/>
          <w:color w:val="454545"/>
          <w:sz w:val="36"/>
          <w:szCs w:val="36"/>
        </w:rPr>
        <w:t>na tlačítko </w:t>
      </w:r>
      <w:r w:rsidRPr="007D1519">
        <w:rPr>
          <w:rFonts w:ascii="Arial" w:hAnsi="Arial" w:cs="Arial"/>
          <w:bCs/>
          <w:color w:val="454545"/>
          <w:sz w:val="36"/>
          <w:szCs w:val="36"/>
          <w:u w:val="single"/>
        </w:rPr>
        <w:t>Textové pole</w:t>
      </w:r>
      <w:r w:rsidRPr="007D1519">
        <w:rPr>
          <w:rFonts w:ascii="Arial" w:hAnsi="Arial" w:cs="Arial"/>
          <w:color w:val="454545"/>
          <w:sz w:val="36"/>
          <w:szCs w:val="36"/>
        </w:rPr>
        <w:t> a potom na příkaz </w:t>
      </w:r>
      <w:r w:rsidRPr="007D1519">
        <w:rPr>
          <w:rFonts w:ascii="Arial" w:hAnsi="Arial" w:cs="Arial"/>
          <w:bCs/>
          <w:color w:val="454545"/>
          <w:sz w:val="36"/>
          <w:szCs w:val="36"/>
          <w:u w:val="single"/>
        </w:rPr>
        <w:t>Nakreslit textové pole</w:t>
      </w:r>
      <w:r w:rsidRPr="007D1519">
        <w:rPr>
          <w:rFonts w:ascii="Arial" w:hAnsi="Arial" w:cs="Arial"/>
          <w:color w:val="454545"/>
          <w:sz w:val="36"/>
          <w:szCs w:val="36"/>
          <w:u w:val="single"/>
        </w:rPr>
        <w:t>.</w:t>
      </w:r>
    </w:p>
    <w:p w:rsidR="005B5CAD" w:rsidRDefault="005B5CAD" w:rsidP="005B5CAD">
      <w:pPr>
        <w:shd w:val="clear" w:color="auto" w:fill="FFFFFF"/>
        <w:spacing w:after="105" w:line="300" w:lineRule="atLeast"/>
        <w:rPr>
          <w:rFonts w:ascii="Arial" w:hAnsi="Arial" w:cs="Arial"/>
          <w:color w:val="454545"/>
          <w:sz w:val="36"/>
          <w:szCs w:val="36"/>
          <w:u w:val="single"/>
        </w:rPr>
      </w:pPr>
    </w:p>
    <w:p w:rsidR="005B5CAD" w:rsidRDefault="005B5CAD" w:rsidP="005B5CAD">
      <w:pPr>
        <w:shd w:val="clear" w:color="auto" w:fill="FFFFFF"/>
        <w:spacing w:after="105" w:line="300" w:lineRule="atLeast"/>
        <w:rPr>
          <w:rFonts w:ascii="Arial" w:hAnsi="Arial" w:cs="Arial"/>
          <w:color w:val="454545"/>
          <w:sz w:val="36"/>
          <w:szCs w:val="36"/>
          <w:u w:val="single"/>
        </w:rPr>
      </w:pPr>
      <w:r w:rsidRPr="005B5CAD">
        <w:rPr>
          <w:rFonts w:ascii="Arial" w:hAnsi="Arial" w:cs="Arial"/>
          <w:color w:val="454545"/>
          <w:sz w:val="36"/>
          <w:szCs w:val="36"/>
        </w:rPr>
        <w:t>Klikn</w:t>
      </w:r>
      <w:r>
        <w:rPr>
          <w:rFonts w:ascii="Arial" w:hAnsi="Arial" w:cs="Arial"/>
          <w:color w:val="454545"/>
          <w:sz w:val="36"/>
          <w:szCs w:val="36"/>
        </w:rPr>
        <w:t>eme</w:t>
      </w:r>
      <w:r w:rsidRPr="005B5CAD">
        <w:rPr>
          <w:rFonts w:ascii="Arial" w:hAnsi="Arial" w:cs="Arial"/>
          <w:color w:val="454545"/>
          <w:sz w:val="36"/>
          <w:szCs w:val="36"/>
        </w:rPr>
        <w:t xml:space="preserve"> do dokumentu a potom tažením </w:t>
      </w:r>
      <w:r w:rsidRPr="005B5CAD">
        <w:rPr>
          <w:rFonts w:ascii="Arial" w:hAnsi="Arial" w:cs="Arial"/>
          <w:color w:val="454545"/>
          <w:sz w:val="36"/>
          <w:szCs w:val="36"/>
          <w:u w:val="single"/>
        </w:rPr>
        <w:t>nakresl</w:t>
      </w:r>
      <w:r w:rsidR="00411968">
        <w:rPr>
          <w:rFonts w:ascii="Arial" w:hAnsi="Arial" w:cs="Arial"/>
          <w:color w:val="454545"/>
          <w:sz w:val="36"/>
          <w:szCs w:val="36"/>
          <w:u w:val="single"/>
        </w:rPr>
        <w:t>ím</w:t>
      </w:r>
      <w:r w:rsidRPr="005B5CAD">
        <w:rPr>
          <w:rFonts w:ascii="Arial" w:hAnsi="Arial" w:cs="Arial"/>
          <w:color w:val="454545"/>
          <w:sz w:val="36"/>
          <w:szCs w:val="36"/>
          <w:u w:val="single"/>
        </w:rPr>
        <w:t>e textové pole požadované velikosti.</w:t>
      </w:r>
    </w:p>
    <w:p w:rsidR="005B5CAD" w:rsidRDefault="005B5CAD" w:rsidP="005B5CAD">
      <w:pPr>
        <w:shd w:val="clear" w:color="auto" w:fill="FFFFFF"/>
        <w:spacing w:after="105" w:line="300" w:lineRule="atLeast"/>
        <w:rPr>
          <w:rFonts w:ascii="Arial" w:hAnsi="Arial" w:cs="Arial"/>
          <w:color w:val="454545"/>
          <w:sz w:val="36"/>
          <w:szCs w:val="36"/>
          <w:u w:val="single"/>
        </w:rPr>
      </w:pPr>
    </w:p>
    <w:p w:rsidR="005B5CAD" w:rsidRPr="005B5CAD" w:rsidRDefault="005B5CAD" w:rsidP="005B5CAD">
      <w:pPr>
        <w:shd w:val="clear" w:color="auto" w:fill="FFFFFF"/>
        <w:spacing w:after="105" w:line="300" w:lineRule="atLeast"/>
        <w:rPr>
          <w:rFonts w:ascii="Arial" w:hAnsi="Arial" w:cs="Arial"/>
          <w:color w:val="454545"/>
          <w:sz w:val="36"/>
          <w:szCs w:val="36"/>
        </w:rPr>
      </w:pPr>
      <w:r w:rsidRPr="005B5CAD">
        <w:rPr>
          <w:rFonts w:ascii="Arial" w:hAnsi="Arial" w:cs="Arial"/>
          <w:color w:val="454545"/>
          <w:sz w:val="36"/>
          <w:szCs w:val="36"/>
        </w:rPr>
        <w:t>Pokud chce</w:t>
      </w:r>
      <w:r>
        <w:rPr>
          <w:rFonts w:ascii="Arial" w:hAnsi="Arial" w:cs="Arial"/>
          <w:color w:val="454545"/>
          <w:sz w:val="36"/>
          <w:szCs w:val="36"/>
        </w:rPr>
        <w:t>me</w:t>
      </w:r>
      <w:r w:rsidRPr="005B5CAD">
        <w:rPr>
          <w:rFonts w:ascii="Arial" w:hAnsi="Arial" w:cs="Arial"/>
          <w:color w:val="454545"/>
          <w:sz w:val="36"/>
          <w:szCs w:val="36"/>
        </w:rPr>
        <w:t xml:space="preserve"> do textového pole </w:t>
      </w:r>
      <w:r w:rsidRPr="005B5CAD">
        <w:rPr>
          <w:rFonts w:ascii="Arial" w:hAnsi="Arial" w:cs="Arial"/>
          <w:color w:val="454545"/>
          <w:sz w:val="36"/>
          <w:szCs w:val="36"/>
          <w:u w:val="single"/>
        </w:rPr>
        <w:t>přidat text</w:t>
      </w:r>
      <w:r w:rsidRPr="005B5CAD">
        <w:rPr>
          <w:rFonts w:ascii="Arial" w:hAnsi="Arial" w:cs="Arial"/>
          <w:color w:val="454545"/>
          <w:sz w:val="36"/>
          <w:szCs w:val="36"/>
        </w:rPr>
        <w:t>, klikn</w:t>
      </w:r>
      <w:r>
        <w:rPr>
          <w:rFonts w:ascii="Arial" w:hAnsi="Arial" w:cs="Arial"/>
          <w:color w:val="454545"/>
          <w:sz w:val="36"/>
          <w:szCs w:val="36"/>
        </w:rPr>
        <w:t>eme</w:t>
      </w:r>
      <w:r w:rsidRPr="005B5CAD">
        <w:rPr>
          <w:rFonts w:ascii="Arial" w:hAnsi="Arial" w:cs="Arial"/>
          <w:color w:val="454545"/>
          <w:sz w:val="36"/>
          <w:szCs w:val="36"/>
        </w:rPr>
        <w:t xml:space="preserve"> do pole a zad</w:t>
      </w:r>
      <w:r>
        <w:rPr>
          <w:rFonts w:ascii="Arial" w:hAnsi="Arial" w:cs="Arial"/>
          <w:color w:val="454545"/>
          <w:sz w:val="36"/>
          <w:szCs w:val="36"/>
        </w:rPr>
        <w:t xml:space="preserve">áme </w:t>
      </w:r>
      <w:r w:rsidRPr="005B5CAD">
        <w:rPr>
          <w:rFonts w:ascii="Arial" w:hAnsi="Arial" w:cs="Arial"/>
          <w:color w:val="454545"/>
          <w:sz w:val="36"/>
          <w:szCs w:val="36"/>
        </w:rPr>
        <w:t>nebo vlož</w:t>
      </w:r>
      <w:r>
        <w:rPr>
          <w:rFonts w:ascii="Arial" w:hAnsi="Arial" w:cs="Arial"/>
          <w:color w:val="454545"/>
          <w:sz w:val="36"/>
          <w:szCs w:val="36"/>
        </w:rPr>
        <w:t>íme</w:t>
      </w:r>
      <w:r w:rsidRPr="005B5CAD">
        <w:rPr>
          <w:rFonts w:ascii="Arial" w:hAnsi="Arial" w:cs="Arial"/>
          <w:color w:val="454545"/>
          <w:sz w:val="36"/>
          <w:szCs w:val="36"/>
        </w:rPr>
        <w:t xml:space="preserve"> text.</w:t>
      </w:r>
    </w:p>
    <w:p w:rsidR="005B5CAD" w:rsidRPr="007D1519" w:rsidRDefault="005B5CAD" w:rsidP="005B5CAD">
      <w:pPr>
        <w:shd w:val="clear" w:color="auto" w:fill="FFFFFF"/>
        <w:spacing w:after="105" w:line="300" w:lineRule="atLeast"/>
        <w:jc w:val="center"/>
        <w:rPr>
          <w:rFonts w:ascii="Arial" w:hAnsi="Arial" w:cs="Arial"/>
          <w:color w:val="454545"/>
          <w:sz w:val="36"/>
          <w:szCs w:val="36"/>
          <w:u w:val="single"/>
        </w:rPr>
      </w:pPr>
    </w:p>
    <w:p w:rsidR="007D1519" w:rsidRPr="007D1519" w:rsidRDefault="007D1519" w:rsidP="005B5CAD">
      <w:pPr>
        <w:shd w:val="clear" w:color="auto" w:fill="FFFFFF"/>
        <w:spacing w:after="150" w:line="300" w:lineRule="atLeast"/>
        <w:jc w:val="center"/>
        <w:rPr>
          <w:rFonts w:ascii="Arial" w:hAnsi="Arial" w:cs="Arial"/>
          <w:color w:val="454545"/>
          <w:sz w:val="18"/>
          <w:szCs w:val="18"/>
        </w:rPr>
      </w:pPr>
      <w:r w:rsidRPr="007D1519">
        <w:rPr>
          <w:rFonts w:ascii="Arial" w:hAnsi="Arial" w:cs="Arial"/>
          <w:noProof/>
          <w:color w:val="454545"/>
          <w:sz w:val="18"/>
          <w:szCs w:val="18"/>
        </w:rPr>
        <w:lastRenderedPageBreak/>
        <w:drawing>
          <wp:inline distT="0" distB="0" distL="0" distR="0" wp14:anchorId="762040D5" wp14:editId="4E641135">
            <wp:extent cx="2502808" cy="3981450"/>
            <wp:effectExtent l="0" t="0" r="0" b="0"/>
            <wp:docPr id="244" name="obrázek 4" descr="Skupina Text na kartě Vložení na pásu karet aplikace Word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kupina Text na kartě Vložení na pásu karet aplikace Word 20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692" cy="398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519" w:rsidRPr="007D1519" w:rsidRDefault="005B5CAD" w:rsidP="005B5CA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color w:val="454545"/>
          <w:sz w:val="36"/>
          <w:szCs w:val="36"/>
        </w:rPr>
      </w:pPr>
      <w:r w:rsidRPr="005B5CAD">
        <w:rPr>
          <w:rFonts w:ascii="Arial" w:hAnsi="Arial" w:cs="Arial"/>
          <w:color w:val="454545"/>
          <w:sz w:val="36"/>
          <w:szCs w:val="36"/>
        </w:rPr>
        <w:t xml:space="preserve">Samozřejmě můžeme </w:t>
      </w:r>
      <w:r w:rsidR="007D1519" w:rsidRPr="007D1519">
        <w:rPr>
          <w:rFonts w:ascii="Arial" w:hAnsi="Arial" w:cs="Arial"/>
          <w:color w:val="454545"/>
          <w:sz w:val="36"/>
          <w:szCs w:val="36"/>
        </w:rPr>
        <w:t xml:space="preserve">text v textovém poli </w:t>
      </w:r>
      <w:r w:rsidR="007D1519" w:rsidRPr="007D1519">
        <w:rPr>
          <w:rFonts w:ascii="Arial" w:hAnsi="Arial" w:cs="Arial"/>
          <w:color w:val="454545"/>
          <w:sz w:val="36"/>
          <w:szCs w:val="36"/>
          <w:u w:val="single"/>
        </w:rPr>
        <w:t>naformátovat,</w:t>
      </w:r>
      <w:r w:rsidR="007D1519" w:rsidRPr="007D1519">
        <w:rPr>
          <w:rFonts w:ascii="Arial" w:hAnsi="Arial" w:cs="Arial"/>
          <w:color w:val="454545"/>
          <w:sz w:val="36"/>
          <w:szCs w:val="36"/>
        </w:rPr>
        <w:t xml:space="preserve"> vyber</w:t>
      </w:r>
      <w:r w:rsidR="00411968">
        <w:rPr>
          <w:rFonts w:ascii="Arial" w:hAnsi="Arial" w:cs="Arial"/>
          <w:color w:val="454545"/>
          <w:sz w:val="36"/>
          <w:szCs w:val="36"/>
        </w:rPr>
        <w:t>em</w:t>
      </w:r>
      <w:r w:rsidR="007D1519" w:rsidRPr="007D1519">
        <w:rPr>
          <w:rFonts w:ascii="Arial" w:hAnsi="Arial" w:cs="Arial"/>
          <w:color w:val="454545"/>
          <w:sz w:val="36"/>
          <w:szCs w:val="36"/>
        </w:rPr>
        <w:t xml:space="preserve">e </w:t>
      </w:r>
      <w:r w:rsidR="007D1519" w:rsidRPr="007D1519">
        <w:rPr>
          <w:rFonts w:ascii="Arial" w:hAnsi="Arial" w:cs="Arial"/>
          <w:color w:val="454545"/>
          <w:sz w:val="36"/>
          <w:szCs w:val="36"/>
          <w:u w:val="single"/>
        </w:rPr>
        <w:t>text</w:t>
      </w:r>
      <w:r w:rsidR="007D1519" w:rsidRPr="007D1519">
        <w:rPr>
          <w:rFonts w:ascii="Arial" w:hAnsi="Arial" w:cs="Arial"/>
          <w:color w:val="454545"/>
          <w:sz w:val="36"/>
          <w:szCs w:val="36"/>
        </w:rPr>
        <w:t xml:space="preserve"> a potom použ</w:t>
      </w:r>
      <w:r>
        <w:rPr>
          <w:rFonts w:ascii="Arial" w:hAnsi="Arial" w:cs="Arial"/>
          <w:color w:val="454545"/>
          <w:sz w:val="36"/>
          <w:szCs w:val="36"/>
        </w:rPr>
        <w:t xml:space="preserve">ijeme </w:t>
      </w:r>
      <w:r w:rsidRPr="005B5CAD">
        <w:rPr>
          <w:rFonts w:ascii="Arial" w:hAnsi="Arial" w:cs="Arial"/>
          <w:color w:val="454545"/>
          <w:sz w:val="36"/>
          <w:szCs w:val="36"/>
        </w:rPr>
        <w:t xml:space="preserve">možnosti pro formátování ve </w:t>
      </w:r>
      <w:r w:rsidR="007D1519" w:rsidRPr="007D1519">
        <w:rPr>
          <w:rFonts w:ascii="Arial" w:hAnsi="Arial" w:cs="Arial"/>
          <w:color w:val="454545"/>
          <w:sz w:val="36"/>
          <w:szCs w:val="36"/>
        </w:rPr>
        <w:t>skupině </w:t>
      </w:r>
      <w:r w:rsidR="007D1519" w:rsidRPr="007D1519">
        <w:rPr>
          <w:rFonts w:ascii="Arial" w:hAnsi="Arial" w:cs="Arial"/>
          <w:bCs/>
          <w:color w:val="454545"/>
          <w:sz w:val="36"/>
          <w:szCs w:val="36"/>
          <w:u w:val="single"/>
        </w:rPr>
        <w:t>Písmo</w:t>
      </w:r>
      <w:r w:rsidR="007D1519" w:rsidRPr="007D1519">
        <w:rPr>
          <w:rFonts w:ascii="Arial" w:hAnsi="Arial" w:cs="Arial"/>
          <w:color w:val="454545"/>
          <w:sz w:val="36"/>
          <w:szCs w:val="36"/>
        </w:rPr>
        <w:t> na kartě </w:t>
      </w:r>
      <w:r w:rsidR="007D1519" w:rsidRPr="007D1519">
        <w:rPr>
          <w:rFonts w:ascii="Arial" w:hAnsi="Arial" w:cs="Arial"/>
          <w:bCs/>
          <w:color w:val="454545"/>
          <w:sz w:val="36"/>
          <w:szCs w:val="36"/>
          <w:u w:val="single"/>
        </w:rPr>
        <w:t>Domů</w:t>
      </w:r>
      <w:r w:rsidR="007D1519" w:rsidRPr="007D1519">
        <w:rPr>
          <w:rFonts w:ascii="Arial" w:hAnsi="Arial" w:cs="Arial"/>
          <w:color w:val="454545"/>
          <w:sz w:val="36"/>
          <w:szCs w:val="36"/>
          <w:u w:val="single"/>
        </w:rPr>
        <w:t>.</w:t>
      </w:r>
    </w:p>
    <w:p w:rsidR="007D1519" w:rsidRPr="007D1519" w:rsidRDefault="007D1519" w:rsidP="00E86238">
      <w:pPr>
        <w:shd w:val="clear" w:color="auto" w:fill="FFFFFF"/>
        <w:spacing w:after="75" w:line="300" w:lineRule="atLeast"/>
        <w:jc w:val="center"/>
        <w:rPr>
          <w:rFonts w:ascii="Arial" w:hAnsi="Arial" w:cs="Arial"/>
          <w:color w:val="454545"/>
          <w:sz w:val="18"/>
          <w:szCs w:val="18"/>
        </w:rPr>
      </w:pPr>
      <w:r w:rsidRPr="007D1519">
        <w:rPr>
          <w:rFonts w:ascii="Arial" w:hAnsi="Arial" w:cs="Arial"/>
          <w:noProof/>
          <w:color w:val="454545"/>
          <w:sz w:val="18"/>
          <w:szCs w:val="18"/>
        </w:rPr>
        <w:drawing>
          <wp:inline distT="0" distB="0" distL="0" distR="0" wp14:anchorId="3CF09938" wp14:editId="7532D2E1">
            <wp:extent cx="2562225" cy="819150"/>
            <wp:effectExtent l="0" t="0" r="9525" b="0"/>
            <wp:docPr id="245" name="obrázek 5" descr="Skupina Písmo na kartě Domů na pásu karet aplikace Word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kupina Písmo na kartě Domů na pásu karet aplikace Word 20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519" w:rsidRDefault="00E86238" w:rsidP="00E86238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Chceme-li</w:t>
      </w:r>
      <w:r w:rsidR="007D1519" w:rsidRPr="007D1519">
        <w:rPr>
          <w:rFonts w:ascii="Arial" w:hAnsi="Arial" w:cs="Arial"/>
          <w:sz w:val="36"/>
          <w:szCs w:val="36"/>
        </w:rPr>
        <w:t xml:space="preserve"> textové pole </w:t>
      </w:r>
      <w:r w:rsidR="007D1519" w:rsidRPr="007D1519">
        <w:rPr>
          <w:rFonts w:ascii="Arial" w:hAnsi="Arial" w:cs="Arial"/>
          <w:sz w:val="36"/>
          <w:szCs w:val="36"/>
          <w:u w:val="single"/>
        </w:rPr>
        <w:t>přemístit</w:t>
      </w:r>
      <w:r w:rsidR="007D1519" w:rsidRPr="007D1519">
        <w:rPr>
          <w:rFonts w:ascii="Arial" w:hAnsi="Arial" w:cs="Arial"/>
          <w:sz w:val="36"/>
          <w:szCs w:val="36"/>
        </w:rPr>
        <w:t>, klikn</w:t>
      </w:r>
      <w:r>
        <w:rPr>
          <w:rFonts w:ascii="Arial" w:hAnsi="Arial" w:cs="Arial"/>
          <w:sz w:val="36"/>
          <w:szCs w:val="36"/>
        </w:rPr>
        <w:t>eme</w:t>
      </w:r>
      <w:r w:rsidR="007D1519" w:rsidRPr="007D1519">
        <w:rPr>
          <w:rFonts w:ascii="Arial" w:hAnsi="Arial" w:cs="Arial"/>
          <w:sz w:val="36"/>
          <w:szCs w:val="36"/>
        </w:rPr>
        <w:t xml:space="preserve"> na ně. Jakmile se ukazatel myši změní na symbol </w:t>
      </w:r>
      <w:r w:rsidR="007D1519" w:rsidRPr="007D1519">
        <w:rPr>
          <w:rFonts w:ascii="Arial" w:hAnsi="Arial" w:cs="Arial"/>
          <w:noProof/>
          <w:sz w:val="36"/>
          <w:szCs w:val="36"/>
        </w:rPr>
        <w:drawing>
          <wp:inline distT="0" distB="0" distL="0" distR="0" wp14:anchorId="52EFA26C" wp14:editId="4E36E373">
            <wp:extent cx="123825" cy="123825"/>
            <wp:effectExtent l="0" t="0" r="9525" b="9525"/>
            <wp:docPr id="246" name="obrázek 6" descr="Čtyřstranná ši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Čtyřstranná šipk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1519" w:rsidRPr="007D1519">
        <w:rPr>
          <w:rFonts w:ascii="Arial" w:hAnsi="Arial" w:cs="Arial"/>
          <w:sz w:val="36"/>
          <w:szCs w:val="36"/>
        </w:rPr>
        <w:t>, přetáhn</w:t>
      </w:r>
      <w:r w:rsidR="00411968">
        <w:rPr>
          <w:rFonts w:ascii="Arial" w:hAnsi="Arial" w:cs="Arial"/>
          <w:sz w:val="36"/>
          <w:szCs w:val="36"/>
        </w:rPr>
        <w:t>em</w:t>
      </w:r>
      <w:r w:rsidR="007D1519" w:rsidRPr="007D1519">
        <w:rPr>
          <w:rFonts w:ascii="Arial" w:hAnsi="Arial" w:cs="Arial"/>
          <w:sz w:val="36"/>
          <w:szCs w:val="36"/>
        </w:rPr>
        <w:t>e textové pole do nového umístění.</w:t>
      </w:r>
    </w:p>
    <w:p w:rsidR="00E86238" w:rsidRPr="007D1519" w:rsidRDefault="00E86238" w:rsidP="00E86238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color w:val="0070C0"/>
          <w:sz w:val="36"/>
          <w:szCs w:val="36"/>
        </w:rPr>
      </w:pPr>
      <w:r w:rsidRPr="00E86238">
        <w:rPr>
          <w:rFonts w:ascii="Arial" w:hAnsi="Arial" w:cs="Arial"/>
          <w:color w:val="0070C0"/>
          <w:sz w:val="36"/>
          <w:szCs w:val="36"/>
        </w:rPr>
        <w:t>Jednoduché, co?</w:t>
      </w:r>
    </w:p>
    <w:p w:rsidR="007D1519" w:rsidRPr="007D1519" w:rsidRDefault="007D1519" w:rsidP="00E86238">
      <w:pPr>
        <w:shd w:val="clear" w:color="auto" w:fill="FFFFFF"/>
        <w:spacing w:beforeAutospacing="1" w:afterAutospacing="1" w:line="315" w:lineRule="atLeast"/>
        <w:rPr>
          <w:rFonts w:ascii="Arial" w:hAnsi="Arial" w:cs="Arial"/>
          <w:sz w:val="36"/>
          <w:szCs w:val="36"/>
          <w:u w:val="single"/>
        </w:rPr>
      </w:pPr>
      <w:r w:rsidRPr="007D1519">
        <w:rPr>
          <w:rFonts w:ascii="Arial" w:hAnsi="Arial" w:cs="Arial"/>
          <w:sz w:val="36"/>
          <w:szCs w:val="36"/>
        </w:rPr>
        <w:t>Může</w:t>
      </w:r>
      <w:r w:rsidR="00E86238">
        <w:rPr>
          <w:rFonts w:ascii="Arial" w:hAnsi="Arial" w:cs="Arial"/>
          <w:sz w:val="36"/>
          <w:szCs w:val="36"/>
        </w:rPr>
        <w:t>me</w:t>
      </w:r>
      <w:r w:rsidRPr="007D1519">
        <w:rPr>
          <w:rFonts w:ascii="Arial" w:hAnsi="Arial" w:cs="Arial"/>
          <w:sz w:val="36"/>
          <w:szCs w:val="36"/>
        </w:rPr>
        <w:t xml:space="preserve"> také </w:t>
      </w:r>
      <w:hyperlink r:id="rId15" w:history="1">
        <w:r w:rsidRPr="007D1519">
          <w:rPr>
            <w:rFonts w:ascii="Arial" w:hAnsi="Arial" w:cs="Arial"/>
            <w:sz w:val="36"/>
            <w:szCs w:val="36"/>
            <w:u w:val="single"/>
          </w:rPr>
          <w:t>změnit nebo odebrat ohraničení textového pole či obrazce</w:t>
        </w:r>
      </w:hyperlink>
      <w:r w:rsidRPr="007D1519">
        <w:rPr>
          <w:rFonts w:ascii="Arial" w:hAnsi="Arial" w:cs="Arial"/>
          <w:sz w:val="36"/>
          <w:szCs w:val="36"/>
          <w:u w:val="single"/>
        </w:rPr>
        <w:t>.</w:t>
      </w:r>
    </w:p>
    <w:p w:rsidR="007D1519" w:rsidRDefault="00E86238" w:rsidP="00E86238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Nakreslím</w:t>
      </w:r>
      <w:r w:rsidR="007D1519" w:rsidRPr="007D1519">
        <w:rPr>
          <w:rFonts w:ascii="Arial" w:hAnsi="Arial" w:cs="Arial"/>
          <w:sz w:val="36"/>
          <w:szCs w:val="36"/>
        </w:rPr>
        <w:t xml:space="preserve">e-li </w:t>
      </w:r>
      <w:r w:rsidR="007D1519" w:rsidRPr="007D1519">
        <w:rPr>
          <w:rFonts w:ascii="Arial" w:hAnsi="Arial" w:cs="Arial"/>
          <w:sz w:val="36"/>
          <w:szCs w:val="36"/>
          <w:u w:val="single"/>
        </w:rPr>
        <w:t>více textových polí</w:t>
      </w:r>
      <w:r>
        <w:rPr>
          <w:rFonts w:ascii="Arial" w:hAnsi="Arial" w:cs="Arial"/>
          <w:sz w:val="36"/>
          <w:szCs w:val="36"/>
        </w:rPr>
        <w:t>, můžem</w:t>
      </w:r>
      <w:r w:rsidR="007D1519" w:rsidRPr="007D1519">
        <w:rPr>
          <w:rFonts w:ascii="Arial" w:hAnsi="Arial" w:cs="Arial"/>
          <w:sz w:val="36"/>
          <w:szCs w:val="36"/>
        </w:rPr>
        <w:t xml:space="preserve">e je </w:t>
      </w:r>
      <w:r w:rsidR="007D1519" w:rsidRPr="007D1519">
        <w:rPr>
          <w:rFonts w:ascii="Arial" w:hAnsi="Arial" w:cs="Arial"/>
          <w:sz w:val="36"/>
          <w:szCs w:val="36"/>
          <w:u w:val="single"/>
        </w:rPr>
        <w:t>vzájemně propojit</w:t>
      </w:r>
      <w:r w:rsidR="007D1519" w:rsidRPr="007D1519">
        <w:rPr>
          <w:rFonts w:ascii="Arial" w:hAnsi="Arial" w:cs="Arial"/>
          <w:sz w:val="36"/>
          <w:szCs w:val="36"/>
        </w:rPr>
        <w:t>, takže text bude pokračovat z jednoho pole do druhého</w:t>
      </w:r>
      <w:r>
        <w:rPr>
          <w:rFonts w:ascii="Arial" w:hAnsi="Arial" w:cs="Arial"/>
          <w:sz w:val="36"/>
          <w:szCs w:val="36"/>
        </w:rPr>
        <w:t>.</w:t>
      </w:r>
    </w:p>
    <w:p w:rsidR="0005226D" w:rsidRDefault="0005226D" w:rsidP="0005226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color w:val="0070C0"/>
          <w:sz w:val="36"/>
          <w:szCs w:val="36"/>
          <w:u w:val="single"/>
        </w:rPr>
      </w:pPr>
    </w:p>
    <w:p w:rsidR="0005226D" w:rsidRDefault="0005226D" w:rsidP="0005226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color w:val="0070C0"/>
          <w:sz w:val="36"/>
          <w:szCs w:val="36"/>
          <w:u w:val="single"/>
        </w:rPr>
      </w:pPr>
    </w:p>
    <w:p w:rsidR="0005226D" w:rsidRDefault="0005226D" w:rsidP="0005226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color w:val="0070C0"/>
          <w:sz w:val="36"/>
          <w:szCs w:val="36"/>
          <w:u w:val="single"/>
        </w:rPr>
      </w:pPr>
      <w:r w:rsidRPr="00E86238">
        <w:rPr>
          <w:rFonts w:ascii="Arial" w:hAnsi="Arial" w:cs="Arial"/>
          <w:color w:val="0070C0"/>
          <w:sz w:val="36"/>
          <w:szCs w:val="36"/>
          <w:u w:val="single"/>
        </w:rPr>
        <w:lastRenderedPageBreak/>
        <w:t>K čemu se nám to bude hodit?</w:t>
      </w:r>
    </w:p>
    <w:p w:rsidR="0005226D" w:rsidRDefault="0005226D" w:rsidP="0005226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můžeme umístit text, kam se nám zlíbí</w:t>
      </w:r>
    </w:p>
    <w:p w:rsidR="0005226D" w:rsidRDefault="0005226D" w:rsidP="0005226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nemusíme dodržovat řádky</w:t>
      </w:r>
    </w:p>
    <w:p w:rsidR="0005226D" w:rsidRDefault="0005226D" w:rsidP="0005226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pomocí textového pole můžeme vkládat text do formulářů, dotazníků</w:t>
      </w:r>
    </w:p>
    <w:p w:rsidR="0005226D" w:rsidRDefault="0005226D" w:rsidP="0005226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05226D" w:rsidRDefault="0005226D" w:rsidP="0005226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Úkol</w:t>
      </w:r>
    </w:p>
    <w:p w:rsidR="0005226D" w:rsidRDefault="0005226D" w:rsidP="0005226D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doručené poště otevři přílohu vizitka.</w:t>
      </w:r>
    </w:p>
    <w:p w:rsidR="00990976" w:rsidRDefault="00F87314" w:rsidP="003F7AE2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513F75F" wp14:editId="3A05A4FE">
                <wp:simplePos x="0" y="0"/>
                <wp:positionH relativeFrom="column">
                  <wp:posOffset>504825</wp:posOffset>
                </wp:positionH>
                <wp:positionV relativeFrom="paragraph">
                  <wp:posOffset>1129030</wp:posOffset>
                </wp:positionV>
                <wp:extent cx="1619250" cy="1600200"/>
                <wp:effectExtent l="0" t="0" r="19050" b="19050"/>
                <wp:wrapNone/>
                <wp:docPr id="337" name="Textové po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7314" w:rsidRDefault="00F87314" w:rsidP="00EC67E3">
                            <w:pPr>
                              <w:jc w:val="center"/>
                            </w:pPr>
                            <w:r>
                              <w:t>Vlož Klipart škola</w:t>
                            </w:r>
                            <w:r w:rsidR="00EC67E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19175" cy="1495425"/>
                                  <wp:effectExtent l="0" t="0" r="9525" b="9525"/>
                                  <wp:docPr id="373" name="Obrázek 373" descr="C:\Users\Luděk Škrovánek\AppData\Local\Microsoft\Windows\Temporary Internet Files\Content.IE5\ET6JO617\MP90043955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Luděk Škrovánek\AppData\Local\Microsoft\Windows\Temporary Internet Files\Content.IE5\ET6JO617\MP90043955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917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37" o:spid="_x0000_s1029" type="#_x0000_t202" style="position:absolute;margin-left:39.75pt;margin-top:88.9pt;width:127.5pt;height:126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" fillcolor="white [3201]" strokeweight=".5pt">
                <v:textbox>
                  <w:txbxContent>
                    <w:p w:rsidR="00F87314" w:rsidRDefault="00F87314" w:rsidP="00EC67E3">
                      <w:pPr>
                        <w:jc w:val="center"/>
                      </w:pPr>
                      <w:r>
                        <w:t>Vlož Klipart škola</w:t>
                      </w:r>
                      <w:r w:rsidR="00EC67E3">
                        <w:rPr>
                          <w:noProof/>
                        </w:rPr>
                        <w:drawing>
                          <wp:inline distT="0" distB="0" distL="0" distR="0">
                            <wp:extent cx="1019175" cy="1495425"/>
                            <wp:effectExtent l="0" t="0" r="9525" b="9525"/>
                            <wp:docPr id="373" name="Obrázek 373" descr="C:\Users\Luděk Škrovánek\AppData\Local\Microsoft\Windows\Temporary Internet Files\Content.IE5\ET6JO617\MP90043955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Luděk Škrovánek\AppData\Local\Microsoft\Windows\Temporary Internet Files\Content.IE5\ET6JO617\MP90043955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9175" cy="1495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59723B8" wp14:editId="72422ACC">
                <wp:simplePos x="0" y="0"/>
                <wp:positionH relativeFrom="column">
                  <wp:posOffset>2257425</wp:posOffset>
                </wp:positionH>
                <wp:positionV relativeFrom="paragraph">
                  <wp:posOffset>2243455</wp:posOffset>
                </wp:positionV>
                <wp:extent cx="3771900" cy="485775"/>
                <wp:effectExtent l="0" t="0" r="19050" b="28575"/>
                <wp:wrapNone/>
                <wp:docPr id="336" name="Textové pol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7AE2" w:rsidRDefault="00F87314">
                            <w:r>
                              <w:t>Adresa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6" o:spid="_x0000_s1030" type="#_x0000_t202" style="position:absolute;margin-left:177.75pt;margin-top:176.65pt;width:297pt;height:38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" fillcolor="white [3201]" strokeweight=".5pt">
                <v:textbox>
                  <w:txbxContent>
                    <w:p w:rsidR="003F7AE2" w:rsidRDefault="00F87314">
                      <w:r>
                        <w:t>Adresa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F70D5F5" wp14:editId="56CD0FF7">
                <wp:simplePos x="0" y="0"/>
                <wp:positionH relativeFrom="column">
                  <wp:posOffset>2257425</wp:posOffset>
                </wp:positionH>
                <wp:positionV relativeFrom="paragraph">
                  <wp:posOffset>1148080</wp:posOffset>
                </wp:positionV>
                <wp:extent cx="3771900" cy="390525"/>
                <wp:effectExtent l="0" t="0" r="19050" b="28575"/>
                <wp:wrapNone/>
                <wp:docPr id="334" name="Textové po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7AE2" w:rsidRDefault="00F87314">
                            <w:r>
                              <w:t>Napiš název školy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4" o:spid="_x0000_s1031" type="#_x0000_t202" style="position:absolute;margin-left:177.75pt;margin-top:90.4pt;width:297pt;height:30.75pt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" fillcolor="white [3201]" strokeweight=".5pt">
                <v:textbox>
                  <w:txbxContent>
                    <w:p w:rsidR="003F7AE2" w:rsidRDefault="00F87314">
                      <w:r>
                        <w:t>Napiš název školy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3EA493B" wp14:editId="1E080F63">
                <wp:simplePos x="0" y="0"/>
                <wp:positionH relativeFrom="column">
                  <wp:posOffset>504825</wp:posOffset>
                </wp:positionH>
                <wp:positionV relativeFrom="paragraph">
                  <wp:posOffset>2900680</wp:posOffset>
                </wp:positionV>
                <wp:extent cx="5524500" cy="314325"/>
                <wp:effectExtent l="0" t="0" r="19050" b="28575"/>
                <wp:wrapNone/>
                <wp:docPr id="338" name="Textové pol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7314" w:rsidRDefault="00F87314">
                            <w:r>
                              <w:t>Telefonní číslo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8" o:spid="_x0000_s1032" type="#_x0000_t202" style="position:absolute;margin-left:39.75pt;margin-top:228.4pt;width:435pt;height:24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" fillcolor="white [3201]" strokeweight=".5pt">
                <v:textbox>
                  <w:txbxContent>
                    <w:p w:rsidR="00F87314" w:rsidRDefault="00F87314">
                      <w:r>
                        <w:t>Telefonní číslo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6431039" wp14:editId="45D22A95">
                <wp:simplePos x="0" y="0"/>
                <wp:positionH relativeFrom="column">
                  <wp:posOffset>504825</wp:posOffset>
                </wp:positionH>
                <wp:positionV relativeFrom="paragraph">
                  <wp:posOffset>3424555</wp:posOffset>
                </wp:positionV>
                <wp:extent cx="5524500" cy="323850"/>
                <wp:effectExtent l="0" t="0" r="19050" b="19050"/>
                <wp:wrapNone/>
                <wp:docPr id="339" name="Textové pol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7314" w:rsidRDefault="00F87314">
                            <w:r>
                              <w:t>E-mail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9" o:spid="_x0000_s1033" type="#_x0000_t202" style="position:absolute;margin-left:39.75pt;margin-top:269.65pt;width:435pt;height:25.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" fillcolor="white [3201]" strokeweight=".5pt">
                <v:textbox>
                  <w:txbxContent>
                    <w:p w:rsidR="00F87314" w:rsidRDefault="00F87314">
                      <w:r>
                        <w:t>E-mail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AB861BC" wp14:editId="7E8A2756">
                <wp:simplePos x="0" y="0"/>
                <wp:positionH relativeFrom="column">
                  <wp:posOffset>2257425</wp:posOffset>
                </wp:positionH>
                <wp:positionV relativeFrom="paragraph">
                  <wp:posOffset>1862456</wp:posOffset>
                </wp:positionV>
                <wp:extent cx="3771900" cy="285750"/>
                <wp:effectExtent l="0" t="0" r="19050" b="19050"/>
                <wp:wrapNone/>
                <wp:docPr id="335" name="Textové po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7AE2" w:rsidRDefault="00F87314">
                            <w:r>
                              <w:t>Jméno a příjmení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5" o:spid="_x0000_s1034" type="#_x0000_t202" style="position:absolute;margin-left:177.75pt;margin-top:146.65pt;width:297pt;height:22.5pt;z-index:251835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" fillcolor="white [3201]" strokeweight=".5pt">
                <v:textbox>
                  <w:txbxContent>
                    <w:p w:rsidR="003F7AE2" w:rsidRDefault="00F87314">
                      <w:r>
                        <w:t>Jméno a příjmení</w:t>
                      </w:r>
                    </w:p>
                  </w:txbxContent>
                </v:textbox>
              </v:shape>
            </w:pict>
          </mc:Fallback>
        </mc:AlternateContent>
      </w:r>
      <w:r w:rsidR="003F7AE2" w:rsidRPr="003F7AE2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editId="36B11C9B">
                <wp:simplePos x="0" y="0"/>
                <wp:positionH relativeFrom="column">
                  <wp:posOffset>66674</wp:posOffset>
                </wp:positionH>
                <wp:positionV relativeFrom="paragraph">
                  <wp:posOffset>833755</wp:posOffset>
                </wp:positionV>
                <wp:extent cx="6276975" cy="3238500"/>
                <wp:effectExtent l="0" t="0" r="28575" b="19050"/>
                <wp:wrapNone/>
                <wp:docPr id="3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323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7AE2" w:rsidRDefault="003F7AE2"/>
                          <w:p w:rsidR="003F7AE2" w:rsidRDefault="003F7AE2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  <w:p w:rsidR="00F87314" w:rsidRDefault="00F873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5.25pt;margin-top:65.65pt;width:494.25pt;height:25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">
                <v:textbox>
                  <w:txbxContent>
                    <w:p w:rsidR="003F7AE2" w:rsidRDefault="003F7AE2"/>
                    <w:p w:rsidR="003F7AE2" w:rsidRDefault="003F7AE2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  <w:p w:rsidR="00F87314" w:rsidRDefault="00F87314"/>
                  </w:txbxContent>
                </v:textbox>
              </v:shape>
            </w:pict>
          </mc:Fallback>
        </mc:AlternateContent>
      </w:r>
      <w:r w:rsidR="0005226D">
        <w:rPr>
          <w:rFonts w:ascii="Arial" w:hAnsi="Arial" w:cs="Arial"/>
          <w:sz w:val="36"/>
          <w:szCs w:val="36"/>
        </w:rPr>
        <w:t>Vyzkoušej si podle předdefinované v</w:t>
      </w:r>
      <w:r w:rsidR="00FF3B59">
        <w:rPr>
          <w:rFonts w:ascii="Arial" w:hAnsi="Arial" w:cs="Arial"/>
          <w:sz w:val="36"/>
          <w:szCs w:val="36"/>
        </w:rPr>
        <w:t xml:space="preserve">izitky vytvořit vizitku </w:t>
      </w:r>
      <w:r w:rsidR="00990976">
        <w:rPr>
          <w:rFonts w:ascii="Arial" w:hAnsi="Arial" w:cs="Arial"/>
          <w:sz w:val="36"/>
          <w:szCs w:val="36"/>
        </w:rPr>
        <w:t>vlastní.</w:t>
      </w:r>
    </w:p>
    <w:p w:rsidR="00F87314" w:rsidRDefault="00F87314" w:rsidP="003F7AE2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Default="00F87314" w:rsidP="003F7AE2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Default="00F87314" w:rsidP="003F7AE2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Default="00F87314" w:rsidP="003F7AE2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Default="00F87314" w:rsidP="003F7AE2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Default="00F87314" w:rsidP="003F7AE2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Default="00F87314" w:rsidP="003F7AE2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Pr="00F87314" w:rsidRDefault="00F87314" w:rsidP="00EC67E3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color w:val="0070C0"/>
          <w:sz w:val="48"/>
          <w:szCs w:val="48"/>
        </w:rPr>
      </w:pPr>
    </w:p>
    <w:p w:rsidR="00F87314" w:rsidRPr="00F87314" w:rsidRDefault="00F87314" w:rsidP="00F87314">
      <w:pPr>
        <w:shd w:val="clear" w:color="auto" w:fill="FFFFFF"/>
        <w:spacing w:before="100" w:beforeAutospacing="1" w:after="100" w:afterAutospacing="1" w:line="315" w:lineRule="atLeast"/>
        <w:jc w:val="center"/>
        <w:rPr>
          <w:rFonts w:ascii="Arial" w:hAnsi="Arial" w:cs="Arial"/>
          <w:color w:val="0070C0"/>
          <w:sz w:val="48"/>
          <w:szCs w:val="48"/>
        </w:rPr>
      </w:pPr>
      <w:r w:rsidRPr="00F87314">
        <w:rPr>
          <w:rFonts w:ascii="Arial" w:hAnsi="Arial" w:cs="Arial"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2C598AE" wp14:editId="217F49FE">
                <wp:simplePos x="0" y="0"/>
                <wp:positionH relativeFrom="column">
                  <wp:posOffset>3834130</wp:posOffset>
                </wp:positionH>
                <wp:positionV relativeFrom="paragraph">
                  <wp:posOffset>474345</wp:posOffset>
                </wp:positionV>
                <wp:extent cx="914400" cy="914400"/>
                <wp:effectExtent l="0" t="0" r="19050" b="19050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4" o:spid="_x0000_s1026" type="#_x0000_t96" style="position:absolute;margin-left:301.9pt;margin-top:37.35pt;width:1in;height:1in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" adj="15510" fillcolor="#4f81bd" strokecolor="#385d8a" strokeweight="2pt"/>
            </w:pict>
          </mc:Fallback>
        </mc:AlternateContent>
      </w:r>
      <w:r w:rsidRPr="00F87314">
        <w:rPr>
          <w:rFonts w:ascii="Arial" w:hAnsi="Arial" w:cs="Arial"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5BA8FA6" wp14:editId="1125D0BD">
                <wp:simplePos x="0" y="0"/>
                <wp:positionH relativeFrom="column">
                  <wp:posOffset>1567180</wp:posOffset>
                </wp:positionH>
                <wp:positionV relativeFrom="paragraph">
                  <wp:posOffset>474345</wp:posOffset>
                </wp:positionV>
                <wp:extent cx="914400" cy="914400"/>
                <wp:effectExtent l="0" t="0" r="19050" b="19050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3" o:spid="_x0000_s1026" type="#_x0000_t96" style="position:absolute;margin-left:123.4pt;margin-top:37.35pt;width:1in;height:1in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" fillcolor="#4f81bd" strokecolor="#385d8a" strokeweight="2pt"/>
            </w:pict>
          </mc:Fallback>
        </mc:AlternateContent>
      </w:r>
      <w:r w:rsidRPr="00F87314">
        <w:rPr>
          <w:rFonts w:ascii="Arial" w:hAnsi="Arial" w:cs="Arial"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9DDE8D1" wp14:editId="013990B1">
                <wp:simplePos x="0" y="0"/>
                <wp:positionH relativeFrom="column">
                  <wp:posOffset>2705735</wp:posOffset>
                </wp:positionH>
                <wp:positionV relativeFrom="paragraph">
                  <wp:posOffset>474345</wp:posOffset>
                </wp:positionV>
                <wp:extent cx="914400" cy="914400"/>
                <wp:effectExtent l="0" t="0" r="19050" b="19050"/>
                <wp:wrapNone/>
                <wp:docPr id="15" name="Veselý obličej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0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213.05pt;margin-top:37.35pt;width:1in;height:1in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" adj="16538" fillcolor="#4f81bd" strokecolor="#385d8a" strokeweight="2pt"/>
            </w:pict>
          </mc:Fallback>
        </mc:AlternateContent>
      </w:r>
      <w:r w:rsidRPr="00F87314">
        <w:rPr>
          <w:rFonts w:ascii="Arial" w:hAnsi="Arial" w:cs="Arial"/>
          <w:color w:val="0070C0"/>
          <w:sz w:val="48"/>
          <w:szCs w:val="48"/>
        </w:rPr>
        <w:t>Jak to šlo?</w:t>
      </w:r>
    </w:p>
    <w:p w:rsidR="00F87314" w:rsidRPr="00F87314" w:rsidRDefault="00F87314" w:rsidP="00F87314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Default="00F87314" w:rsidP="00F87314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Default="00F87314" w:rsidP="00F87314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36"/>
          <w:szCs w:val="36"/>
        </w:rPr>
      </w:pPr>
    </w:p>
    <w:p w:rsidR="00F87314" w:rsidRDefault="00EC67E3" w:rsidP="00836EA7">
      <w:pPr>
        <w:shd w:val="clear" w:color="auto" w:fill="FFFFFF"/>
        <w:spacing w:before="100" w:beforeAutospacing="1" w:after="100" w:afterAutospacing="1" w:line="315" w:lineRule="atLeast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Vyzkoušej si vytvořit vizitky k vytištění.</w:t>
      </w:r>
    </w:p>
    <w:tbl>
      <w:tblPr>
        <w:tblStyle w:val="Normlntabulka10"/>
        <w:tblW w:w="0" w:type="auto"/>
        <w:tblInd w:w="0" w:type="dxa"/>
        <w:tblLook w:val="0000" w:firstRow="0" w:lastRow="0" w:firstColumn="0" w:lastColumn="0" w:noHBand="0" w:noVBand="0"/>
      </w:tblPr>
      <w:tblGrid>
        <w:gridCol w:w="4924"/>
        <w:gridCol w:w="4853"/>
      </w:tblGrid>
      <w:tr w:rsidR="00EC67E3" w:rsidRPr="00BE6B85" w:rsidTr="00836EA7">
        <w:trPr>
          <w:cantSplit/>
          <w:trHeight w:val="2880"/>
        </w:trPr>
        <w:tc>
          <w:tcPr>
            <w:tcW w:w="4924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3F322FE3" wp14:editId="0363F188">
                      <wp:simplePos x="0" y="0"/>
                      <wp:positionH relativeFrom="column">
                        <wp:posOffset>2581910</wp:posOffset>
                      </wp:positionH>
                      <wp:positionV relativeFrom="paragraph">
                        <wp:posOffset>133350</wp:posOffset>
                      </wp:positionV>
                      <wp:extent cx="555625" cy="462280"/>
                      <wp:effectExtent l="0" t="0" r="0" b="0"/>
                      <wp:wrapNone/>
                      <wp:docPr id="137" name="Text Box 1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EF7A6EC" wp14:editId="4DCB5638">
                                        <wp:extent cx="371475" cy="371475"/>
                                        <wp:effectExtent l="0" t="0" r="9525" b="9525"/>
                                        <wp:docPr id="352" name="obrázek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82" o:spid="_x0000_s1036" type="#_x0000_t202" style="position:absolute;margin-left:203.3pt;margin-top:10.5pt;width:43.75pt;height:36.4pt;z-index:2519531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F7A6EC" wp14:editId="4DCB5638">
                                  <wp:extent cx="371475" cy="371475"/>
                                  <wp:effectExtent l="0" t="0" r="9525" b="9525"/>
                                  <wp:docPr id="352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2C35AE9F" wp14:editId="2278D6C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3175</wp:posOffset>
                      </wp:positionV>
                      <wp:extent cx="6196965" cy="336550"/>
                      <wp:effectExtent l="0" t="0" r="0" b="0"/>
                      <wp:wrapNone/>
                      <wp:docPr id="136" name="Rectangle 1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6965" cy="33655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666699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99C38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22" o:spid="_x0000_s1026" style="position:absolute;margin-left:-.75pt;margin-top:.25pt;width:487.95pt;height:26.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" fillcolor="#669" stroked="f" strokecolor="#99c38f">
                      <v:fill rotate="t" focus="100%" type="gradien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10D4D2BC" wp14:editId="4FA5377C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742315</wp:posOffset>
                      </wp:positionV>
                      <wp:extent cx="1257300" cy="0"/>
                      <wp:effectExtent l="0" t="0" r="0" b="0"/>
                      <wp:wrapNone/>
                      <wp:docPr id="135" name="Line 1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24" o:spid="_x0000_s1026" style="position:absolute;flip:y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58.45pt" to="125.2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104E6AF0" wp14:editId="2B693954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619125</wp:posOffset>
                      </wp:positionV>
                      <wp:extent cx="0" cy="800100"/>
                      <wp:effectExtent l="0" t="0" r="0" b="0"/>
                      <wp:wrapNone/>
                      <wp:docPr id="134" name="Line 1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25" o:spid="_x0000_s1026" style="position:absolute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25pt,48.75pt" to="104.25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7EC91192" wp14:editId="02B407E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598170</wp:posOffset>
                      </wp:positionV>
                      <wp:extent cx="514350" cy="184150"/>
                      <wp:effectExtent l="0" t="0" r="0" b="0"/>
                      <wp:wrapNone/>
                      <wp:docPr id="133" name="Text Box 1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6" o:spid="_x0000_s1037" type="#_x0000_t202" style="position:absolute;margin-left:18pt;margin-top:47.1pt;width:40.5pt;height:14.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4F9EDD56" wp14:editId="1C9E1898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946785</wp:posOffset>
                      </wp:positionV>
                      <wp:extent cx="316230" cy="517525"/>
                      <wp:effectExtent l="0" t="0" r="0" b="0"/>
                      <wp:wrapNone/>
                      <wp:docPr id="132" name="Text Box 1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7" o:spid="_x0000_s1038" type="#_x0000_t202" style="position:absolute;margin-left:51.4pt;margin-top:74.55pt;width:24.9pt;height:40.7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78223C5B" wp14:editId="547277A7">
                      <wp:simplePos x="0" y="0"/>
                      <wp:positionH relativeFrom="column">
                        <wp:posOffset>1119505</wp:posOffset>
                      </wp:positionH>
                      <wp:positionV relativeFrom="paragraph">
                        <wp:posOffset>909320</wp:posOffset>
                      </wp:positionV>
                      <wp:extent cx="316230" cy="555625"/>
                      <wp:effectExtent l="0" t="0" r="0" b="0"/>
                      <wp:wrapNone/>
                      <wp:docPr id="131" name="Text Box 1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8" o:spid="_x0000_s1039" type="#_x0000_t202" style="position:absolute;margin-left:88.15pt;margin-top:71.6pt;width:24.9pt;height:43.7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4665209A" wp14:editId="30A0931B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609600</wp:posOffset>
                      </wp:positionV>
                      <wp:extent cx="0" cy="771525"/>
                      <wp:effectExtent l="0" t="0" r="0" b="0"/>
                      <wp:wrapNone/>
                      <wp:docPr id="130" name="Line 1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29" o:spid="_x0000_s1026" style="position:absolute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5pt,48pt" to="67.5pt,1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1B384083" wp14:editId="580FA2ED">
                      <wp:simplePos x="0" y="0"/>
                      <wp:positionH relativeFrom="column">
                        <wp:posOffset>1441450</wp:posOffset>
                      </wp:positionH>
                      <wp:positionV relativeFrom="paragraph">
                        <wp:posOffset>256540</wp:posOffset>
                      </wp:positionV>
                      <wp:extent cx="1644650" cy="319405"/>
                      <wp:effectExtent l="0" t="0" r="0" b="0"/>
                      <wp:wrapNone/>
                      <wp:docPr id="129" name="Text Box 1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19" o:spid="_x0000_s1040" type="#_x0000_t202" style="position:absolute;margin-left:113.5pt;margin-top:20.2pt;width:129.5pt;height:25.1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MM9ugIAAMY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</w:p>
          <w:p w:rsidR="00EC67E3" w:rsidRDefault="00EC67E3" w:rsidP="00C17A03"/>
          <w:p w:rsidR="00EC67E3" w:rsidRDefault="00EC67E3" w:rsidP="00C17A03"/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6AEA46EC" wp14:editId="38AFA9FF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62230</wp:posOffset>
                      </wp:positionV>
                      <wp:extent cx="355600" cy="292735"/>
                      <wp:effectExtent l="0" t="0" r="0" b="0"/>
                      <wp:wrapNone/>
                      <wp:docPr id="128" name="Text Box 1121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4F7FCDE" wp14:editId="28ACA0F9">
                                        <wp:extent cx="171450" cy="200025"/>
                                        <wp:effectExtent l="0" t="0" r="0" b="9525"/>
                                        <wp:docPr id="353" name="obrázek 2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1" o:spid="_x0000_s1041" type="#_x0000_t202" alt="Popis: Textové pole:  Hvězda" style="position:absolute;margin-left:66.05pt;margin-top:4.9pt;width:28pt;height:23.05pt;z-index:2518743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F7FCDE" wp14:editId="28ACA0F9">
                                  <wp:extent cx="171450" cy="200025"/>
                                  <wp:effectExtent l="0" t="0" r="0" b="9525"/>
                                  <wp:docPr id="353" name="obrázek 2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46196298" wp14:editId="56E83B95">
                      <wp:simplePos x="0" y="0"/>
                      <wp:positionH relativeFrom="column">
                        <wp:posOffset>1651635</wp:posOffset>
                      </wp:positionH>
                      <wp:positionV relativeFrom="paragraph">
                        <wp:posOffset>19050</wp:posOffset>
                      </wp:positionV>
                      <wp:extent cx="1371600" cy="1488440"/>
                      <wp:effectExtent l="0" t="0" r="0" b="0"/>
                      <wp:wrapNone/>
                      <wp:docPr id="127" name="Text Box 1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488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0" o:spid="_x0000_s1042" type="#_x0000_t202" style="position:absolute;margin-left:130.05pt;margin-top:1.5pt;width:108pt;height:117.2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C67E3" w:rsidRDefault="00EC67E3" w:rsidP="00C17A03"/>
          <w:p w:rsidR="00EC67E3" w:rsidRDefault="00EC67E3" w:rsidP="00C17A03"/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26429F38" wp14:editId="64E2E3E2">
                      <wp:simplePos x="0" y="0"/>
                      <wp:positionH relativeFrom="column">
                        <wp:posOffset>1119505</wp:posOffset>
                      </wp:positionH>
                      <wp:positionV relativeFrom="paragraph">
                        <wp:posOffset>28575</wp:posOffset>
                      </wp:positionV>
                      <wp:extent cx="417830" cy="555625"/>
                      <wp:effectExtent l="0" t="0" r="0" b="0"/>
                      <wp:wrapNone/>
                      <wp:docPr id="126" name="Text Box 1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78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78" o:spid="_x0000_s1043" type="#_x0000_t202" style="position:absolute;margin-left:88.15pt;margin-top:2.25pt;width:32.9pt;height:43.7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6F4D4C4F" wp14:editId="03757288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66040</wp:posOffset>
                      </wp:positionV>
                      <wp:extent cx="313055" cy="517525"/>
                      <wp:effectExtent l="0" t="0" r="0" b="0"/>
                      <wp:wrapNone/>
                      <wp:docPr id="125" name="Text Box 1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77" o:spid="_x0000_s1044" type="#_x0000_t202" style="position:absolute;margin-left:51.4pt;margin-top:5.2pt;width:24.65pt;height:40.7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C67E3" w:rsidRDefault="00EC67E3" w:rsidP="00C17A03"/>
          <w:p w:rsidR="00EC67E3" w:rsidRDefault="00EC67E3" w:rsidP="00C17A03"/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4BB77A63" wp14:editId="58DEFD88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374650</wp:posOffset>
                      </wp:positionV>
                      <wp:extent cx="6200775" cy="492125"/>
                      <wp:effectExtent l="0" t="0" r="0" b="0"/>
                      <wp:wrapNone/>
                      <wp:docPr id="124" name="Rectangle 1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00775" cy="49212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666699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99C38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47" o:spid="_x0000_s1026" style="position:absolute;margin-left:-.75pt;margin-top:29.5pt;width:488.25pt;height:38.7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" stroked="f" strokecolor="#99c38f">
                      <v:fill color2="#669" rotate="t" focus="50%" type="gradient"/>
                    </v:rect>
                  </w:pict>
                </mc:Fallback>
              </mc:AlternateContent>
            </w:r>
          </w:p>
        </w:tc>
        <w:tc>
          <w:tcPr>
            <w:tcW w:w="485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7DB134E0" wp14:editId="124679DA">
                      <wp:simplePos x="0" y="0"/>
                      <wp:positionH relativeFrom="column">
                        <wp:posOffset>2541270</wp:posOffset>
                      </wp:positionH>
                      <wp:positionV relativeFrom="paragraph">
                        <wp:posOffset>132080</wp:posOffset>
                      </wp:positionV>
                      <wp:extent cx="555625" cy="462280"/>
                      <wp:effectExtent l="0" t="0" r="0" b="0"/>
                      <wp:wrapNone/>
                      <wp:docPr id="123" name="Text Box 1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Pr="00D26E0E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19400DB" wp14:editId="35F1C121">
                                        <wp:extent cx="371475" cy="371475"/>
                                        <wp:effectExtent l="0" t="0" r="9525" b="9525"/>
                                        <wp:docPr id="354" name="obrázek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1" o:spid="_x0000_s1045" type="#_x0000_t202" style="position:absolute;margin-left:200.1pt;margin-top:10.4pt;width:43.75pt;height:36.4pt;z-index:2519572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" filled="f" stroked="f">
                      <v:textbox style="mso-fit-shape-to-text:t">
                        <w:txbxContent>
                          <w:p w:rsidR="00EC67E3" w:rsidRPr="00D26E0E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9400DB" wp14:editId="35F1C121">
                                  <wp:extent cx="371475" cy="371475"/>
                                  <wp:effectExtent l="0" t="0" r="9525" b="9525"/>
                                  <wp:docPr id="354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34BD5911" wp14:editId="5F0EB5D8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339090</wp:posOffset>
                      </wp:positionV>
                      <wp:extent cx="1409700" cy="1133475"/>
                      <wp:effectExtent l="0" t="0" r="0" b="0"/>
                      <wp:wrapNone/>
                      <wp:docPr id="122" name="Text Box 1046" descr="Map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9700" cy="1133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46" o:spid="_x0000_s1046" type="#_x0000_t202" alt="Popis: Mapa" style="position:absolute;margin-left:16.5pt;margin-top:26.7pt;width:111pt;height:89.2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" filled="f" stroked="f">
                      <v:textbox>
                        <w:txbxContent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5263030C" wp14:editId="3B78CC8F">
                      <wp:simplePos x="0" y="0"/>
                      <wp:positionH relativeFrom="column">
                        <wp:posOffset>323850</wp:posOffset>
                      </wp:positionH>
                      <wp:positionV relativeFrom="paragraph">
                        <wp:posOffset>595630</wp:posOffset>
                      </wp:positionV>
                      <wp:extent cx="1257300" cy="0"/>
                      <wp:effectExtent l="0" t="0" r="0" b="0"/>
                      <wp:wrapNone/>
                      <wp:docPr id="121" name="Line 10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47" o:spid="_x0000_s1026" style="position:absolute;flip:y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5pt,46.9pt" to="124.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244C64B0" wp14:editId="21BF8C81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472440</wp:posOffset>
                      </wp:positionV>
                      <wp:extent cx="0" cy="800100"/>
                      <wp:effectExtent l="0" t="0" r="0" b="0"/>
                      <wp:wrapNone/>
                      <wp:docPr id="120" name="Line 10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48" o:spid="_x0000_s1026" style="position:absolute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5pt,37.2pt" to="103.5pt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1/FAIAACw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4C7DFF2A" wp14:editId="18B2C0FB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451485</wp:posOffset>
                      </wp:positionV>
                      <wp:extent cx="514350" cy="184150"/>
                      <wp:effectExtent l="0" t="0" r="0" b="0"/>
                      <wp:wrapNone/>
                      <wp:docPr id="119" name="Text Box 10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49" o:spid="_x0000_s1047" type="#_x0000_t202" style="position:absolute;margin-left:17.25pt;margin-top:35.55pt;width:40.5pt;height:14.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CA2250B" wp14:editId="1373D1E5">
                      <wp:simplePos x="0" y="0"/>
                      <wp:positionH relativeFrom="column">
                        <wp:posOffset>1109980</wp:posOffset>
                      </wp:positionH>
                      <wp:positionV relativeFrom="paragraph">
                        <wp:posOffset>762635</wp:posOffset>
                      </wp:positionV>
                      <wp:extent cx="316230" cy="555625"/>
                      <wp:effectExtent l="0" t="0" r="0" b="0"/>
                      <wp:wrapNone/>
                      <wp:docPr id="118" name="Text Box 1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51" o:spid="_x0000_s1048" type="#_x0000_t202" style="position:absolute;margin-left:87.4pt;margin-top:60.05pt;width:24.9pt;height:43.7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5D47E8D3" wp14:editId="2ABBCE0E">
                      <wp:simplePos x="0" y="0"/>
                      <wp:positionH relativeFrom="column">
                        <wp:posOffset>1399540</wp:posOffset>
                      </wp:positionH>
                      <wp:positionV relativeFrom="paragraph">
                        <wp:posOffset>109220</wp:posOffset>
                      </wp:positionV>
                      <wp:extent cx="1644650" cy="319405"/>
                      <wp:effectExtent l="0" t="0" r="0" b="0"/>
                      <wp:wrapNone/>
                      <wp:docPr id="117" name="Text Box 1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2" o:spid="_x0000_s1049" type="#_x0000_t202" style="position:absolute;margin-left:110.2pt;margin-top:8.6pt;width:129.5pt;height:25.1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g/4uwIAAMY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</w:p>
          <w:p w:rsidR="00EC67E3" w:rsidRDefault="00EC67E3" w:rsidP="00C17A03">
            <w:pPr>
              <w:pStyle w:val="Nadpis2"/>
            </w:pPr>
          </w:p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1DCBC0B" wp14:editId="0C269404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80645</wp:posOffset>
                      </wp:positionV>
                      <wp:extent cx="355600" cy="292735"/>
                      <wp:effectExtent l="0" t="0" r="0" b="0"/>
                      <wp:wrapNone/>
                      <wp:docPr id="116" name="Text Box 1052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6BD88AA" wp14:editId="7030CABB">
                                        <wp:extent cx="171450" cy="200025"/>
                                        <wp:effectExtent l="0" t="0" r="0" b="9525"/>
                                        <wp:docPr id="355" name="obrázek 4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52" o:spid="_x0000_s1050" type="#_x0000_t202" alt="Popis: Textové pole:  Hvězda" style="position:absolute;margin-left:71.85pt;margin-top:6.35pt;width:28pt;height:23.05pt;z-index:2518681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BD88AA" wp14:editId="7030CABB">
                                  <wp:extent cx="171450" cy="200025"/>
                                  <wp:effectExtent l="0" t="0" r="0" b="9525"/>
                                  <wp:docPr id="355" name="obrázek 4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3F0922C4" wp14:editId="5C878458">
                      <wp:simplePos x="0" y="0"/>
                      <wp:positionH relativeFrom="column">
                        <wp:posOffset>1610995</wp:posOffset>
                      </wp:positionH>
                      <wp:positionV relativeFrom="paragraph">
                        <wp:posOffset>55245</wp:posOffset>
                      </wp:positionV>
                      <wp:extent cx="1371600" cy="1469390"/>
                      <wp:effectExtent l="0" t="0" r="0" b="0"/>
                      <wp:wrapNone/>
                      <wp:docPr id="115" name="Text Box 1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469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0" o:spid="_x0000_s1051" type="#_x0000_t202" style="position:absolute;margin-left:126.85pt;margin-top:4.35pt;width:108pt;height:115.7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55ED1C01" wp14:editId="04582BC2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66040</wp:posOffset>
                      </wp:positionV>
                      <wp:extent cx="527685" cy="317500"/>
                      <wp:effectExtent l="0" t="0" r="0" b="0"/>
                      <wp:wrapNone/>
                      <wp:docPr id="114" name="Text Box 1156" descr="Map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685" cy="317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56" o:spid="_x0000_s1052" type="#_x0000_t202" alt="Popis: Mapa" style="position:absolute;margin-left:22.5pt;margin-top:5.2pt;width:41.55pt;height:2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" filled="f" stroked="f">
                      <v:textbox>
                        <w:txbxContent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</w:p>
          <w:p w:rsidR="00EC67E3" w:rsidRDefault="00EC67E3" w:rsidP="00C17A03"/>
          <w:p w:rsidR="00EC67E3" w:rsidRDefault="00EC67E3" w:rsidP="00C17A03"/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45935957" wp14:editId="40D72A5C">
                      <wp:simplePos x="0" y="0"/>
                      <wp:positionH relativeFrom="column">
                        <wp:posOffset>725805</wp:posOffset>
                      </wp:positionH>
                      <wp:positionV relativeFrom="paragraph">
                        <wp:posOffset>88900</wp:posOffset>
                      </wp:positionV>
                      <wp:extent cx="316230" cy="517525"/>
                      <wp:effectExtent l="0" t="0" r="0" b="0"/>
                      <wp:wrapNone/>
                      <wp:docPr id="113" name="Text Box 10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50" o:spid="_x0000_s1053" type="#_x0000_t202" style="position:absolute;margin-left:57.15pt;margin-top:7pt;width:24.9pt;height:40.7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C67E3" w:rsidRDefault="00EC67E3" w:rsidP="00C17A03"/>
          <w:p w:rsidR="00EC67E3" w:rsidRDefault="00EC67E3" w:rsidP="00C17A03"/>
          <w:p w:rsidR="00EC67E3" w:rsidRDefault="00EC67E3" w:rsidP="00C17A03"/>
          <w:p w:rsidR="00EC67E3" w:rsidRDefault="00EC67E3" w:rsidP="00C17A03"/>
          <w:p w:rsidR="00EC67E3" w:rsidRDefault="00EC67E3" w:rsidP="00C17A03"/>
        </w:tc>
      </w:tr>
      <w:tr w:rsidR="00EC67E3" w:rsidRPr="00BE6B85" w:rsidTr="00836EA7">
        <w:trPr>
          <w:cantSplit/>
          <w:trHeight w:val="2880"/>
        </w:trPr>
        <w:tc>
          <w:tcPr>
            <w:tcW w:w="4924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032751A2" wp14:editId="1673611C">
                      <wp:simplePos x="0" y="0"/>
                      <wp:positionH relativeFrom="column">
                        <wp:posOffset>2581910</wp:posOffset>
                      </wp:positionH>
                      <wp:positionV relativeFrom="paragraph">
                        <wp:posOffset>128270</wp:posOffset>
                      </wp:positionV>
                      <wp:extent cx="555625" cy="462280"/>
                      <wp:effectExtent l="0" t="0" r="0" b="0"/>
                      <wp:wrapNone/>
                      <wp:docPr id="112" name="Text Box 1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0657FB5" wp14:editId="40E11866">
                                        <wp:extent cx="371475" cy="371475"/>
                                        <wp:effectExtent l="0" t="0" r="9525" b="9525"/>
                                        <wp:docPr id="356" name="obrázek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27" o:spid="_x0000_s1054" type="#_x0000_t202" style="position:absolute;margin-left:203.3pt;margin-top:10.1pt;width:43.75pt;height:36.4pt;z-index:2519613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657FB5" wp14:editId="40E11866">
                                  <wp:extent cx="371475" cy="371475"/>
                                  <wp:effectExtent l="0" t="0" r="9525" b="9525"/>
                                  <wp:docPr id="356" name="obrázek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63613DEC" wp14:editId="249173E8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509905</wp:posOffset>
                      </wp:positionV>
                      <wp:extent cx="355600" cy="292735"/>
                      <wp:effectExtent l="0" t="0" r="0" b="0"/>
                      <wp:wrapNone/>
                      <wp:docPr id="111" name="Text Box 1146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17FFF36" wp14:editId="566EB220">
                                        <wp:extent cx="171450" cy="200025"/>
                                        <wp:effectExtent l="0" t="0" r="0" b="9525"/>
                                        <wp:docPr id="357" name="obrázek 6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46" o:spid="_x0000_s1055" type="#_x0000_t202" alt="Popis: Textové pole:  Hvězda" style="position:absolute;margin-left:67.05pt;margin-top:40.15pt;width:28pt;height:23.05pt;z-index:2518906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7FFF36" wp14:editId="566EB220">
                                  <wp:extent cx="171450" cy="200025"/>
                                  <wp:effectExtent l="0" t="0" r="0" b="9525"/>
                                  <wp:docPr id="357" name="obrázek 6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7B1857B4" wp14:editId="6FE99F15">
                      <wp:simplePos x="0" y="0"/>
                      <wp:positionH relativeFrom="column">
                        <wp:posOffset>1651635</wp:posOffset>
                      </wp:positionH>
                      <wp:positionV relativeFrom="paragraph">
                        <wp:posOffset>454025</wp:posOffset>
                      </wp:positionV>
                      <wp:extent cx="1371600" cy="1263015"/>
                      <wp:effectExtent l="0" t="0" r="0" b="0"/>
                      <wp:wrapNone/>
                      <wp:docPr id="110" name="Text Box 1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2630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26" o:spid="_x0000_s1056" type="#_x0000_t202" style="position:absolute;margin-left:130.05pt;margin-top:35.75pt;width:108pt;height:99.4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7088CADB" wp14:editId="4ADB38DB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1671955</wp:posOffset>
                      </wp:positionV>
                      <wp:extent cx="6196965" cy="492125"/>
                      <wp:effectExtent l="0" t="0" r="0" b="0"/>
                      <wp:wrapNone/>
                      <wp:docPr id="109" name="Rectangle 1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6965" cy="49212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666699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99C38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25" o:spid="_x0000_s1026" style="position:absolute;margin-left:-.75pt;margin-top:131.65pt;width:487.95pt;height:38.7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" stroked="f" strokecolor="#99c38f">
                      <v:fill color2="#669" rotate="t" focus="50%" type="gradien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572108CB" wp14:editId="295B286B">
                      <wp:simplePos x="0" y="0"/>
                      <wp:positionH relativeFrom="column">
                        <wp:posOffset>4601845</wp:posOffset>
                      </wp:positionH>
                      <wp:positionV relativeFrom="paragraph">
                        <wp:posOffset>242570</wp:posOffset>
                      </wp:positionV>
                      <wp:extent cx="1644650" cy="319405"/>
                      <wp:effectExtent l="0" t="0" r="0" b="0"/>
                      <wp:wrapNone/>
                      <wp:docPr id="108" name="Text Box 1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32" o:spid="_x0000_s1057" type="#_x0000_t202" style="position:absolute;margin-left:362.35pt;margin-top:19.1pt;width:129.5pt;height:25.1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TMKuwIAAMY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292A4E17" wp14:editId="57028B31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247015</wp:posOffset>
                      </wp:positionV>
                      <wp:extent cx="1644650" cy="319405"/>
                      <wp:effectExtent l="0" t="0" r="0" b="0"/>
                      <wp:wrapNone/>
                      <wp:docPr id="107" name="Text Box 1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28" o:spid="_x0000_s1058" type="#_x0000_t202" style="position:absolute;margin-left:113.65pt;margin-top:19.45pt;width:129.5pt;height:25.1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doKuwIAAMY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17A2B18B" wp14:editId="5781D3B2">
                      <wp:simplePos x="0" y="0"/>
                      <wp:positionH relativeFrom="column">
                        <wp:posOffset>4067175</wp:posOffset>
                      </wp:positionH>
                      <wp:positionV relativeFrom="paragraph">
                        <wp:posOffset>606425</wp:posOffset>
                      </wp:positionV>
                      <wp:extent cx="0" cy="771525"/>
                      <wp:effectExtent l="0" t="0" r="0" b="0"/>
                      <wp:wrapNone/>
                      <wp:docPr id="106" name="Line 1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42" o:spid="_x0000_s1026" style="position:absolute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0.25pt,47.75pt" to="320.25pt,10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2AA34854" wp14:editId="551A913C">
                      <wp:simplePos x="0" y="0"/>
                      <wp:positionH relativeFrom="column">
                        <wp:posOffset>4329430</wp:posOffset>
                      </wp:positionH>
                      <wp:positionV relativeFrom="paragraph">
                        <wp:posOffset>906145</wp:posOffset>
                      </wp:positionV>
                      <wp:extent cx="316230" cy="555625"/>
                      <wp:effectExtent l="0" t="0" r="0" b="0"/>
                      <wp:wrapNone/>
                      <wp:docPr id="105" name="Text Box 1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41" o:spid="_x0000_s1059" type="#_x0000_t202" style="position:absolute;margin-left:340.9pt;margin-top:71.35pt;width:24.9pt;height:43.7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77429903" wp14:editId="50F50FB6">
                      <wp:simplePos x="0" y="0"/>
                      <wp:positionH relativeFrom="column">
                        <wp:posOffset>3862705</wp:posOffset>
                      </wp:positionH>
                      <wp:positionV relativeFrom="paragraph">
                        <wp:posOffset>943610</wp:posOffset>
                      </wp:positionV>
                      <wp:extent cx="316230" cy="517525"/>
                      <wp:effectExtent l="0" t="0" r="0" b="0"/>
                      <wp:wrapNone/>
                      <wp:docPr id="104" name="Text Box 1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40" o:spid="_x0000_s1060" type="#_x0000_t202" style="position:absolute;margin-left:304.15pt;margin-top:74.3pt;width:24.9pt;height:40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64688A43" wp14:editId="198D21AE">
                      <wp:simplePos x="0" y="0"/>
                      <wp:positionH relativeFrom="column">
                        <wp:posOffset>3438525</wp:posOffset>
                      </wp:positionH>
                      <wp:positionV relativeFrom="paragraph">
                        <wp:posOffset>594995</wp:posOffset>
                      </wp:positionV>
                      <wp:extent cx="514350" cy="184150"/>
                      <wp:effectExtent l="0" t="0" r="0" b="0"/>
                      <wp:wrapNone/>
                      <wp:docPr id="103" name="Text Box 1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9" o:spid="_x0000_s1061" type="#_x0000_t202" style="position:absolute;margin-left:270.75pt;margin-top:46.85pt;width:40.5pt;height:14.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5651D4EB" wp14:editId="1C622ADE">
                      <wp:simplePos x="0" y="0"/>
                      <wp:positionH relativeFrom="column">
                        <wp:posOffset>4533900</wp:posOffset>
                      </wp:positionH>
                      <wp:positionV relativeFrom="paragraph">
                        <wp:posOffset>615950</wp:posOffset>
                      </wp:positionV>
                      <wp:extent cx="0" cy="800100"/>
                      <wp:effectExtent l="0" t="0" r="0" b="0"/>
                      <wp:wrapNone/>
                      <wp:docPr id="102" name="Line 1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38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pt,48.5pt" to="357pt,1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qU8FAIAACw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7D1344E9" wp14:editId="67479CAC">
                      <wp:simplePos x="0" y="0"/>
                      <wp:positionH relativeFrom="column">
                        <wp:posOffset>3543300</wp:posOffset>
                      </wp:positionH>
                      <wp:positionV relativeFrom="paragraph">
                        <wp:posOffset>739140</wp:posOffset>
                      </wp:positionV>
                      <wp:extent cx="1257300" cy="0"/>
                      <wp:effectExtent l="0" t="0" r="0" b="0"/>
                      <wp:wrapNone/>
                      <wp:docPr id="101" name="Line 1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37" o:spid="_x0000_s1026" style="position:absolute;flip: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58.2pt" to="378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9OIGwIAADc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41526068" wp14:editId="10493B2B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482600</wp:posOffset>
                      </wp:positionV>
                      <wp:extent cx="1409700" cy="1133475"/>
                      <wp:effectExtent l="0" t="0" r="0" b="0"/>
                      <wp:wrapNone/>
                      <wp:docPr id="100" name="Text Box 1131" descr="Map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9700" cy="1133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1" o:spid="_x0000_s1062" type="#_x0000_t202" alt="Popis: Mapa" style="position:absolute;margin-left:270pt;margin-top:38pt;width:111pt;height:89.2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" filled="f" stroked="f">
                      <v:textbox>
                        <w:txbxContent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646F9BBD" wp14:editId="28B68790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607060</wp:posOffset>
                      </wp:positionV>
                      <wp:extent cx="0" cy="771525"/>
                      <wp:effectExtent l="0" t="0" r="0" b="0"/>
                      <wp:wrapNone/>
                      <wp:docPr id="99" name="Line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54" o:spid="_x0000_s1026" style="position:absolute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47.8pt" to="69pt,10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7D7B7A59" wp14:editId="05119CC6">
                      <wp:simplePos x="0" y="0"/>
                      <wp:positionH relativeFrom="column">
                        <wp:posOffset>1138555</wp:posOffset>
                      </wp:positionH>
                      <wp:positionV relativeFrom="paragraph">
                        <wp:posOffset>906780</wp:posOffset>
                      </wp:positionV>
                      <wp:extent cx="316230" cy="555625"/>
                      <wp:effectExtent l="0" t="0" r="0" b="0"/>
                      <wp:wrapNone/>
                      <wp:docPr id="98" name="Text Box 1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53" o:spid="_x0000_s1063" type="#_x0000_t202" style="position:absolute;margin-left:89.65pt;margin-top:71.4pt;width:24.9pt;height:43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0FB815E6" wp14:editId="242CD459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948690</wp:posOffset>
                      </wp:positionV>
                      <wp:extent cx="316230" cy="517525"/>
                      <wp:effectExtent l="0" t="0" r="0" b="0"/>
                      <wp:wrapNone/>
                      <wp:docPr id="97" name="Text Box 1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52" o:spid="_x0000_s1064" type="#_x0000_t202" style="position:absolute;margin-left:52.9pt;margin-top:74.7pt;width:24.9pt;height:40.7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66DB3239" wp14:editId="02229106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600075</wp:posOffset>
                      </wp:positionV>
                      <wp:extent cx="514350" cy="184150"/>
                      <wp:effectExtent l="0" t="0" r="0" b="0"/>
                      <wp:wrapNone/>
                      <wp:docPr id="96" name="Text Box 1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51" o:spid="_x0000_s1065" type="#_x0000_t202" style="position:absolute;margin-left:19.5pt;margin-top:47.25pt;width:40.5pt;height:14.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03223E44" wp14:editId="53BB7B30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621030</wp:posOffset>
                      </wp:positionV>
                      <wp:extent cx="0" cy="800100"/>
                      <wp:effectExtent l="0" t="0" r="0" b="0"/>
                      <wp:wrapNone/>
                      <wp:docPr id="95" name="Line 1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50" o:spid="_x0000_s1026" style="position:absolute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5.75pt,48.9pt" to="105.75pt,1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5A71D206" wp14:editId="5B931076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762000</wp:posOffset>
                      </wp:positionV>
                      <wp:extent cx="1257300" cy="0"/>
                      <wp:effectExtent l="0" t="0" r="0" b="0"/>
                      <wp:wrapNone/>
                      <wp:docPr id="94" name="Line 1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49" o:spid="_x0000_s1026" style="position:absolute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60pt" to="126.75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RuDHAIAADY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485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33EB685E" wp14:editId="690FAE65">
                      <wp:simplePos x="0" y="0"/>
                      <wp:positionH relativeFrom="column">
                        <wp:posOffset>2541270</wp:posOffset>
                      </wp:positionH>
                      <wp:positionV relativeFrom="paragraph">
                        <wp:posOffset>119380</wp:posOffset>
                      </wp:positionV>
                      <wp:extent cx="555625" cy="462280"/>
                      <wp:effectExtent l="0" t="0" r="0" b="0"/>
                      <wp:wrapNone/>
                      <wp:docPr id="93" name="Text Box 1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636980B" wp14:editId="6773C000">
                                        <wp:extent cx="371475" cy="371475"/>
                                        <wp:effectExtent l="0" t="0" r="9525" b="9525"/>
                                        <wp:docPr id="358" name="obrázek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31" o:spid="_x0000_s1066" type="#_x0000_t202" style="position:absolute;margin-left:200.1pt;margin-top:9.4pt;width:43.75pt;height:36.4pt;z-index:2519644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36980B" wp14:editId="6773C000">
                                  <wp:extent cx="371475" cy="371475"/>
                                  <wp:effectExtent l="0" t="0" r="9525" b="9525"/>
                                  <wp:docPr id="358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19A24723" wp14:editId="018FD985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497205</wp:posOffset>
                      </wp:positionV>
                      <wp:extent cx="355600" cy="292735"/>
                      <wp:effectExtent l="0" t="0" r="0" b="0"/>
                      <wp:wrapNone/>
                      <wp:docPr id="92" name="Text Box 1134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0047228" wp14:editId="659C20A7">
                                        <wp:extent cx="171450" cy="200025"/>
                                        <wp:effectExtent l="0" t="0" r="0" b="9525"/>
                                        <wp:docPr id="359" name="obrázek 8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4" o:spid="_x0000_s1067" type="#_x0000_t202" alt="Popis: Textové pole:  Hvězda" style="position:absolute;margin-left:72.05pt;margin-top:39.15pt;width:28pt;height:23.05pt;z-index:2518835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047228" wp14:editId="659C20A7">
                                  <wp:extent cx="171450" cy="200025"/>
                                  <wp:effectExtent l="0" t="0" r="0" b="9525"/>
                                  <wp:docPr id="359" name="obrázek 8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06986197" wp14:editId="1EE4A005">
                      <wp:simplePos x="0" y="0"/>
                      <wp:positionH relativeFrom="column">
                        <wp:posOffset>1610995</wp:posOffset>
                      </wp:positionH>
                      <wp:positionV relativeFrom="paragraph">
                        <wp:posOffset>459740</wp:posOffset>
                      </wp:positionV>
                      <wp:extent cx="1371600" cy="1325880"/>
                      <wp:effectExtent l="0" t="0" r="0" b="0"/>
                      <wp:wrapNone/>
                      <wp:docPr id="91" name="Text Box 1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325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30" o:spid="_x0000_s1068" type="#_x0000_t202" style="position:absolute;margin-left:126.85pt;margin-top:36.2pt;width:108pt;height:104.4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vp/vgIAAMY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" filled="f" stroked="f">
                      <v:textbox style="mso-fit-shape-to-text:t"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67E3" w:rsidRPr="00BE6B85" w:rsidTr="00836EA7">
        <w:trPr>
          <w:cantSplit/>
          <w:trHeight w:val="2880"/>
        </w:trPr>
        <w:tc>
          <w:tcPr>
            <w:tcW w:w="4924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6F78370D" wp14:editId="71E4DB0A">
                      <wp:simplePos x="0" y="0"/>
                      <wp:positionH relativeFrom="column">
                        <wp:posOffset>2581910</wp:posOffset>
                      </wp:positionH>
                      <wp:positionV relativeFrom="paragraph">
                        <wp:posOffset>113665</wp:posOffset>
                      </wp:positionV>
                      <wp:extent cx="555625" cy="462280"/>
                      <wp:effectExtent l="0" t="0" r="0" b="0"/>
                      <wp:wrapNone/>
                      <wp:docPr id="90" name="Text Box 1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5FE6FA9" wp14:editId="6D0E9A9B">
                                        <wp:extent cx="371475" cy="371475"/>
                                        <wp:effectExtent l="0" t="0" r="9525" b="9525"/>
                                        <wp:docPr id="360" name="obrázek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47" o:spid="_x0000_s1069" type="#_x0000_t202" style="position:absolute;margin-left:203.3pt;margin-top:8.95pt;width:43.75pt;height:36.4pt;z-index:2519685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FE6FA9" wp14:editId="6D0E9A9B">
                                  <wp:extent cx="371475" cy="371475"/>
                                  <wp:effectExtent l="0" t="0" r="9525" b="9525"/>
                                  <wp:docPr id="360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73B40F6F" wp14:editId="5DC0F874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491490</wp:posOffset>
                      </wp:positionV>
                      <wp:extent cx="355600" cy="292735"/>
                      <wp:effectExtent l="0" t="0" r="0" b="0"/>
                      <wp:wrapNone/>
                      <wp:docPr id="89" name="Text Box 1196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60CA3E3" wp14:editId="3DF8195A">
                                        <wp:extent cx="171450" cy="200025"/>
                                        <wp:effectExtent l="0" t="0" r="0" b="9525"/>
                                        <wp:docPr id="361" name="obrázek 10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0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96" o:spid="_x0000_s1070" type="#_x0000_t202" alt="Popis: Textové pole:  Hvězda" style="position:absolute;margin-left:66.05pt;margin-top:38.7pt;width:28pt;height:23.05pt;z-index:251916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0CA3E3" wp14:editId="3DF8195A">
                                  <wp:extent cx="171450" cy="200025"/>
                                  <wp:effectExtent l="0" t="0" r="0" b="9525"/>
                                  <wp:docPr id="361" name="obrázek 10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4F085FF8" wp14:editId="0F56812B">
                      <wp:simplePos x="0" y="0"/>
                      <wp:positionH relativeFrom="column">
                        <wp:posOffset>1651635</wp:posOffset>
                      </wp:positionH>
                      <wp:positionV relativeFrom="paragraph">
                        <wp:posOffset>439420</wp:posOffset>
                      </wp:positionV>
                      <wp:extent cx="1371600" cy="1501775"/>
                      <wp:effectExtent l="0" t="0" r="0" b="0"/>
                      <wp:wrapNone/>
                      <wp:docPr id="88" name="Text Box 1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501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46" o:spid="_x0000_s1071" type="#_x0000_t202" style="position:absolute;margin-left:130.05pt;margin-top:34.6pt;width:108pt;height:118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04A5FA75" wp14:editId="6E8617F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1657350</wp:posOffset>
                      </wp:positionV>
                      <wp:extent cx="6204585" cy="492125"/>
                      <wp:effectExtent l="0" t="0" r="0" b="0"/>
                      <wp:wrapNone/>
                      <wp:docPr id="87" name="Rectangle 1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04585" cy="49212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666699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99C38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45" o:spid="_x0000_s1026" style="position:absolute;margin-left:-1.05pt;margin-top:130.5pt;width:488.55pt;height:38.7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" stroked="f" strokecolor="#99c38f">
                      <v:fill color2="#669" rotate="t" focus="50%" type="gradien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295176A8" wp14:editId="3541D97B">
                      <wp:simplePos x="0" y="0"/>
                      <wp:positionH relativeFrom="column">
                        <wp:posOffset>4601845</wp:posOffset>
                      </wp:positionH>
                      <wp:positionV relativeFrom="paragraph">
                        <wp:posOffset>227965</wp:posOffset>
                      </wp:positionV>
                      <wp:extent cx="1644650" cy="319405"/>
                      <wp:effectExtent l="0" t="0" r="0" b="0"/>
                      <wp:wrapNone/>
                      <wp:docPr id="86" name="Text Box 1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52" o:spid="_x0000_s1072" type="#_x0000_t202" style="position:absolute;margin-left:362.35pt;margin-top:17.95pt;width:129.5pt;height:25.1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Q7/ug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A412457" wp14:editId="701C0395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232410</wp:posOffset>
                      </wp:positionV>
                      <wp:extent cx="1644650" cy="319405"/>
                      <wp:effectExtent l="0" t="0" r="0" b="0"/>
                      <wp:wrapNone/>
                      <wp:docPr id="85" name="Text Box 1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48" o:spid="_x0000_s1073" type="#_x0000_t202" style="position:absolute;margin-left:113.65pt;margin-top:18.3pt;width:129.5pt;height:25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7DC24D22" wp14:editId="221601AC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2405380</wp:posOffset>
                      </wp:positionV>
                      <wp:extent cx="514350" cy="184150"/>
                      <wp:effectExtent l="0" t="0" r="0" b="0"/>
                      <wp:wrapNone/>
                      <wp:docPr id="84" name="Text Box 1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72" o:spid="_x0000_s1074" type="#_x0000_t202" style="position:absolute;margin-left:18pt;margin-top:189.4pt;width:40.5pt;height:14.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utfuQ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414AE1C0" wp14:editId="70C35A6A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2426335</wp:posOffset>
                      </wp:positionV>
                      <wp:extent cx="0" cy="800100"/>
                      <wp:effectExtent l="0" t="0" r="0" b="0"/>
                      <wp:wrapNone/>
                      <wp:docPr id="83" name="Line 1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71" o:spid="_x0000_s1026" style="position:absolute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25pt,191.05pt" to="104.25pt,2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11708248" wp14:editId="2442BBA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2549525</wp:posOffset>
                      </wp:positionV>
                      <wp:extent cx="1257300" cy="0"/>
                      <wp:effectExtent l="0" t="0" r="0" b="0"/>
                      <wp:wrapNone/>
                      <wp:docPr id="82" name="Line 1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70" o:spid="_x0000_s1026" style="position:absolute;flip:y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200.75pt" to="125.25pt,2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2F26CC8B" wp14:editId="7E81AB29">
                      <wp:simplePos x="0" y="0"/>
                      <wp:positionH relativeFrom="column">
                        <wp:posOffset>4048125</wp:posOffset>
                      </wp:positionH>
                      <wp:positionV relativeFrom="paragraph">
                        <wp:posOffset>2416175</wp:posOffset>
                      </wp:positionV>
                      <wp:extent cx="0" cy="771525"/>
                      <wp:effectExtent l="0" t="0" r="0" b="0"/>
                      <wp:wrapNone/>
                      <wp:docPr id="81" name="Line 1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65" o:spid="_x0000_s1026" style="position:absolute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75pt,190.25pt" to="318.75pt,2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4F904CB7" wp14:editId="6DDBD607">
                      <wp:simplePos x="0" y="0"/>
                      <wp:positionH relativeFrom="column">
                        <wp:posOffset>4310380</wp:posOffset>
                      </wp:positionH>
                      <wp:positionV relativeFrom="paragraph">
                        <wp:posOffset>2715895</wp:posOffset>
                      </wp:positionV>
                      <wp:extent cx="316230" cy="555625"/>
                      <wp:effectExtent l="0" t="0" r="0" b="0"/>
                      <wp:wrapNone/>
                      <wp:docPr id="80" name="Text Box 1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64" o:spid="_x0000_s1075" type="#_x0000_t202" style="position:absolute;margin-left:339.4pt;margin-top:213.85pt;width:24.9pt;height:43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25AECAAC" wp14:editId="3DA1F357">
                      <wp:simplePos x="0" y="0"/>
                      <wp:positionH relativeFrom="column">
                        <wp:posOffset>3843655</wp:posOffset>
                      </wp:positionH>
                      <wp:positionV relativeFrom="paragraph">
                        <wp:posOffset>2753360</wp:posOffset>
                      </wp:positionV>
                      <wp:extent cx="316230" cy="517525"/>
                      <wp:effectExtent l="0" t="0" r="0" b="0"/>
                      <wp:wrapNone/>
                      <wp:docPr id="79" name="Text Box 1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63" o:spid="_x0000_s1076" type="#_x0000_t202" style="position:absolute;margin-left:302.65pt;margin-top:216.8pt;width:24.9pt;height:40.7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090115B1" wp14:editId="09A9ECEA">
                      <wp:simplePos x="0" y="0"/>
                      <wp:positionH relativeFrom="column">
                        <wp:posOffset>3419475</wp:posOffset>
                      </wp:positionH>
                      <wp:positionV relativeFrom="paragraph">
                        <wp:posOffset>2404745</wp:posOffset>
                      </wp:positionV>
                      <wp:extent cx="514350" cy="184150"/>
                      <wp:effectExtent l="0" t="0" r="0" b="0"/>
                      <wp:wrapNone/>
                      <wp:docPr id="78" name="Text Box 1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62" o:spid="_x0000_s1077" type="#_x0000_t202" style="position:absolute;margin-left:269.25pt;margin-top:189.35pt;width:40.5pt;height:14.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doKuQ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56F276AB" wp14:editId="2EBF57A9">
                      <wp:simplePos x="0" y="0"/>
                      <wp:positionH relativeFrom="column">
                        <wp:posOffset>4514850</wp:posOffset>
                      </wp:positionH>
                      <wp:positionV relativeFrom="paragraph">
                        <wp:posOffset>2425700</wp:posOffset>
                      </wp:positionV>
                      <wp:extent cx="0" cy="800100"/>
                      <wp:effectExtent l="0" t="0" r="0" b="0"/>
                      <wp:wrapNone/>
                      <wp:docPr id="77" name="Line 1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61" o:spid="_x0000_s1026" style="position:absolute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.5pt,191pt" to="355.5pt,2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7D92CA8E" wp14:editId="03719377">
                      <wp:simplePos x="0" y="0"/>
                      <wp:positionH relativeFrom="column">
                        <wp:posOffset>3524250</wp:posOffset>
                      </wp:positionH>
                      <wp:positionV relativeFrom="paragraph">
                        <wp:posOffset>2548890</wp:posOffset>
                      </wp:positionV>
                      <wp:extent cx="1257300" cy="0"/>
                      <wp:effectExtent l="0" t="0" r="0" b="0"/>
                      <wp:wrapNone/>
                      <wp:docPr id="76" name="Line 1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60" o:spid="_x0000_s1026" style="position:absolute;flip:y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200.7pt" to="376.5pt,20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3732E2AB" wp14:editId="362E9AEE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4243070</wp:posOffset>
                      </wp:positionV>
                      <wp:extent cx="0" cy="771525"/>
                      <wp:effectExtent l="0" t="0" r="0" b="0"/>
                      <wp:wrapNone/>
                      <wp:docPr id="75" name="Line 1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53" o:spid="_x0000_s1026" style="position:absolute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334.1pt" to="69pt,39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34FA6A03" wp14:editId="05C1CEDC">
                      <wp:simplePos x="0" y="0"/>
                      <wp:positionH relativeFrom="column">
                        <wp:posOffset>1138555</wp:posOffset>
                      </wp:positionH>
                      <wp:positionV relativeFrom="paragraph">
                        <wp:posOffset>4542790</wp:posOffset>
                      </wp:positionV>
                      <wp:extent cx="316230" cy="555625"/>
                      <wp:effectExtent l="0" t="0" r="0" b="0"/>
                      <wp:wrapNone/>
                      <wp:docPr id="74" name="Text Box 1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52" o:spid="_x0000_s1078" type="#_x0000_t202" style="position:absolute;margin-left:89.65pt;margin-top:357.7pt;width:24.9pt;height:43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77297242" wp14:editId="0C1151DB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4584700</wp:posOffset>
                      </wp:positionV>
                      <wp:extent cx="316230" cy="517525"/>
                      <wp:effectExtent l="0" t="0" r="0" b="0"/>
                      <wp:wrapNone/>
                      <wp:docPr id="73" name="Text Box 1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51" o:spid="_x0000_s1079" type="#_x0000_t202" style="position:absolute;margin-left:52.9pt;margin-top:361pt;width:24.9pt;height:40.7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0F7DE60D" wp14:editId="6BEF29A2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4236085</wp:posOffset>
                      </wp:positionV>
                      <wp:extent cx="514350" cy="184150"/>
                      <wp:effectExtent l="0" t="0" r="0" b="0"/>
                      <wp:wrapNone/>
                      <wp:docPr id="72" name="Text Box 1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50" o:spid="_x0000_s1080" type="#_x0000_t202" style="position:absolute;margin-left:19.5pt;margin-top:333.55pt;width:40.5pt;height:14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YUfvAIAAMQ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511D0C6F" wp14:editId="6272DD68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4257040</wp:posOffset>
                      </wp:positionV>
                      <wp:extent cx="0" cy="800100"/>
                      <wp:effectExtent l="0" t="0" r="0" b="0"/>
                      <wp:wrapNone/>
                      <wp:docPr id="71" name="Line 1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49" o:spid="_x0000_s1026" style="position:absolute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5.75pt,335.2pt" to="105.75pt,3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dLpFAIAACs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6BA4CBE0" wp14:editId="2C2E3C33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4398010</wp:posOffset>
                      </wp:positionV>
                      <wp:extent cx="1257300" cy="0"/>
                      <wp:effectExtent l="0" t="0" r="0" b="0"/>
                      <wp:wrapNone/>
                      <wp:docPr id="70" name="Line 1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48" o:spid="_x0000_s1026" style="position:absolute;flip:y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346.3pt" to="126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04C832B1" wp14:editId="0F4D72B1">
                      <wp:simplePos x="0" y="0"/>
                      <wp:positionH relativeFrom="column">
                        <wp:posOffset>4067175</wp:posOffset>
                      </wp:positionH>
                      <wp:positionV relativeFrom="paragraph">
                        <wp:posOffset>4242435</wp:posOffset>
                      </wp:positionV>
                      <wp:extent cx="0" cy="771525"/>
                      <wp:effectExtent l="0" t="0" r="0" b="0"/>
                      <wp:wrapNone/>
                      <wp:docPr id="69" name="Line 1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42" o:spid="_x0000_s1026" style="position:absolute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0.25pt,334.05pt" to="320.25pt,3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2935A13B" wp14:editId="09771F5E">
                      <wp:simplePos x="0" y="0"/>
                      <wp:positionH relativeFrom="column">
                        <wp:posOffset>4329430</wp:posOffset>
                      </wp:positionH>
                      <wp:positionV relativeFrom="paragraph">
                        <wp:posOffset>4542155</wp:posOffset>
                      </wp:positionV>
                      <wp:extent cx="316230" cy="555625"/>
                      <wp:effectExtent l="0" t="0" r="0" b="0"/>
                      <wp:wrapNone/>
                      <wp:docPr id="68" name="Text Box 1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41" o:spid="_x0000_s1081" type="#_x0000_t202" style="position:absolute;margin-left:340.9pt;margin-top:357.65pt;width:24.9pt;height:43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39FAFED7" wp14:editId="6D0F3F97">
                      <wp:simplePos x="0" y="0"/>
                      <wp:positionH relativeFrom="column">
                        <wp:posOffset>3862705</wp:posOffset>
                      </wp:positionH>
                      <wp:positionV relativeFrom="paragraph">
                        <wp:posOffset>4579620</wp:posOffset>
                      </wp:positionV>
                      <wp:extent cx="316230" cy="517525"/>
                      <wp:effectExtent l="0" t="0" r="0" b="0"/>
                      <wp:wrapNone/>
                      <wp:docPr id="67" name="Text Box 1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40" o:spid="_x0000_s1082" type="#_x0000_t202" style="position:absolute;margin-left:304.15pt;margin-top:360.6pt;width:24.9pt;height:40.7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7D077A9D" wp14:editId="22F7D57E">
                      <wp:simplePos x="0" y="0"/>
                      <wp:positionH relativeFrom="column">
                        <wp:posOffset>3438525</wp:posOffset>
                      </wp:positionH>
                      <wp:positionV relativeFrom="paragraph">
                        <wp:posOffset>4231005</wp:posOffset>
                      </wp:positionV>
                      <wp:extent cx="514350" cy="184150"/>
                      <wp:effectExtent l="0" t="0" r="0" b="0"/>
                      <wp:wrapNone/>
                      <wp:docPr id="66" name="Text Box 1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39" o:spid="_x0000_s1083" type="#_x0000_t202" style="position:absolute;margin-left:270.75pt;margin-top:333.15pt;width:40.5pt;height:14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O1Jug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18C61160" wp14:editId="0195581C">
                      <wp:simplePos x="0" y="0"/>
                      <wp:positionH relativeFrom="column">
                        <wp:posOffset>4533900</wp:posOffset>
                      </wp:positionH>
                      <wp:positionV relativeFrom="paragraph">
                        <wp:posOffset>4251960</wp:posOffset>
                      </wp:positionV>
                      <wp:extent cx="0" cy="800100"/>
                      <wp:effectExtent l="0" t="0" r="0" b="0"/>
                      <wp:wrapNone/>
                      <wp:docPr id="65" name="Line 1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38" o:spid="_x0000_s1026" style="position:absolute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pt,334.8pt" to="357pt,39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i79FAIAACs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5961E18B" wp14:editId="1B167441">
                      <wp:simplePos x="0" y="0"/>
                      <wp:positionH relativeFrom="column">
                        <wp:posOffset>3543300</wp:posOffset>
                      </wp:positionH>
                      <wp:positionV relativeFrom="paragraph">
                        <wp:posOffset>4375150</wp:posOffset>
                      </wp:positionV>
                      <wp:extent cx="1257300" cy="0"/>
                      <wp:effectExtent l="0" t="0" r="0" b="0"/>
                      <wp:wrapNone/>
                      <wp:docPr id="64" name="Line 1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37" o:spid="_x0000_s1026" style="position:absolute;flip:y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344.5pt" to="378pt,3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4776AFFD" wp14:editId="2F4A569A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2416810</wp:posOffset>
                      </wp:positionV>
                      <wp:extent cx="0" cy="771525"/>
                      <wp:effectExtent l="0" t="0" r="0" b="0"/>
                      <wp:wrapNone/>
                      <wp:docPr id="63" name="Line 1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75" o:spid="_x0000_s1026" style="position:absolute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5pt,190.3pt" to="67.5pt,2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51E915AE" wp14:editId="75F195D7">
                      <wp:simplePos x="0" y="0"/>
                      <wp:positionH relativeFrom="column">
                        <wp:posOffset>1119505</wp:posOffset>
                      </wp:positionH>
                      <wp:positionV relativeFrom="paragraph">
                        <wp:posOffset>2716530</wp:posOffset>
                      </wp:positionV>
                      <wp:extent cx="316230" cy="555625"/>
                      <wp:effectExtent l="0" t="0" r="0" b="0"/>
                      <wp:wrapNone/>
                      <wp:docPr id="62" name="Text Box 1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74" o:spid="_x0000_s1084" type="#_x0000_t202" style="position:absolute;margin-left:88.15pt;margin-top:213.9pt;width:24.9pt;height:43.7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500E4CF2" wp14:editId="4FAAB2DC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2753995</wp:posOffset>
                      </wp:positionV>
                      <wp:extent cx="316230" cy="517525"/>
                      <wp:effectExtent l="0" t="0" r="0" b="0"/>
                      <wp:wrapNone/>
                      <wp:docPr id="61" name="Text Box 1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73" o:spid="_x0000_s1085" type="#_x0000_t202" style="position:absolute;margin-left:51.4pt;margin-top:216.85pt;width:24.9pt;height:40.7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29C7EAE" wp14:editId="28B4D478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600710</wp:posOffset>
                      </wp:positionV>
                      <wp:extent cx="0" cy="771525"/>
                      <wp:effectExtent l="0" t="0" r="0" b="0"/>
                      <wp:wrapNone/>
                      <wp:docPr id="60" name="Line 1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04" o:spid="_x0000_s1026" style="position:absolute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5pt,47.3pt" to="67.5pt,10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3C47D1B7" wp14:editId="2A453651">
                      <wp:simplePos x="0" y="0"/>
                      <wp:positionH relativeFrom="column">
                        <wp:posOffset>1119505</wp:posOffset>
                      </wp:positionH>
                      <wp:positionV relativeFrom="paragraph">
                        <wp:posOffset>900430</wp:posOffset>
                      </wp:positionV>
                      <wp:extent cx="316230" cy="555625"/>
                      <wp:effectExtent l="0" t="0" r="0" b="0"/>
                      <wp:wrapNone/>
                      <wp:docPr id="59" name="Text Box 1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03" o:spid="_x0000_s1086" type="#_x0000_t202" style="position:absolute;margin-left:88.15pt;margin-top:70.9pt;width:24.9pt;height:43.7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3C419D4A" wp14:editId="3C3BEDE2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937895</wp:posOffset>
                      </wp:positionV>
                      <wp:extent cx="316230" cy="517525"/>
                      <wp:effectExtent l="0" t="0" r="0" b="0"/>
                      <wp:wrapNone/>
                      <wp:docPr id="58" name="Text Box 1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02" o:spid="_x0000_s1087" type="#_x0000_t202" style="position:absolute;margin-left:51.4pt;margin-top:73.85pt;width:24.9pt;height:40.7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6221D450" wp14:editId="46DAD967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589280</wp:posOffset>
                      </wp:positionV>
                      <wp:extent cx="514350" cy="184150"/>
                      <wp:effectExtent l="0" t="0" r="0" b="0"/>
                      <wp:wrapNone/>
                      <wp:docPr id="57" name="Text Box 1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01" o:spid="_x0000_s1088" type="#_x0000_t202" style="position:absolute;margin-left:18pt;margin-top:46.4pt;width:40.5pt;height:14.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hn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54D3242D" wp14:editId="431FB16F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610235</wp:posOffset>
                      </wp:positionV>
                      <wp:extent cx="0" cy="800100"/>
                      <wp:effectExtent l="0" t="0" r="0" b="0"/>
                      <wp:wrapNone/>
                      <wp:docPr id="56" name="Line 1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00" o:spid="_x0000_s1026" style="position:absolute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25pt,48.05pt" to="104.25pt,1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31E6B60F" wp14:editId="7AE322E8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733425</wp:posOffset>
                      </wp:positionV>
                      <wp:extent cx="1257300" cy="0"/>
                      <wp:effectExtent l="0" t="0" r="0" b="0"/>
                      <wp:wrapNone/>
                      <wp:docPr id="55" name="Line 1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99" o:spid="_x0000_s1026" style="position:absolute;flip:y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57.75pt" to="125.25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L1HAIAADY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76BF06BA" wp14:editId="197215DE">
                      <wp:simplePos x="0" y="0"/>
                      <wp:positionH relativeFrom="column">
                        <wp:posOffset>4048125</wp:posOffset>
                      </wp:positionH>
                      <wp:positionV relativeFrom="paragraph">
                        <wp:posOffset>600075</wp:posOffset>
                      </wp:positionV>
                      <wp:extent cx="0" cy="771525"/>
                      <wp:effectExtent l="0" t="0" r="0" b="0"/>
                      <wp:wrapNone/>
                      <wp:docPr id="54" name="Line 1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92" o:spid="_x0000_s1026" style="position:absolute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75pt,47.25pt" to="318.75pt,1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48BDA8B6" wp14:editId="2EFE1766">
                      <wp:simplePos x="0" y="0"/>
                      <wp:positionH relativeFrom="column">
                        <wp:posOffset>4310380</wp:posOffset>
                      </wp:positionH>
                      <wp:positionV relativeFrom="paragraph">
                        <wp:posOffset>899795</wp:posOffset>
                      </wp:positionV>
                      <wp:extent cx="316230" cy="555625"/>
                      <wp:effectExtent l="0" t="0" r="0" b="0"/>
                      <wp:wrapNone/>
                      <wp:docPr id="53" name="Text Box 1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Příční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91" o:spid="_x0000_s1089" type="#_x0000_t202" style="position:absolute;margin-left:339.4pt;margin-top:70.85pt;width:24.9pt;height:43.7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Příční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64D47041" wp14:editId="44E36367">
                      <wp:simplePos x="0" y="0"/>
                      <wp:positionH relativeFrom="column">
                        <wp:posOffset>3843655</wp:posOffset>
                      </wp:positionH>
                      <wp:positionV relativeFrom="paragraph">
                        <wp:posOffset>937260</wp:posOffset>
                      </wp:positionV>
                      <wp:extent cx="316230" cy="517525"/>
                      <wp:effectExtent l="0" t="0" r="0" b="0"/>
                      <wp:wrapNone/>
                      <wp:docPr id="52" name="Text Box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Krátká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90" o:spid="_x0000_s1090" type="#_x0000_t202" style="position:absolute;margin-left:302.65pt;margin-top:73.8pt;width:24.9pt;height:40.7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" filled="f" stroked="f">
                      <v:textbox style="layout-flow:vertical;mso-layout-flow-alt:bottom-to-top"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Krátká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62692E92" wp14:editId="782C942B">
                      <wp:simplePos x="0" y="0"/>
                      <wp:positionH relativeFrom="column">
                        <wp:posOffset>3419475</wp:posOffset>
                      </wp:positionH>
                      <wp:positionV relativeFrom="paragraph">
                        <wp:posOffset>588645</wp:posOffset>
                      </wp:positionV>
                      <wp:extent cx="514350" cy="184150"/>
                      <wp:effectExtent l="0" t="0" r="0" b="0"/>
                      <wp:wrapNone/>
                      <wp:docPr id="51" name="Text Box 1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89" o:spid="_x0000_s1091" type="#_x0000_t202" style="position:absolute;margin-left:269.25pt;margin-top:46.35pt;width:40.5pt;height:14.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613D1C7F" wp14:editId="007B1D1E">
                      <wp:simplePos x="0" y="0"/>
                      <wp:positionH relativeFrom="column">
                        <wp:posOffset>4514850</wp:posOffset>
                      </wp:positionH>
                      <wp:positionV relativeFrom="paragraph">
                        <wp:posOffset>609600</wp:posOffset>
                      </wp:positionV>
                      <wp:extent cx="0" cy="800100"/>
                      <wp:effectExtent l="0" t="0" r="0" b="0"/>
                      <wp:wrapNone/>
                      <wp:docPr id="50" name="Line 1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88" o:spid="_x0000_s1026" style="position:absolute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.5pt,48pt" to="355.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0E18A75F" wp14:editId="62D9A614">
                      <wp:simplePos x="0" y="0"/>
                      <wp:positionH relativeFrom="column">
                        <wp:posOffset>3524250</wp:posOffset>
                      </wp:positionH>
                      <wp:positionV relativeFrom="paragraph">
                        <wp:posOffset>732790</wp:posOffset>
                      </wp:positionV>
                      <wp:extent cx="1257300" cy="0"/>
                      <wp:effectExtent l="0" t="0" r="0" b="0"/>
                      <wp:wrapNone/>
                      <wp:docPr id="49" name="Line 1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87" o:spid="_x0000_s1026" style="position:absolute;flip:y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57.7pt" to="376.5pt,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MA8HAIAADY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52C525F1" wp14:editId="704D7A72">
                      <wp:simplePos x="0" y="0"/>
                      <wp:positionH relativeFrom="column">
                        <wp:posOffset>3409950</wp:posOffset>
                      </wp:positionH>
                      <wp:positionV relativeFrom="paragraph">
                        <wp:posOffset>476250</wp:posOffset>
                      </wp:positionV>
                      <wp:extent cx="1409700" cy="1133475"/>
                      <wp:effectExtent l="0" t="0" r="0" b="0"/>
                      <wp:wrapNone/>
                      <wp:docPr id="48" name="Text Box 1181" descr="Map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9700" cy="1133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81" o:spid="_x0000_s1092" type="#_x0000_t202" alt="Popis: Mapa" style="position:absolute;margin-left:268.5pt;margin-top:37.5pt;width:111pt;height:89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" filled="f" stroked="f">
                      <v:textbox>
                        <w:txbxContent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675F56D5" wp14:editId="4F93071D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-3048000</wp:posOffset>
                      </wp:positionV>
                      <wp:extent cx="0" cy="771525"/>
                      <wp:effectExtent l="0" t="0" r="0" b="0"/>
                      <wp:wrapNone/>
                      <wp:docPr id="47" name="Line 1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79" o:spid="_x0000_s1026" style="position:absolute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5pt,-240pt" to="67.5pt,-1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5684C64A" wp14:editId="3EB7EE28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-3059430</wp:posOffset>
                      </wp:positionV>
                      <wp:extent cx="514350" cy="184150"/>
                      <wp:effectExtent l="0" t="0" r="0" b="0"/>
                      <wp:wrapNone/>
                      <wp:docPr id="46" name="Text Box 1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Hlavní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76" o:spid="_x0000_s1093" type="#_x0000_t202" style="position:absolute;margin-left:18pt;margin-top:-240.9pt;width:40.5pt;height:14.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" filled="f" stroked="f">
                      <v:textbox>
                        <w:txbxContent>
                          <w:p w:rsidR="00EC67E3" w:rsidRDefault="00EC67E3" w:rsidP="00EC67E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Hlavní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3138563D" wp14:editId="5951369A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-3038475</wp:posOffset>
                      </wp:positionV>
                      <wp:extent cx="0" cy="800100"/>
                      <wp:effectExtent l="0" t="0" r="0" b="0"/>
                      <wp:wrapNone/>
                      <wp:docPr id="45" name="Line 1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75" o:spid="_x0000_s1026" style="position:absolute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25pt,-239.25pt" to="104.25pt,-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1BA8A6FC" wp14:editId="301AE0B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-2915285</wp:posOffset>
                      </wp:positionV>
                      <wp:extent cx="1257300" cy="0"/>
                      <wp:effectExtent l="0" t="0" r="0" b="0"/>
                      <wp:wrapNone/>
                      <wp:docPr id="44" name="Line 1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74" o:spid="_x0000_s1026" style="position:absolute;flip:y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-229.55pt" to="125.25pt,-2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1iPHAIAADY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122CD901" wp14:editId="5D8DB821">
                      <wp:simplePos x="0" y="0"/>
                      <wp:positionH relativeFrom="column">
                        <wp:posOffset>4048125</wp:posOffset>
                      </wp:positionH>
                      <wp:positionV relativeFrom="paragraph">
                        <wp:posOffset>-3048635</wp:posOffset>
                      </wp:positionV>
                      <wp:extent cx="0" cy="771525"/>
                      <wp:effectExtent l="0" t="0" r="0" b="0"/>
                      <wp:wrapNone/>
                      <wp:docPr id="43" name="Line 1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67" o:spid="_x0000_s1026" style="position:absolute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75pt,-240.05pt" to="318.75pt,-1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20DDAFBE" wp14:editId="73ABD91F">
                      <wp:simplePos x="0" y="0"/>
                      <wp:positionH relativeFrom="column">
                        <wp:posOffset>3524250</wp:posOffset>
                      </wp:positionH>
                      <wp:positionV relativeFrom="paragraph">
                        <wp:posOffset>-2915920</wp:posOffset>
                      </wp:positionV>
                      <wp:extent cx="1257300" cy="0"/>
                      <wp:effectExtent l="0" t="0" r="0" b="0"/>
                      <wp:wrapNone/>
                      <wp:docPr id="42" name="Line 1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62" o:spid="_x0000_s1026" style="position:absolute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-229.6pt" to="376.5pt,-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"/>
                  </w:pict>
                </mc:Fallback>
              </mc:AlternateContent>
            </w:r>
          </w:p>
        </w:tc>
        <w:tc>
          <w:tcPr>
            <w:tcW w:w="485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22B576F2" wp14:editId="26A0DEFC">
                      <wp:simplePos x="0" y="0"/>
                      <wp:positionH relativeFrom="column">
                        <wp:posOffset>2541270</wp:posOffset>
                      </wp:positionH>
                      <wp:positionV relativeFrom="paragraph">
                        <wp:posOffset>104775</wp:posOffset>
                      </wp:positionV>
                      <wp:extent cx="555625" cy="462280"/>
                      <wp:effectExtent l="0" t="0" r="0" b="0"/>
                      <wp:wrapNone/>
                      <wp:docPr id="41" name="Text Box 1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3E544F3" wp14:editId="2D92EC34">
                                        <wp:extent cx="371475" cy="371475"/>
                                        <wp:effectExtent l="0" t="0" r="9525" b="9525"/>
                                        <wp:docPr id="362" name="obrázek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51" o:spid="_x0000_s1094" type="#_x0000_t202" style="position:absolute;margin-left:200.1pt;margin-top:8.25pt;width:43.75pt;height:36.4pt;z-index:251971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E544F3" wp14:editId="2D92EC34">
                                  <wp:extent cx="371475" cy="371475"/>
                                  <wp:effectExtent l="0" t="0" r="9525" b="9525"/>
                                  <wp:docPr id="362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04971E73" wp14:editId="3477DE65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490855</wp:posOffset>
                      </wp:positionV>
                      <wp:extent cx="355600" cy="292735"/>
                      <wp:effectExtent l="0" t="0" r="0" b="0"/>
                      <wp:wrapNone/>
                      <wp:docPr id="40" name="Text Box 1184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837B418" wp14:editId="3C04ED43">
                                        <wp:extent cx="171450" cy="200025"/>
                                        <wp:effectExtent l="0" t="0" r="0" b="9525"/>
                                        <wp:docPr id="363" name="obrázek 12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2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84" o:spid="_x0000_s1095" type="#_x0000_t202" alt="Popis: Textové pole:  Hvězda" style="position:absolute;margin-left:72.05pt;margin-top:38.65pt;width:28pt;height:23.05pt;z-index:251909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37B418" wp14:editId="3C04ED43">
                                  <wp:extent cx="171450" cy="200025"/>
                                  <wp:effectExtent l="0" t="0" r="0" b="9525"/>
                                  <wp:docPr id="363" name="obrázek 12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759BA081" wp14:editId="6E697091">
                      <wp:simplePos x="0" y="0"/>
                      <wp:positionH relativeFrom="column">
                        <wp:posOffset>1610995</wp:posOffset>
                      </wp:positionH>
                      <wp:positionV relativeFrom="paragraph">
                        <wp:posOffset>459740</wp:posOffset>
                      </wp:positionV>
                      <wp:extent cx="1371600" cy="1492250"/>
                      <wp:effectExtent l="0" t="0" r="0" b="0"/>
                      <wp:wrapNone/>
                      <wp:docPr id="39" name="Text Box 1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49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50" o:spid="_x0000_s1096" type="#_x0000_t202" style="position:absolute;margin-left:126.85pt;margin-top:36.2pt;width:108pt;height:117.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67E3" w:rsidRPr="00BE6B85" w:rsidTr="00836EA7">
        <w:trPr>
          <w:cantSplit/>
          <w:trHeight w:val="2880"/>
        </w:trPr>
        <w:tc>
          <w:tcPr>
            <w:tcW w:w="4924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03CDCAC0" wp14:editId="08E7D862">
                      <wp:simplePos x="0" y="0"/>
                      <wp:positionH relativeFrom="column">
                        <wp:posOffset>2581910</wp:posOffset>
                      </wp:positionH>
                      <wp:positionV relativeFrom="paragraph">
                        <wp:posOffset>109855</wp:posOffset>
                      </wp:positionV>
                      <wp:extent cx="555625" cy="462280"/>
                      <wp:effectExtent l="0" t="0" r="0" b="0"/>
                      <wp:wrapNone/>
                      <wp:docPr id="38" name="Text Box 1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31B4A87" wp14:editId="5906F887">
                                        <wp:extent cx="371475" cy="371475"/>
                                        <wp:effectExtent l="0" t="0" r="9525" b="9525"/>
                                        <wp:docPr id="364" name="obrázek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57" o:spid="_x0000_s1097" type="#_x0000_t202" style="position:absolute;margin-left:203.3pt;margin-top:8.65pt;width:43.75pt;height:36.4pt;z-index:25197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1B4A87" wp14:editId="5906F887">
                                  <wp:extent cx="371475" cy="371475"/>
                                  <wp:effectExtent l="0" t="0" r="9525" b="9525"/>
                                  <wp:docPr id="364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4164D6A8" wp14:editId="548BC791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478790</wp:posOffset>
                      </wp:positionV>
                      <wp:extent cx="355600" cy="292735"/>
                      <wp:effectExtent l="0" t="0" r="0" b="0"/>
                      <wp:wrapNone/>
                      <wp:docPr id="37" name="Text Box 1267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105828C" wp14:editId="2B6E2D45">
                                        <wp:extent cx="171450" cy="200025"/>
                                        <wp:effectExtent l="0" t="0" r="0" b="9525"/>
                                        <wp:docPr id="365" name="obrázek 14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4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67" o:spid="_x0000_s1098" type="#_x0000_t202" alt="Popis: Textové pole:  Hvězda" style="position:absolute;margin-left:66.05pt;margin-top:37.7pt;width:28pt;height:23.05pt;z-index:2519449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05828C" wp14:editId="2B6E2D45">
                                  <wp:extent cx="171450" cy="200025"/>
                                  <wp:effectExtent l="0" t="0" r="0" b="9525"/>
                                  <wp:docPr id="365" name="obrázek 14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1173EC08" wp14:editId="2732A708">
                      <wp:simplePos x="0" y="0"/>
                      <wp:positionH relativeFrom="column">
                        <wp:posOffset>1651635</wp:posOffset>
                      </wp:positionH>
                      <wp:positionV relativeFrom="paragraph">
                        <wp:posOffset>435610</wp:posOffset>
                      </wp:positionV>
                      <wp:extent cx="1371600" cy="1281430"/>
                      <wp:effectExtent l="0" t="0" r="0" b="0"/>
                      <wp:wrapNone/>
                      <wp:docPr id="36" name="Text Box 1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281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56" o:spid="_x0000_s1099" type="#_x0000_t202" style="position:absolute;margin-left:130.05pt;margin-top:34.3pt;width:108pt;height:100.9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Z0yvgIAAMY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5D3E9341" wp14:editId="44A40B0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1653540</wp:posOffset>
                      </wp:positionV>
                      <wp:extent cx="6200775" cy="492125"/>
                      <wp:effectExtent l="0" t="0" r="0" b="0"/>
                      <wp:wrapNone/>
                      <wp:docPr id="35" name="Rectangle 1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00775" cy="49212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666699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99CC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55" o:spid="_x0000_s1026" style="position:absolute;margin-left:-.75pt;margin-top:130.2pt;width:488.25pt;height:38.7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" stroked="f" strokecolor="#9c0">
                      <v:fill color2="#669" rotate="t" focus="50%" type="gradien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64486415" wp14:editId="48347795">
                      <wp:simplePos x="0" y="0"/>
                      <wp:positionH relativeFrom="column">
                        <wp:posOffset>4601845</wp:posOffset>
                      </wp:positionH>
                      <wp:positionV relativeFrom="paragraph">
                        <wp:posOffset>224155</wp:posOffset>
                      </wp:positionV>
                      <wp:extent cx="1644650" cy="319405"/>
                      <wp:effectExtent l="0" t="0" r="0" b="0"/>
                      <wp:wrapNone/>
                      <wp:docPr id="34" name="Text Box 1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62" o:spid="_x0000_s1100" type="#_x0000_t202" style="position:absolute;margin-left:362.35pt;margin-top:17.65pt;width:129.5pt;height:25.1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xemuwIAAMU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1FDC75EF" wp14:editId="67A50D64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228600</wp:posOffset>
                      </wp:positionV>
                      <wp:extent cx="1644650" cy="319405"/>
                      <wp:effectExtent l="0" t="0" r="0" b="0"/>
                      <wp:wrapNone/>
                      <wp:docPr id="33" name="Text Box 1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58" o:spid="_x0000_s1101" type="#_x0000_t202" style="position:absolute;margin-left:113.65pt;margin-top:18pt;width:129.5pt;height:25.1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Uy8uwIAAMU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5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41FF9EAD" wp14:editId="06773B87">
                      <wp:simplePos x="0" y="0"/>
                      <wp:positionH relativeFrom="column">
                        <wp:posOffset>2541270</wp:posOffset>
                      </wp:positionH>
                      <wp:positionV relativeFrom="paragraph">
                        <wp:posOffset>100965</wp:posOffset>
                      </wp:positionV>
                      <wp:extent cx="555625" cy="462280"/>
                      <wp:effectExtent l="0" t="0" r="0" b="0"/>
                      <wp:wrapNone/>
                      <wp:docPr id="32" name="Text Box 1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B873DCD" wp14:editId="6E5AC99F">
                                        <wp:extent cx="371475" cy="371475"/>
                                        <wp:effectExtent l="0" t="0" r="9525" b="9525"/>
                                        <wp:docPr id="366" name="obrázek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61" o:spid="_x0000_s1102" type="#_x0000_t202" style="position:absolute;margin-left:200.1pt;margin-top:7.95pt;width:43.75pt;height:36.4pt;z-index:25197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873DCD" wp14:editId="6E5AC99F">
                                  <wp:extent cx="371475" cy="371475"/>
                                  <wp:effectExtent l="0" t="0" r="9525" b="9525"/>
                                  <wp:docPr id="366" name="obrázek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27335401" wp14:editId="772A7969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478155</wp:posOffset>
                      </wp:positionV>
                      <wp:extent cx="355600" cy="292735"/>
                      <wp:effectExtent l="0" t="0" r="0" b="0"/>
                      <wp:wrapNone/>
                      <wp:docPr id="31" name="Text Box 1257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92C1AC2" wp14:editId="2C0B8461">
                                        <wp:extent cx="171450" cy="200025"/>
                                        <wp:effectExtent l="0" t="0" r="0" b="9525"/>
                                        <wp:docPr id="367" name="obrázek 16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6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57" o:spid="_x0000_s1103" type="#_x0000_t202" alt="Popis: Textové pole:  Hvězda" style="position:absolute;margin-left:72.05pt;margin-top:37.65pt;width:28pt;height:23.05pt;z-index:251937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2C1AC2" wp14:editId="2C0B8461">
                                  <wp:extent cx="171450" cy="200025"/>
                                  <wp:effectExtent l="0" t="0" r="0" b="9525"/>
                                  <wp:docPr id="367" name="obrázek 16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3380A330" wp14:editId="69012D98">
                      <wp:simplePos x="0" y="0"/>
                      <wp:positionH relativeFrom="column">
                        <wp:posOffset>1610995</wp:posOffset>
                      </wp:positionH>
                      <wp:positionV relativeFrom="paragraph">
                        <wp:posOffset>459740</wp:posOffset>
                      </wp:positionV>
                      <wp:extent cx="1371600" cy="1325880"/>
                      <wp:effectExtent l="0" t="0" r="0" b="0"/>
                      <wp:wrapNone/>
                      <wp:docPr id="30" name="Text Box 1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325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60" o:spid="_x0000_s1104" type="#_x0000_t202" style="position:absolute;margin-left:126.85pt;margin-top:36.2pt;width:108pt;height:104.4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" filled="f" stroked="f">
                      <v:textbox style="mso-fit-shape-to-text:t"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67E3" w:rsidRPr="00BE6B85" w:rsidTr="00836EA7">
        <w:trPr>
          <w:cantSplit/>
          <w:trHeight w:val="2880"/>
        </w:trPr>
        <w:tc>
          <w:tcPr>
            <w:tcW w:w="4924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0C6C4FF9" wp14:editId="3244ACF8">
                      <wp:simplePos x="0" y="0"/>
                      <wp:positionH relativeFrom="column">
                        <wp:posOffset>2581910</wp:posOffset>
                      </wp:positionH>
                      <wp:positionV relativeFrom="paragraph">
                        <wp:posOffset>113665</wp:posOffset>
                      </wp:positionV>
                      <wp:extent cx="555625" cy="462280"/>
                      <wp:effectExtent l="0" t="0" r="0" b="0"/>
                      <wp:wrapNone/>
                      <wp:docPr id="29" name="Text Box 1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5398719" wp14:editId="4B00A9B1">
                                        <wp:extent cx="371475" cy="371475"/>
                                        <wp:effectExtent l="0" t="0" r="9525" b="9525"/>
                                        <wp:docPr id="368" name="obrázek 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67" o:spid="_x0000_s1105" type="#_x0000_t202" style="position:absolute;margin-left:203.3pt;margin-top:8.95pt;width:43.75pt;height:36.4pt;z-index:251981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398719" wp14:editId="4B00A9B1">
                                  <wp:extent cx="371475" cy="371475"/>
                                  <wp:effectExtent l="0" t="0" r="9525" b="9525"/>
                                  <wp:docPr id="368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0FAC71B3" wp14:editId="65929E11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476250</wp:posOffset>
                      </wp:positionV>
                      <wp:extent cx="355600" cy="292735"/>
                      <wp:effectExtent l="0" t="0" r="0" b="0"/>
                      <wp:wrapNone/>
                      <wp:docPr id="28" name="Text Box 1245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6B8EEF8" wp14:editId="2FB49D86">
                                        <wp:extent cx="171450" cy="200025"/>
                                        <wp:effectExtent l="0" t="0" r="0" b="9525"/>
                                        <wp:docPr id="369" name="obrázek 18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8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45" o:spid="_x0000_s1106" type="#_x0000_t202" alt="Popis: Textové pole:  Hvězda" style="position:absolute;margin-left:66.05pt;margin-top:37.5pt;width:28pt;height:23.05pt;z-index:251930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B8EEF8" wp14:editId="2FB49D86">
                                  <wp:extent cx="171450" cy="200025"/>
                                  <wp:effectExtent l="0" t="0" r="0" b="9525"/>
                                  <wp:docPr id="369" name="obrázek 18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44C6DB4D" wp14:editId="1BD7ECBF">
                      <wp:simplePos x="0" y="0"/>
                      <wp:positionH relativeFrom="column">
                        <wp:posOffset>1651635</wp:posOffset>
                      </wp:positionH>
                      <wp:positionV relativeFrom="paragraph">
                        <wp:posOffset>439420</wp:posOffset>
                      </wp:positionV>
                      <wp:extent cx="1371600" cy="1387475"/>
                      <wp:effectExtent l="0" t="0" r="0" b="0"/>
                      <wp:wrapNone/>
                      <wp:docPr id="27" name="Text Box 1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387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66" o:spid="_x0000_s1107" type="#_x0000_t202" style="position:absolute;margin-left:130.05pt;margin-top:34.6pt;width:108pt;height:109.2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45A211B6" wp14:editId="758E410A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1608455</wp:posOffset>
                      </wp:positionV>
                      <wp:extent cx="6196965" cy="215265"/>
                      <wp:effectExtent l="0" t="0" r="0" b="0"/>
                      <wp:wrapNone/>
                      <wp:docPr id="26" name="Rectangle 1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6196965" cy="21526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666699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99CC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95" o:spid="_x0000_s1026" style="position:absolute;margin-left:-.45pt;margin-top:126.65pt;width:487.95pt;height:16.95pt;flip:y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" fillcolor="#669" stroked="f" strokecolor="#9c0">
                      <v:fill rotate="t" focus="100%" type="gradien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6D62193C" wp14:editId="676F15B2">
                      <wp:simplePos x="0" y="0"/>
                      <wp:positionH relativeFrom="column">
                        <wp:posOffset>4582795</wp:posOffset>
                      </wp:positionH>
                      <wp:positionV relativeFrom="paragraph">
                        <wp:posOffset>227965</wp:posOffset>
                      </wp:positionV>
                      <wp:extent cx="1644650" cy="319405"/>
                      <wp:effectExtent l="0" t="0" r="0" b="0"/>
                      <wp:wrapNone/>
                      <wp:docPr id="25" name="Text Box 1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72" o:spid="_x0000_s1108" type="#_x0000_t202" style="position:absolute;margin-left:360.85pt;margin-top:17.95pt;width:129.5pt;height:25.1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Ruuw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2BA03418" wp14:editId="3BFB3BCF">
                      <wp:simplePos x="0" y="0"/>
                      <wp:positionH relativeFrom="column">
                        <wp:posOffset>1424305</wp:posOffset>
                      </wp:positionH>
                      <wp:positionV relativeFrom="paragraph">
                        <wp:posOffset>232410</wp:posOffset>
                      </wp:positionV>
                      <wp:extent cx="1644650" cy="319405"/>
                      <wp:effectExtent l="0" t="0" r="0" b="0"/>
                      <wp:wrapNone/>
                      <wp:docPr id="24" name="Text Box 1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0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1"/>
                                  </w:pPr>
                                  <w:r>
                                    <w:t>Název společnosti</w:t>
                                  </w:r>
                                </w:p>
                                <w:p w:rsidR="00EC67E3" w:rsidRDefault="00EC67E3" w:rsidP="00EC67E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68" o:spid="_x0000_s1109" type="#_x0000_t202" style="position:absolute;margin-left:112.15pt;margin-top:18.3pt;width:129.5pt;height:25.1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5AbuwIAAMUFAAAOAAAAZHJzL2Uyb0RvYy54bWysVG1vmzAQ/j5p/8Hyd8pLHAq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1"/>
                            </w:pPr>
                            <w:r>
                              <w:t>Název společnosti</w:t>
                            </w:r>
                          </w:p>
                          <w:p w:rsidR="00EC67E3" w:rsidRDefault="00EC67E3" w:rsidP="00EC67E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5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C67E3" w:rsidRDefault="00EC67E3" w:rsidP="00C17A0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30324BCB" wp14:editId="14926B30">
                      <wp:simplePos x="0" y="0"/>
                      <wp:positionH relativeFrom="column">
                        <wp:posOffset>2541270</wp:posOffset>
                      </wp:positionH>
                      <wp:positionV relativeFrom="paragraph">
                        <wp:posOffset>104775</wp:posOffset>
                      </wp:positionV>
                      <wp:extent cx="555625" cy="462280"/>
                      <wp:effectExtent l="0" t="0" r="0" b="0"/>
                      <wp:wrapNone/>
                      <wp:docPr id="23" name="Text Box 1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625" cy="462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CB4DA7C" wp14:editId="312E9CB1">
                                        <wp:extent cx="371475" cy="371475"/>
                                        <wp:effectExtent l="0" t="0" r="9525" b="9525"/>
                                        <wp:docPr id="370" name="obrázek 1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1475" cy="371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71" o:spid="_x0000_s1110" type="#_x0000_t202" style="position:absolute;margin-left:200.1pt;margin-top:8.25pt;width:43.75pt;height:36.4pt;z-index:251984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B4DA7C" wp14:editId="312E9CB1">
                                  <wp:extent cx="371475" cy="371475"/>
                                  <wp:effectExtent l="0" t="0" r="9525" b="9525"/>
                                  <wp:docPr id="370" name="obrázek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5026CC01" wp14:editId="7B6D2BB6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475615</wp:posOffset>
                      </wp:positionV>
                      <wp:extent cx="355600" cy="292735"/>
                      <wp:effectExtent l="0" t="0" r="0" b="0"/>
                      <wp:wrapNone/>
                      <wp:docPr id="22" name="Text Box 1234" descr="Textové pole:  Hvězda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" cy="292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02F2CAE" wp14:editId="6CD1E05B">
                                        <wp:extent cx="171450" cy="200025"/>
                                        <wp:effectExtent l="0" t="0" r="0" b="9525"/>
                                        <wp:docPr id="371" name="obrázek 20" descr="Hvězd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0" descr="Hvězd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1450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34" o:spid="_x0000_s1111" type="#_x0000_t202" alt="Popis: Textové pole:  Hvězda" style="position:absolute;margin-left:72.05pt;margin-top:37.45pt;width:28pt;height:23.05pt;z-index:251923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" filled="f" stroked="f">
                      <v:textbox style="mso-fit-shape-to-text:t">
                        <w:txbxContent>
                          <w:p w:rsidR="00EC67E3" w:rsidRDefault="00EC67E3" w:rsidP="00EC67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2F2CAE" wp14:editId="6CD1E05B">
                                  <wp:extent cx="171450" cy="200025"/>
                                  <wp:effectExtent l="0" t="0" r="0" b="9525"/>
                                  <wp:docPr id="371" name="obrázek 20" descr="Hvěz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Hvěz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2632CDCB" wp14:editId="060DB526">
                      <wp:simplePos x="0" y="0"/>
                      <wp:positionH relativeFrom="column">
                        <wp:posOffset>1610995</wp:posOffset>
                      </wp:positionH>
                      <wp:positionV relativeFrom="paragraph">
                        <wp:posOffset>459740</wp:posOffset>
                      </wp:positionV>
                      <wp:extent cx="1371600" cy="1342390"/>
                      <wp:effectExtent l="0" t="0" r="0" b="0"/>
                      <wp:wrapNone/>
                      <wp:docPr id="21" name="Text Box 1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342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67E3" w:rsidRDefault="00EC67E3" w:rsidP="00EC67E3">
                                  <w:pPr>
                                    <w:pStyle w:val="Nadpis2"/>
                                  </w:pPr>
                                  <w:r>
                                    <w:t>Jméno zaměstnance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Název pozice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1.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2. řádek adresy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PSČ Město, Země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Telefon: 555 555 100</w:t>
                                  </w:r>
                                </w:p>
                                <w:p w:rsidR="00EC67E3" w:rsidRDefault="00EC67E3" w:rsidP="00EC67E3">
                                  <w:pPr>
                                    <w:tabs>
                                      <w:tab w:val="left" w:pos="3150"/>
                                    </w:tabs>
                                    <w:ind w:right="150"/>
                                    <w:jc w:val="righ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Fax: 555 555 101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800000"/>
                                      <w:sz w:val="14"/>
                                      <w:szCs w:val="14"/>
                                    </w:rPr>
                                    <w:t>adresa@example.com</w:t>
                                  </w:r>
                                </w:p>
                                <w:p w:rsidR="00EC67E3" w:rsidRDefault="00EC67E3" w:rsidP="00EC67E3">
                                  <w:pPr>
                                    <w:ind w:right="126"/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70" o:spid="_x0000_s1112" type="#_x0000_t202" style="position:absolute;margin-left:126.85pt;margin-top:36.2pt;width:108pt;height:105.7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l88vwIAAMY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" filled="f" stroked="f">
                      <v:textbox>
                        <w:txbxContent>
                          <w:p w:rsidR="00EC67E3" w:rsidRDefault="00EC67E3" w:rsidP="00EC67E3">
                            <w:pPr>
                              <w:pStyle w:val="Nadpis2"/>
                            </w:pPr>
                            <w:r>
                              <w:t>Jméno zaměstnance</w:t>
                            </w:r>
                          </w:p>
                          <w:p w:rsidR="00EC67E3" w:rsidRDefault="00EC67E3" w:rsidP="00EC67E3">
                            <w:pPr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Název pozice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2. řádek adresy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PSČ Město, Země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Telefon: 555 555 100</w:t>
                            </w:r>
                          </w:p>
                          <w:p w:rsidR="00EC67E3" w:rsidRDefault="00EC67E3" w:rsidP="00EC67E3">
                            <w:pPr>
                              <w:tabs>
                                <w:tab w:val="left" w:pos="3150"/>
                              </w:tabs>
                              <w:ind w:right="150"/>
                              <w:jc w:val="right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Fax: 555 555 101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800000"/>
                                <w:sz w:val="14"/>
                                <w:szCs w:val="14"/>
                              </w:rPr>
                              <w:t>adresa@example.com</w:t>
                            </w:r>
                          </w:p>
                          <w:p w:rsidR="00EC67E3" w:rsidRDefault="00EC67E3" w:rsidP="00EC67E3">
                            <w:pPr>
                              <w:ind w:right="126"/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F87314" w:rsidRPr="00EC67E3" w:rsidRDefault="00EC67E3" w:rsidP="003F7AE2">
      <w:pPr>
        <w:shd w:val="clear" w:color="auto" w:fill="FFFFFF"/>
        <w:spacing w:before="100" w:beforeAutospacing="1" w:after="100" w:afterAutospacing="1" w:line="315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Použit šablony </w:t>
      </w:r>
      <w:r w:rsidR="000B7FA6">
        <w:rPr>
          <w:rFonts w:ascii="Arial" w:hAnsi="Arial" w:cs="Arial"/>
          <w:sz w:val="24"/>
          <w:szCs w:val="24"/>
        </w:rPr>
        <w:t xml:space="preserve">a kliparty </w:t>
      </w:r>
      <w:r>
        <w:rPr>
          <w:rFonts w:ascii="Arial" w:hAnsi="Arial" w:cs="Arial"/>
          <w:sz w:val="24"/>
          <w:szCs w:val="24"/>
        </w:rPr>
        <w:t>Microsoft Office.</w:t>
      </w:r>
      <w:bookmarkStart w:id="0" w:name="_GoBack"/>
      <w:bookmarkEnd w:id="0"/>
    </w:p>
    <w:sectPr w:rsidR="00F87314" w:rsidRPr="00EC67E3" w:rsidSect="00277348">
      <w:headerReference w:type="default" r:id="rId19"/>
      <w:pgSz w:w="11907" w:h="16839"/>
      <w:pgMar w:top="720" w:right="1080" w:bottom="0" w:left="1080" w:header="720" w:footer="720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FA5" w:rsidRDefault="00D90FA5" w:rsidP="00772F41">
      <w:r>
        <w:separator/>
      </w:r>
    </w:p>
  </w:endnote>
  <w:endnote w:type="continuationSeparator" w:id="0">
    <w:p w:rsidR="00D90FA5" w:rsidRDefault="00D90FA5" w:rsidP="00772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FA5" w:rsidRDefault="00D90FA5" w:rsidP="00772F41">
      <w:r>
        <w:separator/>
      </w:r>
    </w:p>
  </w:footnote>
  <w:footnote w:type="continuationSeparator" w:id="0">
    <w:p w:rsidR="00D90FA5" w:rsidRDefault="00D90FA5" w:rsidP="00772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41" w:rsidRDefault="00772F41">
    <w:pPr>
      <w:pStyle w:val="Zhlav"/>
    </w:pPr>
  </w:p>
  <w:p w:rsidR="00772F41" w:rsidRDefault="00772F4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16FB"/>
    <w:multiLevelType w:val="multilevel"/>
    <w:tmpl w:val="897E0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FC311A"/>
    <w:multiLevelType w:val="multilevel"/>
    <w:tmpl w:val="E2EAA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3142A6"/>
    <w:multiLevelType w:val="multilevel"/>
    <w:tmpl w:val="54CA1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45C2D70"/>
    <w:multiLevelType w:val="multilevel"/>
    <w:tmpl w:val="B7AA8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631021F"/>
    <w:multiLevelType w:val="multilevel"/>
    <w:tmpl w:val="1CDA3B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F1B"/>
    <w:rsid w:val="0005226D"/>
    <w:rsid w:val="000B6C63"/>
    <w:rsid w:val="000B7FA6"/>
    <w:rsid w:val="00277348"/>
    <w:rsid w:val="003F7AE2"/>
    <w:rsid w:val="00411968"/>
    <w:rsid w:val="004E0F18"/>
    <w:rsid w:val="005B5CAD"/>
    <w:rsid w:val="00745F1B"/>
    <w:rsid w:val="00772F41"/>
    <w:rsid w:val="007D1519"/>
    <w:rsid w:val="0082777A"/>
    <w:rsid w:val="00836EA7"/>
    <w:rsid w:val="008A0A02"/>
    <w:rsid w:val="00987F12"/>
    <w:rsid w:val="00990976"/>
    <w:rsid w:val="00A8735A"/>
    <w:rsid w:val="00B66E40"/>
    <w:rsid w:val="00B726CC"/>
    <w:rsid w:val="00D90FA5"/>
    <w:rsid w:val="00E86238"/>
    <w:rsid w:val="00EC67E3"/>
    <w:rsid w:val="00F21EE8"/>
    <w:rsid w:val="00F75873"/>
    <w:rsid w:val="00F87314"/>
    <w:rsid w:val="00FF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77">
      <v:stroke color="#777" weight=".25pt"/>
      <o:colormru v:ext="edit" colors="#99c38f,#a50021,#33c,#777,#fc0,#f90,#66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B5CAD"/>
  </w:style>
  <w:style w:type="paragraph" w:styleId="Nadpis1">
    <w:name w:val="heading 1"/>
    <w:basedOn w:val="Normln"/>
    <w:next w:val="Normln"/>
    <w:link w:val="Nadpis1Char"/>
    <w:qFormat/>
    <w:pPr>
      <w:ind w:right="60"/>
      <w:jc w:val="center"/>
      <w:outlineLvl w:val="0"/>
    </w:pPr>
    <w:rPr>
      <w:rFonts w:ascii="Arial" w:hAnsi="Arial" w:cs="Arial"/>
      <w:b/>
      <w:spacing w:val="20"/>
      <w:sz w:val="24"/>
      <w:szCs w:val="24"/>
    </w:rPr>
  </w:style>
  <w:style w:type="paragraph" w:styleId="Nadpis2">
    <w:name w:val="heading 2"/>
    <w:basedOn w:val="Normln"/>
    <w:next w:val="Normln"/>
    <w:qFormat/>
    <w:pPr>
      <w:spacing w:after="120"/>
      <w:ind w:right="144"/>
      <w:jc w:val="center"/>
      <w:outlineLvl w:val="1"/>
    </w:pPr>
    <w:rPr>
      <w:rFonts w:ascii="Arial" w:hAnsi="Arial" w:cs="Arial"/>
      <w:b/>
      <w:spacing w:val="20"/>
    </w:rPr>
  </w:style>
  <w:style w:type="paragraph" w:styleId="Nadpis3">
    <w:name w:val="heading 3"/>
    <w:basedOn w:val="Normln"/>
    <w:next w:val="Normln"/>
    <w:qFormat/>
    <w:pPr>
      <w:spacing w:after="120"/>
      <w:ind w:right="144"/>
      <w:jc w:val="center"/>
      <w:outlineLvl w:val="2"/>
    </w:pPr>
    <w:rPr>
      <w:rFonts w:ascii="Arial" w:hAnsi="Arial" w:cs="Arial"/>
      <w:color w:val="999999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1">
    <w:name w:val="Adresa 1"/>
    <w:basedOn w:val="Normln"/>
    <w:next w:val="Normln"/>
    <w:pPr>
      <w:tabs>
        <w:tab w:val="left" w:pos="2340"/>
      </w:tabs>
      <w:ind w:left="144"/>
      <w:jc w:val="center"/>
    </w:pPr>
    <w:rPr>
      <w:rFonts w:ascii="Arial" w:hAnsi="Arial" w:cs="Arial"/>
      <w:spacing w:val="20"/>
      <w:sz w:val="16"/>
      <w:szCs w:val="16"/>
      <w:lang w:val="en-US" w:eastAsia="en-US" w:bidi="en-US"/>
    </w:rPr>
  </w:style>
  <w:style w:type="paragraph" w:customStyle="1" w:styleId="Adresa2">
    <w:name w:val="Adresa 2"/>
    <w:next w:val="Normln"/>
    <w:pPr>
      <w:spacing w:before="480"/>
      <w:jc w:val="center"/>
    </w:pPr>
    <w:rPr>
      <w:rFonts w:ascii="Arial" w:hAnsi="Arial" w:cs="Arial"/>
      <w:spacing w:val="20"/>
      <w:sz w:val="14"/>
      <w:szCs w:val="14"/>
      <w:lang w:val="en-US" w:eastAsia="en-US" w:bidi="en-US"/>
    </w:rPr>
  </w:style>
  <w:style w:type="table" w:customStyle="1" w:styleId="Normlntabulka1">
    <w:name w:val="Normální tabulka 1"/>
    <w:semiHidden/>
    <w:rPr>
      <w:lang w:val="en-US" w:eastAsia="en-US" w:bidi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B726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726CC"/>
    <w:rPr>
      <w:rFonts w:ascii="Tahoma" w:hAnsi="Tahoma" w:cs="Tahoma"/>
      <w:sz w:val="16"/>
      <w:szCs w:val="16"/>
    </w:rPr>
  </w:style>
  <w:style w:type="paragraph" w:customStyle="1" w:styleId="CompanyName">
    <w:name w:val="Company Name"/>
    <w:basedOn w:val="Nadpis1"/>
    <w:qFormat/>
    <w:rsid w:val="00B726CC"/>
    <w:pPr>
      <w:framePr w:hSpace="187" w:wrap="around" w:vAnchor="text" w:hAnchor="text" w:y="1"/>
      <w:tabs>
        <w:tab w:val="left" w:pos="1440"/>
      </w:tabs>
      <w:spacing w:before="640"/>
      <w:ind w:left="576" w:right="0"/>
      <w:jc w:val="left"/>
    </w:pPr>
    <w:rPr>
      <w:rFonts w:asciiTheme="majorHAnsi" w:hAnsiTheme="majorHAnsi" w:cs="Times New Roman"/>
      <w:b w:val="0"/>
      <w:color w:val="4F81BD" w:themeColor="accent1"/>
      <w:spacing w:val="0"/>
      <w:sz w:val="32"/>
      <w:szCs w:val="40"/>
      <w:lang w:val="en-US" w:eastAsia="en-US"/>
    </w:rPr>
  </w:style>
  <w:style w:type="paragraph" w:customStyle="1" w:styleId="YourName">
    <w:name w:val="Your Name"/>
    <w:basedOn w:val="Nadpis2"/>
    <w:qFormat/>
    <w:rsid w:val="00B726CC"/>
    <w:pPr>
      <w:framePr w:hSpace="187" w:wrap="around" w:vAnchor="text" w:hAnchor="text" w:y="1"/>
      <w:tabs>
        <w:tab w:val="left" w:pos="1440"/>
      </w:tabs>
      <w:spacing w:after="0"/>
      <w:ind w:left="576" w:right="0"/>
      <w:jc w:val="left"/>
    </w:pPr>
    <w:rPr>
      <w:rFonts w:asciiTheme="minorHAnsi" w:hAnsiTheme="minorHAnsi" w:cs="Times New Roman"/>
      <w:b w:val="0"/>
      <w:spacing w:val="0"/>
      <w:sz w:val="18"/>
      <w:szCs w:val="16"/>
      <w:lang w:val="en-US" w:eastAsia="en-US"/>
    </w:rPr>
  </w:style>
  <w:style w:type="paragraph" w:customStyle="1" w:styleId="YourTitle">
    <w:name w:val="Your Title"/>
    <w:basedOn w:val="Normln"/>
    <w:qFormat/>
    <w:rsid w:val="00B726CC"/>
    <w:pPr>
      <w:framePr w:hSpace="187" w:wrap="around" w:vAnchor="page" w:hAnchor="page" w:xAlign="center" w:y="721"/>
      <w:spacing w:after="120"/>
      <w:ind w:left="576"/>
    </w:pPr>
    <w:rPr>
      <w:rFonts w:asciiTheme="minorHAnsi" w:hAnsiTheme="minorHAnsi"/>
      <w:i/>
      <w:sz w:val="14"/>
      <w:szCs w:val="24"/>
      <w:lang w:val="en-US" w:eastAsia="en-US"/>
    </w:rPr>
  </w:style>
  <w:style w:type="paragraph" w:customStyle="1" w:styleId="ContactInformation">
    <w:name w:val="Contact Information"/>
    <w:basedOn w:val="Normln"/>
    <w:qFormat/>
    <w:rsid w:val="00B726CC"/>
    <w:pPr>
      <w:framePr w:hSpace="187" w:wrap="around" w:vAnchor="page" w:hAnchor="page" w:xAlign="center" w:y="721"/>
      <w:ind w:left="576"/>
    </w:pPr>
    <w:rPr>
      <w:rFonts w:asciiTheme="minorHAnsi" w:hAnsiTheme="minorHAnsi"/>
      <w:sz w:val="14"/>
      <w:szCs w:val="24"/>
      <w:lang w:val="en-US" w:eastAsia="en-US"/>
    </w:rPr>
  </w:style>
  <w:style w:type="paragraph" w:customStyle="1" w:styleId="WebSiteAddress">
    <w:name w:val="Web Site Address"/>
    <w:basedOn w:val="Normln"/>
    <w:qFormat/>
    <w:rsid w:val="00B726CC"/>
    <w:pPr>
      <w:framePr w:hSpace="187" w:wrap="around" w:vAnchor="page" w:hAnchor="page" w:xAlign="center" w:y="721"/>
      <w:spacing w:before="120"/>
      <w:ind w:left="576"/>
    </w:pPr>
    <w:rPr>
      <w:rFonts w:asciiTheme="minorHAnsi" w:hAnsiTheme="minorHAnsi"/>
      <w:sz w:val="14"/>
      <w:szCs w:val="24"/>
      <w:lang w:val="en-US" w:eastAsia="en-US"/>
    </w:rPr>
  </w:style>
  <w:style w:type="table" w:customStyle="1" w:styleId="Normlntabulka10">
    <w:name w:val="Normální tabulka1"/>
    <w:semiHidden/>
    <w:rsid w:val="0082777A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7D1519"/>
    <w:rPr>
      <w:rFonts w:ascii="Arial" w:hAnsi="Arial" w:cs="Arial"/>
      <w:b/>
      <w:spacing w:val="2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C67E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36EA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rsid w:val="00772F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2F41"/>
  </w:style>
  <w:style w:type="paragraph" w:styleId="Zpat">
    <w:name w:val="footer"/>
    <w:basedOn w:val="Normln"/>
    <w:link w:val="ZpatChar"/>
    <w:rsid w:val="00772F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2F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B5CAD"/>
  </w:style>
  <w:style w:type="paragraph" w:styleId="Nadpis1">
    <w:name w:val="heading 1"/>
    <w:basedOn w:val="Normln"/>
    <w:next w:val="Normln"/>
    <w:link w:val="Nadpis1Char"/>
    <w:qFormat/>
    <w:pPr>
      <w:ind w:right="60"/>
      <w:jc w:val="center"/>
      <w:outlineLvl w:val="0"/>
    </w:pPr>
    <w:rPr>
      <w:rFonts w:ascii="Arial" w:hAnsi="Arial" w:cs="Arial"/>
      <w:b/>
      <w:spacing w:val="20"/>
      <w:sz w:val="24"/>
      <w:szCs w:val="24"/>
    </w:rPr>
  </w:style>
  <w:style w:type="paragraph" w:styleId="Nadpis2">
    <w:name w:val="heading 2"/>
    <w:basedOn w:val="Normln"/>
    <w:next w:val="Normln"/>
    <w:qFormat/>
    <w:pPr>
      <w:spacing w:after="120"/>
      <w:ind w:right="144"/>
      <w:jc w:val="center"/>
      <w:outlineLvl w:val="1"/>
    </w:pPr>
    <w:rPr>
      <w:rFonts w:ascii="Arial" w:hAnsi="Arial" w:cs="Arial"/>
      <w:b/>
      <w:spacing w:val="20"/>
    </w:rPr>
  </w:style>
  <w:style w:type="paragraph" w:styleId="Nadpis3">
    <w:name w:val="heading 3"/>
    <w:basedOn w:val="Normln"/>
    <w:next w:val="Normln"/>
    <w:qFormat/>
    <w:pPr>
      <w:spacing w:after="120"/>
      <w:ind w:right="144"/>
      <w:jc w:val="center"/>
      <w:outlineLvl w:val="2"/>
    </w:pPr>
    <w:rPr>
      <w:rFonts w:ascii="Arial" w:hAnsi="Arial" w:cs="Arial"/>
      <w:color w:val="999999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1">
    <w:name w:val="Adresa 1"/>
    <w:basedOn w:val="Normln"/>
    <w:next w:val="Normln"/>
    <w:pPr>
      <w:tabs>
        <w:tab w:val="left" w:pos="2340"/>
      </w:tabs>
      <w:ind w:left="144"/>
      <w:jc w:val="center"/>
    </w:pPr>
    <w:rPr>
      <w:rFonts w:ascii="Arial" w:hAnsi="Arial" w:cs="Arial"/>
      <w:spacing w:val="20"/>
      <w:sz w:val="16"/>
      <w:szCs w:val="16"/>
      <w:lang w:val="en-US" w:eastAsia="en-US" w:bidi="en-US"/>
    </w:rPr>
  </w:style>
  <w:style w:type="paragraph" w:customStyle="1" w:styleId="Adresa2">
    <w:name w:val="Adresa 2"/>
    <w:next w:val="Normln"/>
    <w:pPr>
      <w:spacing w:before="480"/>
      <w:jc w:val="center"/>
    </w:pPr>
    <w:rPr>
      <w:rFonts w:ascii="Arial" w:hAnsi="Arial" w:cs="Arial"/>
      <w:spacing w:val="20"/>
      <w:sz w:val="14"/>
      <w:szCs w:val="14"/>
      <w:lang w:val="en-US" w:eastAsia="en-US" w:bidi="en-US"/>
    </w:rPr>
  </w:style>
  <w:style w:type="table" w:customStyle="1" w:styleId="Normlntabulka1">
    <w:name w:val="Normální tabulka 1"/>
    <w:semiHidden/>
    <w:rPr>
      <w:lang w:val="en-US" w:eastAsia="en-US" w:bidi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B726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726CC"/>
    <w:rPr>
      <w:rFonts w:ascii="Tahoma" w:hAnsi="Tahoma" w:cs="Tahoma"/>
      <w:sz w:val="16"/>
      <w:szCs w:val="16"/>
    </w:rPr>
  </w:style>
  <w:style w:type="paragraph" w:customStyle="1" w:styleId="CompanyName">
    <w:name w:val="Company Name"/>
    <w:basedOn w:val="Nadpis1"/>
    <w:qFormat/>
    <w:rsid w:val="00B726CC"/>
    <w:pPr>
      <w:framePr w:hSpace="187" w:wrap="around" w:vAnchor="text" w:hAnchor="text" w:y="1"/>
      <w:tabs>
        <w:tab w:val="left" w:pos="1440"/>
      </w:tabs>
      <w:spacing w:before="640"/>
      <w:ind w:left="576" w:right="0"/>
      <w:jc w:val="left"/>
    </w:pPr>
    <w:rPr>
      <w:rFonts w:asciiTheme="majorHAnsi" w:hAnsiTheme="majorHAnsi" w:cs="Times New Roman"/>
      <w:b w:val="0"/>
      <w:color w:val="4F81BD" w:themeColor="accent1"/>
      <w:spacing w:val="0"/>
      <w:sz w:val="32"/>
      <w:szCs w:val="40"/>
      <w:lang w:val="en-US" w:eastAsia="en-US"/>
    </w:rPr>
  </w:style>
  <w:style w:type="paragraph" w:customStyle="1" w:styleId="YourName">
    <w:name w:val="Your Name"/>
    <w:basedOn w:val="Nadpis2"/>
    <w:qFormat/>
    <w:rsid w:val="00B726CC"/>
    <w:pPr>
      <w:framePr w:hSpace="187" w:wrap="around" w:vAnchor="text" w:hAnchor="text" w:y="1"/>
      <w:tabs>
        <w:tab w:val="left" w:pos="1440"/>
      </w:tabs>
      <w:spacing w:after="0"/>
      <w:ind w:left="576" w:right="0"/>
      <w:jc w:val="left"/>
    </w:pPr>
    <w:rPr>
      <w:rFonts w:asciiTheme="minorHAnsi" w:hAnsiTheme="minorHAnsi" w:cs="Times New Roman"/>
      <w:b w:val="0"/>
      <w:spacing w:val="0"/>
      <w:sz w:val="18"/>
      <w:szCs w:val="16"/>
      <w:lang w:val="en-US" w:eastAsia="en-US"/>
    </w:rPr>
  </w:style>
  <w:style w:type="paragraph" w:customStyle="1" w:styleId="YourTitle">
    <w:name w:val="Your Title"/>
    <w:basedOn w:val="Normln"/>
    <w:qFormat/>
    <w:rsid w:val="00B726CC"/>
    <w:pPr>
      <w:framePr w:hSpace="187" w:wrap="around" w:vAnchor="page" w:hAnchor="page" w:xAlign="center" w:y="721"/>
      <w:spacing w:after="120"/>
      <w:ind w:left="576"/>
    </w:pPr>
    <w:rPr>
      <w:rFonts w:asciiTheme="minorHAnsi" w:hAnsiTheme="minorHAnsi"/>
      <w:i/>
      <w:sz w:val="14"/>
      <w:szCs w:val="24"/>
      <w:lang w:val="en-US" w:eastAsia="en-US"/>
    </w:rPr>
  </w:style>
  <w:style w:type="paragraph" w:customStyle="1" w:styleId="ContactInformation">
    <w:name w:val="Contact Information"/>
    <w:basedOn w:val="Normln"/>
    <w:qFormat/>
    <w:rsid w:val="00B726CC"/>
    <w:pPr>
      <w:framePr w:hSpace="187" w:wrap="around" w:vAnchor="page" w:hAnchor="page" w:xAlign="center" w:y="721"/>
      <w:ind w:left="576"/>
    </w:pPr>
    <w:rPr>
      <w:rFonts w:asciiTheme="minorHAnsi" w:hAnsiTheme="minorHAnsi"/>
      <w:sz w:val="14"/>
      <w:szCs w:val="24"/>
      <w:lang w:val="en-US" w:eastAsia="en-US"/>
    </w:rPr>
  </w:style>
  <w:style w:type="paragraph" w:customStyle="1" w:styleId="WebSiteAddress">
    <w:name w:val="Web Site Address"/>
    <w:basedOn w:val="Normln"/>
    <w:qFormat/>
    <w:rsid w:val="00B726CC"/>
    <w:pPr>
      <w:framePr w:hSpace="187" w:wrap="around" w:vAnchor="page" w:hAnchor="page" w:xAlign="center" w:y="721"/>
      <w:spacing w:before="120"/>
      <w:ind w:left="576"/>
    </w:pPr>
    <w:rPr>
      <w:rFonts w:asciiTheme="minorHAnsi" w:hAnsiTheme="minorHAnsi"/>
      <w:sz w:val="14"/>
      <w:szCs w:val="24"/>
      <w:lang w:val="en-US" w:eastAsia="en-US"/>
    </w:rPr>
  </w:style>
  <w:style w:type="table" w:customStyle="1" w:styleId="Normlntabulka10">
    <w:name w:val="Normální tabulka1"/>
    <w:semiHidden/>
    <w:rsid w:val="0082777A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7D1519"/>
    <w:rPr>
      <w:rFonts w:ascii="Arial" w:hAnsi="Arial" w:cs="Arial"/>
      <w:b/>
      <w:spacing w:val="2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C67E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36EA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rsid w:val="00772F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2F41"/>
  </w:style>
  <w:style w:type="paragraph" w:styleId="Zpat">
    <w:name w:val="footer"/>
    <w:basedOn w:val="Normln"/>
    <w:link w:val="ZpatChar"/>
    <w:rsid w:val="00772F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2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ffice.microsoft.com/cs-cz/word-help/redir/HA010355846.aspx?CTT=5&amp;origin=HA010354856" TargetMode="External"/><Relationship Id="rId10" Type="http://schemas.openxmlformats.org/officeDocument/2006/relationships/hyperlink" Target="mailto:zskola@tremosnice.cz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d&#283;k%20&#352;krov&#225;nek\AppData\Roaming\Microsoft\&#352;ablony\Vizitk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0D14C-1BFF-4C0E-95E0-FC060C01A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Vizitka</Template>
  <TotalTime>3</TotalTime>
  <Pages>5</Pages>
  <Words>372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Šebelová</dc:creator>
  <cp:lastModifiedBy>Martin Králík</cp:lastModifiedBy>
  <cp:revision>3</cp:revision>
  <cp:lastPrinted>2002-08-16T08:42:00Z</cp:lastPrinted>
  <dcterms:created xsi:type="dcterms:W3CDTF">2012-03-03T16:44:00Z</dcterms:created>
  <dcterms:modified xsi:type="dcterms:W3CDTF">2012-03-03T16:47:00Z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TC060874561029</vt:lpwstr>
  </property>
</Properties>
</file>