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4B" w:rsidRDefault="00A07F4B" w:rsidP="00C038E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240;visibility:visible;mso-wrap-distance-left:0;mso-wrap-distance-right:0" filled="t">
            <v:imagedata r:id="rId4" o:title=""/>
          </v:shape>
        </w:pict>
      </w:r>
    </w:p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75"/>
        <w:gridCol w:w="7449"/>
      </w:tblGrid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VY_32_INOVACE_3036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Výpočet hydraulického zařízení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Hydraulické zařízení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A07F4B" w:rsidTr="00ED7261">
        <w:trPr>
          <w:trHeight w:val="393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A07F4B" w:rsidTr="00ED7261">
        <w:trPr>
          <w:trHeight w:val="1271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</w:tcPr>
          <w:p w:rsidR="00A07F4B" w:rsidRPr="00814F03" w:rsidRDefault="00A07F4B" w:rsidP="0087247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k procvičení příkladů pro výpočet tlakové síly a tlaku v hydraulickém zařízení</w:t>
            </w:r>
          </w:p>
        </w:tc>
      </w:tr>
      <w:tr w:rsidR="00A07F4B" w:rsidTr="00ED7261">
        <w:trPr>
          <w:trHeight w:val="1479"/>
        </w:trPr>
        <w:tc>
          <w:tcPr>
            <w:tcW w:w="2275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</w:tcPr>
          <w:p w:rsidR="00A07F4B" w:rsidRPr="00814F03" w:rsidRDefault="00A07F4B" w:rsidP="0087247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umí vypočítat tlak a tlakovou sílu v hydraulickém zařízení, správně převedou jednotky, </w:t>
            </w:r>
            <w:bookmarkStart w:id="0" w:name="_GoBack"/>
            <w:bookmarkEnd w:id="0"/>
            <w:r>
              <w:rPr>
                <w:rFonts w:ascii="Verdana" w:hAnsi="Verdana"/>
              </w:rPr>
              <w:t xml:space="preserve">určí poměr obsahů ploch a sil </w:t>
            </w:r>
          </w:p>
        </w:tc>
      </w:tr>
      <w:tr w:rsidR="00A07F4B" w:rsidTr="00ED7261">
        <w:trPr>
          <w:trHeight w:val="787"/>
        </w:trPr>
        <w:tc>
          <w:tcPr>
            <w:tcW w:w="2275" w:type="dxa"/>
          </w:tcPr>
          <w:p w:rsidR="00A07F4B" w:rsidRPr="00814F03" w:rsidRDefault="00A07F4B" w:rsidP="00ED726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noWrap/>
          </w:tcPr>
          <w:p w:rsidR="00A07F4B" w:rsidRPr="00814F03" w:rsidRDefault="00A07F4B" w:rsidP="00ED726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 w:rsidP="00C038ED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Default="00A07F4B"/>
    <w:p w:rsidR="00A07F4B" w:rsidRPr="00970309" w:rsidRDefault="00A07F4B" w:rsidP="00970309">
      <w:pPr>
        <w:jc w:val="both"/>
        <w:rPr>
          <w:sz w:val="28"/>
        </w:rPr>
      </w:pPr>
      <w:r w:rsidRPr="00970309">
        <w:rPr>
          <w:sz w:val="28"/>
        </w:rPr>
        <w:t>1.Obsah většího pístu hydraulického zařízení je 40 krát větší než obsah menšího pístu. Na menší píst působí síla 20 N. Jak velká síla vznikne u většího pístu ?</w:t>
      </w:r>
    </w:p>
    <w:p w:rsidR="00A07F4B" w:rsidRPr="00970309" w:rsidRDefault="00A07F4B" w:rsidP="00970309">
      <w:pPr>
        <w:jc w:val="both"/>
        <w:rPr>
          <w:sz w:val="28"/>
        </w:rPr>
      </w:pPr>
    </w:p>
    <w:p w:rsidR="00A07F4B" w:rsidRPr="00970309" w:rsidRDefault="00A07F4B" w:rsidP="00C038ED">
      <w:pPr>
        <w:rPr>
          <w:sz w:val="28"/>
        </w:rPr>
      </w:pPr>
    </w:p>
    <w:p w:rsidR="00A07F4B" w:rsidRDefault="00A07F4B" w:rsidP="00C038ED">
      <w:pPr>
        <w:rPr>
          <w:sz w:val="28"/>
        </w:rPr>
      </w:pPr>
    </w:p>
    <w:p w:rsidR="00A07F4B" w:rsidRDefault="00A07F4B" w:rsidP="00C038ED">
      <w:pPr>
        <w:rPr>
          <w:sz w:val="28"/>
        </w:rPr>
      </w:pPr>
    </w:p>
    <w:p w:rsidR="00A07F4B" w:rsidRDefault="00A07F4B" w:rsidP="00C038ED">
      <w:pPr>
        <w:rPr>
          <w:sz w:val="28"/>
        </w:rPr>
      </w:pPr>
    </w:p>
    <w:p w:rsidR="00A07F4B" w:rsidRPr="00970309" w:rsidRDefault="00A07F4B" w:rsidP="00C038ED">
      <w:pPr>
        <w:rPr>
          <w:sz w:val="28"/>
        </w:rPr>
      </w:pPr>
    </w:p>
    <w:p w:rsidR="00A07F4B" w:rsidRPr="00970309" w:rsidRDefault="00A07F4B" w:rsidP="00C038ED">
      <w:pPr>
        <w:rPr>
          <w:sz w:val="28"/>
        </w:rPr>
      </w:pPr>
    </w:p>
    <w:p w:rsidR="00A07F4B" w:rsidRPr="00970309" w:rsidRDefault="00A07F4B" w:rsidP="00C038ED">
      <w:pPr>
        <w:rPr>
          <w:sz w:val="28"/>
        </w:rPr>
      </w:pPr>
    </w:p>
    <w:p w:rsidR="00A07F4B" w:rsidRPr="00970309" w:rsidRDefault="00A07F4B" w:rsidP="00C038ED">
      <w:pPr>
        <w:rPr>
          <w:sz w:val="28"/>
        </w:rPr>
      </w:pPr>
    </w:p>
    <w:p w:rsidR="00A07F4B" w:rsidRPr="00970309" w:rsidRDefault="00A07F4B" w:rsidP="00970309">
      <w:pPr>
        <w:jc w:val="both"/>
        <w:rPr>
          <w:sz w:val="28"/>
        </w:rPr>
      </w:pPr>
      <w:r>
        <w:rPr>
          <w:sz w:val="28"/>
        </w:rPr>
        <w:t>2.</w:t>
      </w:r>
      <w:r w:rsidRPr="00970309">
        <w:rPr>
          <w:sz w:val="28"/>
        </w:rPr>
        <w:t>Vypočítej velikost tlakové síly působící na</w:t>
      </w:r>
      <w:r>
        <w:rPr>
          <w:sz w:val="28"/>
        </w:rPr>
        <w:t xml:space="preserve"> větší píst o obsahu plochy 800 </w:t>
      </w:r>
      <w:r w:rsidRPr="00970309">
        <w:rPr>
          <w:sz w:val="28"/>
        </w:rPr>
        <w:t>cm</w:t>
      </w:r>
      <w:r w:rsidRPr="00970309">
        <w:rPr>
          <w:sz w:val="28"/>
          <w:vertAlign w:val="superscript"/>
        </w:rPr>
        <w:t>2</w:t>
      </w:r>
      <w:r>
        <w:rPr>
          <w:sz w:val="28"/>
        </w:rPr>
        <w:t xml:space="preserve">, působí-li na menší </w:t>
      </w:r>
      <w:r w:rsidRPr="00970309">
        <w:rPr>
          <w:sz w:val="28"/>
        </w:rPr>
        <w:t>píst o obsahu 0,2 dm</w:t>
      </w:r>
      <w:r w:rsidRPr="00970309">
        <w:rPr>
          <w:sz w:val="28"/>
          <w:vertAlign w:val="superscript"/>
        </w:rPr>
        <w:t>2</w:t>
      </w:r>
      <w:r w:rsidRPr="00970309">
        <w:rPr>
          <w:sz w:val="28"/>
        </w:rPr>
        <w:t xml:space="preserve"> tlaková síla 20 N ? Jak velký tlak v kapalině vznikne ?</w:t>
      </w:r>
    </w:p>
    <w:p w:rsidR="00A07F4B" w:rsidRPr="00970309" w:rsidRDefault="00A07F4B" w:rsidP="00970309">
      <w:pPr>
        <w:jc w:val="both"/>
        <w:rPr>
          <w:sz w:val="28"/>
        </w:rPr>
      </w:pPr>
    </w:p>
    <w:p w:rsidR="00A07F4B" w:rsidRPr="00970309" w:rsidRDefault="00A07F4B" w:rsidP="00970309">
      <w:pPr>
        <w:jc w:val="both"/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Default="00A07F4B">
      <w:pPr>
        <w:rPr>
          <w:sz w:val="28"/>
        </w:rPr>
      </w:pPr>
    </w:p>
    <w:p w:rsidR="00A07F4B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 w:rsidP="00970309">
      <w:pPr>
        <w:jc w:val="both"/>
        <w:rPr>
          <w:sz w:val="28"/>
        </w:rPr>
      </w:pPr>
      <w:r w:rsidRPr="00970309">
        <w:rPr>
          <w:sz w:val="28"/>
        </w:rPr>
        <w:t>4.Vypočítej velikost tlakové síly působící na větší píst o obsahu plochy 6 dm</w:t>
      </w:r>
      <w:r w:rsidRPr="00970309">
        <w:rPr>
          <w:sz w:val="28"/>
          <w:vertAlign w:val="superscript"/>
        </w:rPr>
        <w:t>2</w:t>
      </w:r>
      <w:r w:rsidRPr="00970309">
        <w:rPr>
          <w:sz w:val="28"/>
        </w:rPr>
        <w:t>, působí-li na menší  píst o obsahu 30 cm</w:t>
      </w:r>
      <w:r w:rsidRPr="00970309">
        <w:rPr>
          <w:sz w:val="28"/>
          <w:vertAlign w:val="superscript"/>
        </w:rPr>
        <w:t>2</w:t>
      </w:r>
      <w:r w:rsidRPr="00970309">
        <w:rPr>
          <w:sz w:val="28"/>
        </w:rPr>
        <w:t xml:space="preserve"> tlaková síla 30 N ? Jak velký tlak v kapalině vznikne ?</w:t>
      </w:r>
    </w:p>
    <w:p w:rsidR="00A07F4B" w:rsidRPr="00970309" w:rsidRDefault="00A07F4B" w:rsidP="00970309">
      <w:pPr>
        <w:jc w:val="both"/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Default="00A07F4B">
      <w:pPr>
        <w:rPr>
          <w:sz w:val="28"/>
        </w:rPr>
      </w:pPr>
    </w:p>
    <w:p w:rsidR="00A07F4B" w:rsidRDefault="00A07F4B">
      <w:pPr>
        <w:rPr>
          <w:sz w:val="28"/>
        </w:rPr>
      </w:pPr>
    </w:p>
    <w:p w:rsidR="00A07F4B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>
      <w:pPr>
        <w:rPr>
          <w:sz w:val="28"/>
        </w:rPr>
      </w:pPr>
    </w:p>
    <w:p w:rsidR="00A07F4B" w:rsidRPr="00970309" w:rsidRDefault="00A07F4B" w:rsidP="00970309">
      <w:pPr>
        <w:jc w:val="both"/>
        <w:rPr>
          <w:sz w:val="28"/>
        </w:rPr>
      </w:pPr>
      <w:r w:rsidRPr="00970309">
        <w:rPr>
          <w:sz w:val="28"/>
        </w:rPr>
        <w:t>4.Zvedne zubař pacienta v zubařském křesle</w:t>
      </w:r>
      <w:r>
        <w:rPr>
          <w:sz w:val="28"/>
        </w:rPr>
        <w:t xml:space="preserve"> silou 30 N, je-li obsah plochy </w:t>
      </w:r>
      <w:r w:rsidRPr="00970309">
        <w:rPr>
          <w:sz w:val="28"/>
        </w:rPr>
        <w:t>menšího pístu 10 cm</w:t>
      </w:r>
      <w:r w:rsidRPr="00970309">
        <w:rPr>
          <w:sz w:val="28"/>
          <w:vertAlign w:val="superscript"/>
        </w:rPr>
        <w:t>2</w:t>
      </w:r>
      <w:r w:rsidRPr="00970309">
        <w:rPr>
          <w:sz w:val="28"/>
        </w:rPr>
        <w:t xml:space="preserve"> a obsah plochy většího pístu 400 cm</w:t>
      </w:r>
      <w:r w:rsidRPr="00970309">
        <w:rPr>
          <w:sz w:val="28"/>
          <w:vertAlign w:val="superscript"/>
        </w:rPr>
        <w:t>2</w:t>
      </w:r>
      <w:r w:rsidRPr="00970309">
        <w:rPr>
          <w:sz w:val="28"/>
        </w:rPr>
        <w:t xml:space="preserve"> ? Hmotnost pacienta je </w:t>
      </w:r>
      <w:smartTag w:uri="urn:schemas-microsoft-com:office:smarttags" w:element="metricconverter">
        <w:smartTagPr>
          <w:attr w:name="ProductID" w:val="90 kg"/>
        </w:smartTagPr>
        <w:r w:rsidRPr="00970309">
          <w:rPr>
            <w:sz w:val="28"/>
          </w:rPr>
          <w:t>90 kg</w:t>
        </w:r>
      </w:smartTag>
      <w:r w:rsidRPr="00970309">
        <w:rPr>
          <w:sz w:val="28"/>
        </w:rPr>
        <w:t xml:space="preserve"> a hmotnost křesla </w:t>
      </w:r>
      <w:smartTag w:uri="urn:schemas-microsoft-com:office:smarttags" w:element="metricconverter">
        <w:smartTagPr>
          <w:attr w:name="ProductID" w:val="30 kg"/>
        </w:smartTagPr>
        <w:r w:rsidRPr="00970309">
          <w:rPr>
            <w:sz w:val="28"/>
          </w:rPr>
          <w:t>30 kg</w:t>
        </w:r>
      </w:smartTag>
      <w:r w:rsidRPr="00970309">
        <w:rPr>
          <w:sz w:val="28"/>
        </w:rPr>
        <w:t>.</w:t>
      </w:r>
    </w:p>
    <w:sectPr w:rsidR="00A07F4B" w:rsidRPr="00970309" w:rsidSect="00970309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38ED"/>
    <w:rsid w:val="000A7D4A"/>
    <w:rsid w:val="00505F48"/>
    <w:rsid w:val="00634268"/>
    <w:rsid w:val="006C2C45"/>
    <w:rsid w:val="00814F03"/>
    <w:rsid w:val="00872471"/>
    <w:rsid w:val="00970309"/>
    <w:rsid w:val="00A07F4B"/>
    <w:rsid w:val="00C038ED"/>
    <w:rsid w:val="00C11391"/>
    <w:rsid w:val="00C21A6A"/>
    <w:rsid w:val="00D71DEC"/>
    <w:rsid w:val="00ED7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8E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A7D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180</Words>
  <Characters>1067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2011-10-09T13:35:00Z</cp:lastPrinted>
  <dcterms:created xsi:type="dcterms:W3CDTF">2012-06-10T12:28:00Z</dcterms:created>
  <dcterms:modified xsi:type="dcterms:W3CDTF">2012-06-10T12:28:00Z</dcterms:modified>
</cp:coreProperties>
</file>