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4F3" w:rsidRDefault="006534F3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alt="hlavicka 3.png" style="position:absolute;margin-left:0;margin-top:-19.45pt;width:457.6pt;height:85.05pt;z-index:251658240;visibility:visible;mso-position-horizontal:center;mso-position-horizontal-relative:margin">
            <v:imagedata r:id="rId6" o:title=""/>
            <w10:wrap anchorx="margin"/>
          </v:shape>
        </w:pict>
      </w:r>
    </w:p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>
      <w:r w:rsidRPr="008D4116">
        <w:rPr>
          <w:noProof/>
          <w:lang w:eastAsia="cs-CZ"/>
        </w:rPr>
        <w:pict>
          <v:shape id="Diagram 10" o:spid="_x0000_i1025" type="#_x0000_t75" style="width:435.75pt;height:167.25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">
            <v:imagedata r:id="rId7" o:title=""/>
            <o:lock v:ext="edit" aspectratio="f"/>
          </v:shape>
        </w:pict>
      </w:r>
    </w:p>
    <w:p w:rsidR="006534F3" w:rsidRDefault="006534F3"/>
    <w:p w:rsidR="006534F3" w:rsidRDefault="006534F3" w:rsidP="00E2761A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/>
    <w:p w:rsidR="006534F3" w:rsidRDefault="006534F3">
      <w:bookmarkStart w:id="0" w:name="_GoBack"/>
      <w:bookmarkEnd w:id="0"/>
    </w:p>
    <w:p w:rsidR="006534F3" w:rsidRDefault="006534F3"/>
    <w:p w:rsidR="006534F3" w:rsidRDefault="006534F3">
      <w:r>
        <w:rPr>
          <w:noProof/>
          <w:lang w:eastAsia="cs-CZ"/>
        </w:rPr>
        <w:pict>
          <v:shape id="Obrázek 3" o:spid="_x0000_s1027" type="#_x0000_t75" alt="link - logo k projektům.jpg" style="position:absolute;margin-left:0;margin-top:6.7pt;width:380pt;height:82.25pt;z-index:251659264;visibility:visible;mso-position-horizontal:center;mso-position-horizontal-relative:margin">
            <v:imagedata r:id="rId8" o:title=""/>
            <w10:wrap anchorx="margin"/>
          </v:shape>
        </w:pict>
      </w:r>
    </w:p>
    <w:p w:rsidR="006534F3" w:rsidRDefault="006534F3" w:rsidP="00F34DE9">
      <w:pPr>
        <w:pStyle w:val="Heading3"/>
      </w:pPr>
      <w:r>
        <w:t>PROCVIČOVÁNÍ SLOVNÍ ZÁSOBY (KALENDÁŘ)</w:t>
      </w:r>
    </w:p>
    <w:p w:rsidR="006534F3" w:rsidRPr="00B57321" w:rsidRDefault="006534F3" w:rsidP="00B57321"/>
    <w:p w:rsidR="006534F3" w:rsidRDefault="006534F3" w:rsidP="00F34DE9">
      <w:r>
        <w:t>Doplň chybějící písmena  a doplň  vedle český význam.</w:t>
      </w:r>
    </w:p>
    <w:p w:rsidR="006534F3" w:rsidRDefault="006534F3" w:rsidP="00F34DE9">
      <w:pPr>
        <w:pStyle w:val="ListParagraph"/>
      </w:pPr>
    </w:p>
    <w:p w:rsidR="006534F3" w:rsidRPr="00EF51C9" w:rsidRDefault="006534F3" w:rsidP="00F34DE9">
      <w:pPr>
        <w:pStyle w:val="ListParagraph"/>
        <w:rPr>
          <w:sz w:val="36"/>
          <w:szCs w:val="36"/>
        </w:rPr>
      </w:pPr>
      <w:r w:rsidRPr="00EF51C9">
        <w:rPr>
          <w:sz w:val="36"/>
          <w:szCs w:val="36"/>
        </w:rPr>
        <w:t>A  W_</w:t>
      </w:r>
      <w:r>
        <w:rPr>
          <w:sz w:val="36"/>
          <w:szCs w:val="36"/>
        </w:rPr>
        <w:t xml:space="preserve"> </w:t>
      </w:r>
      <w:r w:rsidRPr="00EF51C9">
        <w:rPr>
          <w:sz w:val="36"/>
          <w:szCs w:val="36"/>
        </w:rPr>
        <w:t>_K</w:t>
      </w:r>
    </w:p>
    <w:p w:rsidR="006534F3" w:rsidRDefault="006534F3" w:rsidP="00F34DE9">
      <w:pPr>
        <w:pStyle w:val="ListParagraph"/>
        <w:rPr>
          <w:sz w:val="36"/>
          <w:szCs w:val="36"/>
        </w:rPr>
      </w:pPr>
      <w:r w:rsidRPr="00EF51C9">
        <w:rPr>
          <w:sz w:val="36"/>
          <w:szCs w:val="36"/>
        </w:rPr>
        <w:t>A  W_</w:t>
      </w:r>
      <w:r>
        <w:rPr>
          <w:sz w:val="36"/>
          <w:szCs w:val="36"/>
        </w:rPr>
        <w:t xml:space="preserve"> </w:t>
      </w:r>
      <w:r w:rsidRPr="00EF51C9">
        <w:rPr>
          <w:sz w:val="36"/>
          <w:szCs w:val="36"/>
        </w:rPr>
        <w:t>_K_</w:t>
      </w:r>
      <w:r>
        <w:rPr>
          <w:sz w:val="36"/>
          <w:szCs w:val="36"/>
        </w:rPr>
        <w:t xml:space="preserve"> </w:t>
      </w:r>
      <w:r w:rsidRPr="00EF51C9">
        <w:rPr>
          <w:sz w:val="36"/>
          <w:szCs w:val="36"/>
        </w:rPr>
        <w:t>_D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A  D_Y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A  Y_ _R</w:t>
      </w:r>
    </w:p>
    <w:p w:rsidR="006534F3" w:rsidRDefault="006534F3" w:rsidP="00F34DE9">
      <w:pPr>
        <w:pStyle w:val="ListParagraph"/>
        <w:rPr>
          <w:sz w:val="36"/>
          <w:szCs w:val="36"/>
        </w:rPr>
      </w:pP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T_ _ _ D _Y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M</w:t>
      </w:r>
      <w:r>
        <w:rPr>
          <w:sz w:val="36"/>
          <w:szCs w:val="36"/>
        </w:rPr>
        <w:softHyphen/>
        <w:t>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S_ _ 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S_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F_ _ _ _Y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T_ _ 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W_ _ _ 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</w:p>
    <w:p w:rsidR="006534F3" w:rsidRDefault="006534F3" w:rsidP="00F34DE9">
      <w:pPr>
        <w:pStyle w:val="ListParagraph"/>
        <w:rPr>
          <w:sz w:val="36"/>
          <w:szCs w:val="36"/>
        </w:rPr>
      </w:pPr>
    </w:p>
    <w:p w:rsidR="006534F3" w:rsidRDefault="006534F3" w:rsidP="00F34DE9">
      <w:pPr>
        <w:pStyle w:val="ListParagraph"/>
        <w:rPr>
          <w:sz w:val="36"/>
          <w:szCs w:val="36"/>
        </w:rPr>
      </w:pP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D_ _ _ _ _ _ R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J</w:t>
      </w:r>
      <w:r>
        <w:rPr>
          <w:sz w:val="36"/>
          <w:szCs w:val="36"/>
        </w:rPr>
        <w:softHyphen/>
        <w:t>_ 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M_ _ _ H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M_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O_ _ _ _ _ R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F_ _ _ _ 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A_ _ _ L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A_ _ _ _ T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N_ _ _ _ _ _ R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J_ _ Y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J_ _ E</w:t>
      </w:r>
    </w:p>
    <w:p w:rsidR="006534F3" w:rsidRDefault="006534F3" w:rsidP="00F34DE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S_ _ _ _ _ _ _ R</w:t>
      </w:r>
    </w:p>
    <w:p w:rsidR="006534F3" w:rsidRDefault="006534F3"/>
    <w:p w:rsidR="006534F3" w:rsidRPr="00AA5AA3" w:rsidRDefault="006534F3" w:rsidP="00F34DE9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34F3" w:rsidRPr="00AA5AA3" w:rsidSect="000633C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4F3" w:rsidRDefault="006534F3" w:rsidP="00160C50">
      <w:r>
        <w:separator/>
      </w:r>
    </w:p>
  </w:endnote>
  <w:endnote w:type="continuationSeparator" w:id="0">
    <w:p w:rsidR="006534F3" w:rsidRDefault="006534F3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4F3" w:rsidRDefault="006534F3" w:rsidP="00160C50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4F3" w:rsidRDefault="006534F3" w:rsidP="00160C50">
      <w:r>
        <w:separator/>
      </w:r>
    </w:p>
  </w:footnote>
  <w:footnote w:type="continuationSeparator" w:id="0">
    <w:p w:rsidR="006534F3" w:rsidRDefault="006534F3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4F3" w:rsidRDefault="006534F3" w:rsidP="00160C50">
    <w:pPr>
      <w:pStyle w:val="Header"/>
      <w:jc w:val="center"/>
    </w:pPr>
  </w:p>
  <w:p w:rsidR="006534F3" w:rsidRDefault="006534F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4F5"/>
    <w:rsid w:val="000131E7"/>
    <w:rsid w:val="000633CF"/>
    <w:rsid w:val="00134F5B"/>
    <w:rsid w:val="001564F5"/>
    <w:rsid w:val="00160C50"/>
    <w:rsid w:val="002A0716"/>
    <w:rsid w:val="003259AF"/>
    <w:rsid w:val="003300CA"/>
    <w:rsid w:val="00331404"/>
    <w:rsid w:val="00377755"/>
    <w:rsid w:val="003A0840"/>
    <w:rsid w:val="003A71DA"/>
    <w:rsid w:val="004E49F4"/>
    <w:rsid w:val="004F2E86"/>
    <w:rsid w:val="00531EB3"/>
    <w:rsid w:val="0058086D"/>
    <w:rsid w:val="00585467"/>
    <w:rsid w:val="005A0925"/>
    <w:rsid w:val="005E0DC3"/>
    <w:rsid w:val="005E3861"/>
    <w:rsid w:val="005E5E7D"/>
    <w:rsid w:val="005E6321"/>
    <w:rsid w:val="006534F3"/>
    <w:rsid w:val="00655B61"/>
    <w:rsid w:val="006874B4"/>
    <w:rsid w:val="00793F00"/>
    <w:rsid w:val="007D12D5"/>
    <w:rsid w:val="007F6255"/>
    <w:rsid w:val="008437AE"/>
    <w:rsid w:val="00864F4D"/>
    <w:rsid w:val="00885AEE"/>
    <w:rsid w:val="00896CB8"/>
    <w:rsid w:val="008C0D78"/>
    <w:rsid w:val="008D4116"/>
    <w:rsid w:val="008E0FDD"/>
    <w:rsid w:val="008E4C97"/>
    <w:rsid w:val="0094374A"/>
    <w:rsid w:val="00991200"/>
    <w:rsid w:val="00997E0B"/>
    <w:rsid w:val="009A20B1"/>
    <w:rsid w:val="009D025F"/>
    <w:rsid w:val="00AA5AA3"/>
    <w:rsid w:val="00AB6282"/>
    <w:rsid w:val="00B23040"/>
    <w:rsid w:val="00B57321"/>
    <w:rsid w:val="00B57F75"/>
    <w:rsid w:val="00B703D9"/>
    <w:rsid w:val="00B70A9F"/>
    <w:rsid w:val="00BC787A"/>
    <w:rsid w:val="00BF500E"/>
    <w:rsid w:val="00C142AA"/>
    <w:rsid w:val="00C236AE"/>
    <w:rsid w:val="00CB5214"/>
    <w:rsid w:val="00D57887"/>
    <w:rsid w:val="00D860C9"/>
    <w:rsid w:val="00E2761A"/>
    <w:rsid w:val="00E5573A"/>
    <w:rsid w:val="00EB755D"/>
    <w:rsid w:val="00ED4ABA"/>
    <w:rsid w:val="00EF51C9"/>
    <w:rsid w:val="00F34DE9"/>
    <w:rsid w:val="00F4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0C9"/>
    <w:rPr>
      <w:rFonts w:ascii="Times New Roman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7E0B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="Cambria" w:eastAsia="Times New Roman" w:hAnsi="Cambria"/>
      <w:caps/>
      <w:color w:val="632423"/>
      <w:spacing w:val="20"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34DE9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7E0B"/>
    <w:rPr>
      <w:rFonts w:ascii="Cambria" w:hAnsi="Cambria" w:cs="Times New Roman"/>
      <w:caps/>
      <w:color w:val="632423"/>
      <w:spacing w:val="20"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34DE9"/>
    <w:rPr>
      <w:rFonts w:ascii="Cambria" w:hAnsi="Cambria" w:cs="Times New Roman"/>
      <w:b/>
      <w:bCs/>
      <w:color w:val="4F81BD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564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64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160C5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60C50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160C5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0C50"/>
    <w:rPr>
      <w:rFonts w:ascii="Times New Roman" w:hAnsi="Times New Roman" w:cs="Times New Roman"/>
      <w:sz w:val="24"/>
    </w:rPr>
  </w:style>
  <w:style w:type="paragraph" w:styleId="NoSpacing">
    <w:name w:val="No Spacing"/>
    <w:link w:val="NoSpacingChar"/>
    <w:uiPriority w:val="99"/>
    <w:qFormat/>
    <w:rsid w:val="00160C50"/>
    <w:rPr>
      <w:rFonts w:eastAsia="Times New Roman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160C50"/>
    <w:rPr>
      <w:rFonts w:eastAsia="Times New Roman" w:cs="Times New Roman"/>
      <w:sz w:val="22"/>
      <w:szCs w:val="22"/>
      <w:lang w:val="cs-CZ" w:eastAsia="en-US" w:bidi="ar-SA"/>
    </w:rPr>
  </w:style>
  <w:style w:type="paragraph" w:styleId="Caption">
    <w:name w:val="caption"/>
    <w:basedOn w:val="Normal"/>
    <w:next w:val="Normal"/>
    <w:uiPriority w:val="99"/>
    <w:qFormat/>
    <w:rsid w:val="00377755"/>
    <w:rPr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997E0B"/>
    <w:rPr>
      <w:rFonts w:ascii="Courier New" w:hAnsi="Courier New" w:cs="Courier New"/>
    </w:rPr>
  </w:style>
  <w:style w:type="paragraph" w:styleId="ListParagraph">
    <w:name w:val="List Paragraph"/>
    <w:basedOn w:val="Normal"/>
    <w:uiPriority w:val="99"/>
    <w:qFormat/>
    <w:rsid w:val="00F34DE9"/>
    <w:pPr>
      <w:spacing w:after="200" w:line="252" w:lineRule="auto"/>
      <w:ind w:left="720"/>
      <w:contextualSpacing/>
    </w:pPr>
    <w:rPr>
      <w:rFonts w:ascii="Cambria" w:eastAsia="Times New Roman" w:hAnsi="Cambria"/>
      <w:sz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04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2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62</Words>
  <Characters>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Pechanovi</cp:lastModifiedBy>
  <cp:revision>2</cp:revision>
  <cp:lastPrinted>2011-05-16T10:44:00Z</cp:lastPrinted>
  <dcterms:created xsi:type="dcterms:W3CDTF">2012-06-17T19:10:00Z</dcterms:created>
  <dcterms:modified xsi:type="dcterms:W3CDTF">2012-06-17T19:10:00Z</dcterms:modified>
</cp:coreProperties>
</file>