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/>
      </w:tblPr>
      <w:tblGrid>
        <w:gridCol w:w="2708"/>
      </w:tblGrid>
      <w:tr w:rsidR="00346E5E" w:rsidRPr="00722DD2">
        <w:trPr>
          <w:trHeight w:val="1715"/>
        </w:trPr>
        <w:tc>
          <w:tcPr>
            <w:tcW w:w="2708" w:type="dxa"/>
            <w:tcBorders>
              <w:top w:val="single" w:sz="4" w:space="0" w:color="auto"/>
              <w:bottom w:val="single" w:sz="4" w:space="0" w:color="auto"/>
            </w:tcBorders>
          </w:tcPr>
          <w:p w:rsidR="00346E5E" w:rsidRPr="00722DD2" w:rsidRDefault="00346E5E" w:rsidP="00722DD2">
            <w:pPr>
              <w:spacing w:after="0" w:line="240" w:lineRule="auto"/>
            </w:pPr>
            <w:r w:rsidRPr="00722DD2">
              <w:t xml:space="preserve">     </w:t>
            </w:r>
          </w:p>
          <w:p w:rsidR="00346E5E" w:rsidRPr="00722DD2" w:rsidRDefault="00346E5E" w:rsidP="00722DD2">
            <w:pPr>
              <w:spacing w:after="0" w:line="240" w:lineRule="auto"/>
              <w:jc w:val="center"/>
            </w:pPr>
            <w:r w:rsidRPr="00722DD2">
              <w:t>MŠ a ZŠ Barvičova,</w:t>
            </w:r>
          </w:p>
          <w:p w:rsidR="00346E5E" w:rsidRPr="00722DD2" w:rsidRDefault="00346E5E" w:rsidP="00722DD2">
            <w:pPr>
              <w:spacing w:after="0" w:line="240" w:lineRule="auto"/>
              <w:jc w:val="center"/>
            </w:pPr>
            <w:r w:rsidRPr="00722DD2">
              <w:t>Barvičova 54, Brno</w:t>
            </w:r>
          </w:p>
          <w:p w:rsidR="00346E5E" w:rsidRPr="00722DD2" w:rsidRDefault="00346E5E" w:rsidP="00722DD2">
            <w:pPr>
              <w:spacing w:after="0" w:line="240" w:lineRule="auto"/>
              <w:jc w:val="center"/>
              <w:rPr>
                <w:b/>
                <w:bCs/>
              </w:rPr>
            </w:pPr>
            <w:r w:rsidRPr="00722DD2">
              <w:rPr>
                <w:b/>
                <w:bCs/>
              </w:rPr>
              <w:t>SVĚT KOLEM NÁS</w:t>
            </w:r>
          </w:p>
          <w:p w:rsidR="00346E5E" w:rsidRPr="00722DD2" w:rsidRDefault="00346E5E" w:rsidP="00722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2DD2">
              <w:rPr>
                <w:rFonts w:ascii="Times New Roman" w:hAnsi="Times New Roman" w:cs="Times New Roman"/>
                <w:sz w:val="18"/>
                <w:szCs w:val="18"/>
              </w:rPr>
              <w:t>III/2 -  3 -  1 – Dopravní</w:t>
            </w:r>
          </w:p>
          <w:p w:rsidR="00346E5E" w:rsidRPr="00722DD2" w:rsidRDefault="00346E5E" w:rsidP="00722DD2">
            <w:pPr>
              <w:spacing w:after="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722DD2">
              <w:rPr>
                <w:rFonts w:ascii="Times New Roman" w:hAnsi="Times New Roman" w:cs="Times New Roman"/>
                <w:sz w:val="18"/>
                <w:szCs w:val="18"/>
              </w:rPr>
              <w:t>prostředky</w:t>
            </w:r>
          </w:p>
        </w:tc>
      </w:tr>
    </w:tbl>
    <w:p w:rsidR="00346E5E" w:rsidRDefault="00346E5E" w:rsidP="00463EEC">
      <w:pPr>
        <w:jc w:val="both"/>
        <w:rPr>
          <w:rFonts w:ascii="Times New Roman" w:hAnsi="Times New Roman" w:cs="Times New Roman"/>
          <w:sz w:val="32"/>
          <w:szCs w:val="32"/>
        </w:rPr>
      </w:pPr>
      <w:r w:rsidRPr="00722DD2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318pt;height:123pt;visibility:visible">
            <v:imagedata r:id="rId4" o:title=""/>
          </v:shape>
        </w:pic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</w:t>
      </w:r>
    </w:p>
    <w:p w:rsidR="00346E5E" w:rsidRDefault="00346E5E" w:rsidP="00463EEC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Začaly prázdniny, a tak jako každý rok se Honzík s Eliškou těší za babičkou a dědečkem na venkov. Čeká je tam spousta malých a velkých dobrodružství, legrace, a také kamarádi. Takže hurá na vlak!</w:t>
      </w:r>
    </w:p>
    <w:p w:rsidR="00346E5E" w:rsidRDefault="00346E5E" w:rsidP="00463EEC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346E5E" w:rsidRPr="00AC73F5" w:rsidRDefault="00346E5E" w:rsidP="00463EEC">
      <w:pPr>
        <w:jc w:val="center"/>
        <w:rPr>
          <w:rFonts w:ascii="Times New Roman" w:hAnsi="Times New Roman" w:cs="Times New Roman"/>
          <w:sz w:val="32"/>
          <w:szCs w:val="32"/>
        </w:rPr>
      </w:pPr>
      <w:r w:rsidRPr="00AC73F5">
        <w:rPr>
          <w:rFonts w:ascii="Times New Roman" w:hAnsi="Times New Roman" w:cs="Times New Roman"/>
          <w:sz w:val="32"/>
          <w:szCs w:val="32"/>
        </w:rPr>
        <w:t>Které dopravní prostředky jezdí po kolejích?</w:t>
      </w:r>
      <w:r w:rsidRPr="00AC73F5">
        <w:rPr>
          <w:noProof/>
          <w:sz w:val="32"/>
          <w:szCs w:val="32"/>
          <w:lang w:eastAsia="cs-CZ"/>
        </w:rPr>
        <w:t xml:space="preserve">                 </w:t>
      </w:r>
    </w:p>
    <w:p w:rsidR="00346E5E" w:rsidRDefault="00346E5E" w:rsidP="00463EEC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</w:p>
    <w:p w:rsidR="00346E5E" w:rsidRDefault="00346E5E" w:rsidP="00463EEC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 w:rsidRPr="00722DD2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Obrázek 2" o:spid="_x0000_i1026" type="#_x0000_t75" style="width:187.5pt;height:135.75pt;visibility:visible">
            <v:imagedata r:id="rId5" o:title="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      </w:t>
      </w:r>
      <w:r w:rsidRPr="00722DD2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Obrázek 3" o:spid="_x0000_i1027" type="#_x0000_t75" style="width:187.5pt;height:117.75pt;visibility:visible">
            <v:imagedata r:id="rId6" o:title="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</w:t>
      </w:r>
    </w:p>
    <w:p w:rsidR="00346E5E" w:rsidRPr="0047410F" w:rsidRDefault="00346E5E" w:rsidP="00463EEC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 w:rsidRPr="00722DD2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Obrázek 4" o:spid="_x0000_i1028" type="#_x0000_t75" style="width:187.5pt;height:204.75pt;visibility:visible">
            <v:imagedata r:id="rId7" o:title="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   </w:t>
      </w:r>
      <w:r w:rsidRPr="00722DD2">
        <w:rPr>
          <w:rFonts w:ascii="Times New Roman" w:hAnsi="Times New Roman" w:cs="Times New Roman"/>
          <w:noProof/>
          <w:sz w:val="32"/>
          <w:szCs w:val="32"/>
          <w:lang w:eastAsia="cs-CZ"/>
        </w:rPr>
        <w:pict>
          <v:shape id="Obrázek 5" o:spid="_x0000_i1029" type="#_x0000_t75" style="width:187.5pt;height:165pt;visibility:visible">
            <v:imagedata r:id="rId8" o:title=""/>
          </v:shape>
        </w:pic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</w:t>
      </w:r>
      <w:r w:rsidRPr="0090095E">
        <w:rPr>
          <w:rFonts w:ascii="Times New Roman" w:hAnsi="Times New Roman" w:cs="Times New Roman"/>
          <w:noProof/>
          <w:sz w:val="32"/>
          <w:szCs w:val="32"/>
          <w:lang w:eastAsia="cs-CZ"/>
        </w:rPr>
        <w:t>www.opencliparts.cz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t xml:space="preserve">             </w:t>
      </w:r>
    </w:p>
    <w:sectPr w:rsidR="00346E5E" w:rsidRPr="0047410F" w:rsidSect="005922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3EEC"/>
    <w:rsid w:val="00346E5E"/>
    <w:rsid w:val="00463EEC"/>
    <w:rsid w:val="0047410F"/>
    <w:rsid w:val="004C3AF9"/>
    <w:rsid w:val="00592208"/>
    <w:rsid w:val="00722DD2"/>
    <w:rsid w:val="0090095E"/>
    <w:rsid w:val="00A61840"/>
    <w:rsid w:val="00AC73F5"/>
    <w:rsid w:val="00D05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3EE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63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63EE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463EE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107</TotalTime>
  <Pages>1</Pages>
  <Words>72</Words>
  <Characters>430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</dc:creator>
  <cp:keywords/>
  <dc:description/>
  <cp:lastModifiedBy>Uzivatel</cp:lastModifiedBy>
  <cp:revision>3</cp:revision>
  <dcterms:created xsi:type="dcterms:W3CDTF">2012-06-10T15:27:00Z</dcterms:created>
  <dcterms:modified xsi:type="dcterms:W3CDTF">2012-06-13T20:07:00Z</dcterms:modified>
</cp:coreProperties>
</file>