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-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2708"/>
      </w:tblGrid>
      <w:tr w:rsidR="00451BB2" w:rsidRPr="00A73130">
        <w:trPr>
          <w:trHeight w:val="1715"/>
        </w:trPr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451BB2" w:rsidRPr="00A73130" w:rsidRDefault="00451BB2" w:rsidP="00A73130">
            <w:pPr>
              <w:spacing w:after="0" w:line="240" w:lineRule="auto"/>
            </w:pPr>
            <w:r w:rsidRPr="00A73130">
              <w:t xml:space="preserve">     </w:t>
            </w:r>
          </w:p>
          <w:p w:rsidR="00451BB2" w:rsidRPr="00A73130" w:rsidRDefault="00451BB2" w:rsidP="00A73130">
            <w:pPr>
              <w:spacing w:after="0" w:line="240" w:lineRule="auto"/>
              <w:jc w:val="center"/>
            </w:pPr>
            <w:r w:rsidRPr="00A73130">
              <w:t>MŠ a ZŠ Barvičova,</w:t>
            </w:r>
          </w:p>
          <w:p w:rsidR="00451BB2" w:rsidRPr="00A73130" w:rsidRDefault="00451BB2" w:rsidP="00A73130">
            <w:pPr>
              <w:spacing w:after="0" w:line="240" w:lineRule="auto"/>
              <w:jc w:val="center"/>
            </w:pPr>
            <w:r w:rsidRPr="00A73130">
              <w:t>Barvičova 54, Brno</w:t>
            </w:r>
          </w:p>
          <w:p w:rsidR="00451BB2" w:rsidRPr="00A73130" w:rsidRDefault="00451BB2" w:rsidP="00A73130">
            <w:pPr>
              <w:spacing w:after="0" w:line="240" w:lineRule="auto"/>
              <w:jc w:val="center"/>
              <w:rPr>
                <w:b/>
                <w:bCs/>
              </w:rPr>
            </w:pPr>
          </w:p>
          <w:p w:rsidR="00451BB2" w:rsidRPr="00A73130" w:rsidRDefault="00451BB2" w:rsidP="00A73130">
            <w:pPr>
              <w:spacing w:after="0" w:line="240" w:lineRule="auto"/>
              <w:jc w:val="center"/>
              <w:rPr>
                <w:b/>
                <w:bCs/>
              </w:rPr>
            </w:pPr>
            <w:r w:rsidRPr="00A73130">
              <w:rPr>
                <w:b/>
                <w:bCs/>
              </w:rPr>
              <w:t>SVĚT KOLEM NÁS</w:t>
            </w:r>
          </w:p>
          <w:p w:rsidR="00451BB2" w:rsidRPr="00A73130" w:rsidRDefault="00451BB2" w:rsidP="00A7313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73130">
              <w:rPr>
                <w:rFonts w:ascii="Times New Roman" w:hAnsi="Times New Roman" w:cs="Times New Roman"/>
                <w:sz w:val="18"/>
                <w:szCs w:val="18"/>
              </w:rPr>
              <w:t>III/2 -  3 -  2 – Kdy odjíždí vlak</w:t>
            </w:r>
          </w:p>
        </w:tc>
      </w:tr>
    </w:tbl>
    <w:p w:rsidR="00451BB2" w:rsidRPr="007273B8" w:rsidRDefault="00451BB2" w:rsidP="007273B8">
      <w:pPr>
        <w:ind w:left="-426"/>
        <w:rPr>
          <w:rFonts w:ascii="Times New Roman" w:hAnsi="Times New Roman" w:cs="Times New Roman"/>
          <w:sz w:val="32"/>
          <w:szCs w:val="32"/>
        </w:rPr>
      </w:pPr>
      <w:r w:rsidRPr="00A73130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8" o:spid="_x0000_i1025" type="#_x0000_t75" style="width:294pt;height:100.5pt;visibility:visible">
            <v:imagedata r:id="rId6" o:title=""/>
          </v:shape>
        </w:pict>
      </w:r>
    </w:p>
    <w:p w:rsidR="00451BB2" w:rsidRPr="007273B8" w:rsidRDefault="00451BB2" w:rsidP="007273B8">
      <w:pPr>
        <w:jc w:val="both"/>
        <w:rPr>
          <w:rFonts w:ascii="Times New Roman" w:hAnsi="Times New Roman" w:cs="Times New Roman"/>
          <w:sz w:val="32"/>
          <w:szCs w:val="32"/>
        </w:rPr>
      </w:pPr>
      <w:r w:rsidRPr="007273B8">
        <w:rPr>
          <w:rFonts w:ascii="Times New Roman" w:hAnsi="Times New Roman" w:cs="Times New Roman"/>
          <w:sz w:val="32"/>
          <w:szCs w:val="32"/>
        </w:rPr>
        <w:t>Vlak, který děti přiveze za babičkou, odjíždí v půl druhé odpoledne. Které hodiny ukazují ten správný čas? Eliška ještě určovat hodiny neumí, ale Honzík už ano. Umíte to také?</w:t>
      </w:r>
    </w:p>
    <w:p w:rsidR="00451BB2" w:rsidRPr="007273B8" w:rsidRDefault="00451BB2" w:rsidP="007273B8"/>
    <w:p w:rsidR="00451BB2" w:rsidRPr="007273B8" w:rsidRDefault="00451BB2" w:rsidP="007273B8">
      <w:r w:rsidRPr="007273B8">
        <w:t xml:space="preserve">         </w:t>
      </w:r>
      <w:r w:rsidRPr="008C7D37">
        <w:rPr>
          <w:noProof/>
          <w:lang w:eastAsia="cs-CZ"/>
        </w:rPr>
        <w:pict>
          <v:shape id="Obrázek 4" o:spid="_x0000_i1026" type="#_x0000_t75" style="width:187.5pt;height:187.5pt;visibility:visible">
            <v:imagedata r:id="rId7" o:title=""/>
          </v:shape>
        </w:pict>
      </w:r>
      <w:r w:rsidRPr="007273B8">
        <w:t xml:space="preserve">                   </w:t>
      </w:r>
      <w:r w:rsidRPr="008C7D37">
        <w:rPr>
          <w:noProof/>
          <w:lang w:eastAsia="cs-CZ"/>
        </w:rPr>
        <w:pict>
          <v:shape id="Obrázek 1" o:spid="_x0000_i1027" type="#_x0000_t75" style="width:187.5pt;height:187.5pt;visibility:visible">
            <v:imagedata r:id="rId8" o:title=""/>
          </v:shape>
        </w:pict>
      </w:r>
    </w:p>
    <w:p w:rsidR="00451BB2" w:rsidRPr="007273B8" w:rsidRDefault="00451BB2" w:rsidP="007273B8"/>
    <w:p w:rsidR="00451BB2" w:rsidRPr="007273B8" w:rsidRDefault="00451BB2" w:rsidP="007273B8"/>
    <w:p w:rsidR="00451BB2" w:rsidRDefault="00451BB2" w:rsidP="007273B8">
      <w:r w:rsidRPr="007273B8">
        <w:t xml:space="preserve">         </w:t>
      </w:r>
      <w:r w:rsidRPr="008C7D37">
        <w:rPr>
          <w:noProof/>
          <w:lang w:eastAsia="cs-CZ"/>
        </w:rPr>
        <w:pict>
          <v:shape id="Obrázek 6" o:spid="_x0000_i1028" type="#_x0000_t75" style="width:187.5pt;height:187.5pt;visibility:visible">
            <v:imagedata r:id="rId9" o:title=""/>
          </v:shape>
        </w:pict>
      </w:r>
      <w:r w:rsidRPr="007273B8">
        <w:t xml:space="preserve">                   </w:t>
      </w:r>
      <w:r w:rsidRPr="008C7D37">
        <w:rPr>
          <w:noProof/>
          <w:lang w:eastAsia="cs-CZ"/>
        </w:rPr>
        <w:pict>
          <v:shape id="Obrázek 7" o:spid="_x0000_i1029" type="#_x0000_t75" style="width:187.5pt;height:187.5pt;visibility:visible">
            <v:imagedata r:id="rId10" o:title=""/>
          </v:shape>
        </w:pict>
      </w:r>
      <w:bookmarkStart w:id="0" w:name="_GoBack"/>
      <w:bookmarkEnd w:id="0"/>
    </w:p>
    <w:p w:rsidR="00451BB2" w:rsidRPr="002B529A" w:rsidRDefault="00451BB2" w:rsidP="002B529A">
      <w:r w:rsidRPr="002B529A">
        <w:t>www.opencliparts.cz</w:t>
      </w:r>
    </w:p>
    <w:sectPr w:rsidR="00451BB2" w:rsidRPr="002B529A" w:rsidSect="00E80A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1BB2" w:rsidRDefault="00451BB2" w:rsidP="007273B8">
      <w:pPr>
        <w:spacing w:after="0" w:line="240" w:lineRule="auto"/>
      </w:pPr>
      <w:r>
        <w:separator/>
      </w:r>
    </w:p>
  </w:endnote>
  <w:endnote w:type="continuationSeparator" w:id="0">
    <w:p w:rsidR="00451BB2" w:rsidRDefault="00451BB2" w:rsidP="00727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1BB2" w:rsidRDefault="00451BB2" w:rsidP="007273B8">
      <w:pPr>
        <w:spacing w:after="0" w:line="240" w:lineRule="auto"/>
      </w:pPr>
      <w:r>
        <w:separator/>
      </w:r>
    </w:p>
  </w:footnote>
  <w:footnote w:type="continuationSeparator" w:id="0">
    <w:p w:rsidR="00451BB2" w:rsidRDefault="00451BB2" w:rsidP="00727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3B8"/>
    <w:rsid w:val="000E3D52"/>
    <w:rsid w:val="00273351"/>
    <w:rsid w:val="002B529A"/>
    <w:rsid w:val="00451BB2"/>
    <w:rsid w:val="004C3AF9"/>
    <w:rsid w:val="007273B8"/>
    <w:rsid w:val="0079337A"/>
    <w:rsid w:val="008C7D37"/>
    <w:rsid w:val="00A73130"/>
    <w:rsid w:val="00AD38B3"/>
    <w:rsid w:val="00E80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AF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273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73B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2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273B8"/>
  </w:style>
  <w:style w:type="paragraph" w:styleId="Footer">
    <w:name w:val="footer"/>
    <w:basedOn w:val="Normal"/>
    <w:link w:val="FooterChar"/>
    <w:uiPriority w:val="99"/>
    <w:rsid w:val="007273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273B8"/>
  </w:style>
  <w:style w:type="table" w:styleId="TableGrid">
    <w:name w:val="Table Grid"/>
    <w:basedOn w:val="TableNormal"/>
    <w:uiPriority w:val="99"/>
    <w:rsid w:val="007273B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52</Words>
  <Characters>307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Uzivatel</cp:lastModifiedBy>
  <cp:revision>4</cp:revision>
  <dcterms:created xsi:type="dcterms:W3CDTF">2012-06-10T15:37:00Z</dcterms:created>
  <dcterms:modified xsi:type="dcterms:W3CDTF">2012-06-13T20:12:00Z</dcterms:modified>
</cp:coreProperties>
</file>