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-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2708"/>
      </w:tblGrid>
      <w:tr w:rsidR="00F36BE9" w:rsidRPr="00B829F2">
        <w:trPr>
          <w:trHeight w:val="1715"/>
        </w:trPr>
        <w:tc>
          <w:tcPr>
            <w:tcW w:w="2708" w:type="dxa"/>
            <w:tcBorders>
              <w:top w:val="single" w:sz="4" w:space="0" w:color="auto"/>
              <w:bottom w:val="single" w:sz="4" w:space="0" w:color="auto"/>
            </w:tcBorders>
          </w:tcPr>
          <w:p w:rsidR="00F36BE9" w:rsidRPr="00B829F2" w:rsidRDefault="00F36BE9" w:rsidP="00B829F2">
            <w:pPr>
              <w:spacing w:after="0" w:line="240" w:lineRule="auto"/>
            </w:pPr>
            <w:r w:rsidRPr="00B829F2">
              <w:t xml:space="preserve">     </w:t>
            </w:r>
          </w:p>
          <w:p w:rsidR="00F36BE9" w:rsidRPr="00B829F2" w:rsidRDefault="00F36BE9" w:rsidP="00B829F2">
            <w:pPr>
              <w:spacing w:after="0" w:line="240" w:lineRule="auto"/>
              <w:jc w:val="center"/>
            </w:pPr>
            <w:r w:rsidRPr="00B829F2">
              <w:t>MŠ a ZŠ Barvičova,</w:t>
            </w:r>
          </w:p>
          <w:p w:rsidR="00F36BE9" w:rsidRPr="00B829F2" w:rsidRDefault="00F36BE9" w:rsidP="00B829F2">
            <w:pPr>
              <w:spacing w:after="0" w:line="240" w:lineRule="auto"/>
              <w:jc w:val="center"/>
            </w:pPr>
            <w:r w:rsidRPr="00B829F2">
              <w:t>Barvičova 54, Brno</w:t>
            </w:r>
          </w:p>
          <w:p w:rsidR="00F36BE9" w:rsidRPr="00B829F2" w:rsidRDefault="00F36BE9" w:rsidP="00B829F2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F36BE9" w:rsidRPr="00B829F2" w:rsidRDefault="00F36BE9" w:rsidP="00B829F2">
            <w:pPr>
              <w:spacing w:after="0" w:line="240" w:lineRule="auto"/>
              <w:jc w:val="center"/>
              <w:rPr>
                <w:b/>
                <w:bCs/>
              </w:rPr>
            </w:pPr>
            <w:r w:rsidRPr="00B829F2">
              <w:rPr>
                <w:b/>
                <w:bCs/>
              </w:rPr>
              <w:t>SVĚT KOLEM NÁS</w:t>
            </w:r>
          </w:p>
          <w:p w:rsidR="00F36BE9" w:rsidRPr="00B829F2" w:rsidRDefault="00F36BE9" w:rsidP="00B82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29F2">
              <w:rPr>
                <w:rFonts w:ascii="Times New Roman" w:hAnsi="Times New Roman" w:cs="Times New Roman"/>
                <w:sz w:val="18"/>
                <w:szCs w:val="18"/>
              </w:rPr>
              <w:t>III/2 -  3 -  3 - Hodiny</w:t>
            </w:r>
          </w:p>
        </w:tc>
      </w:tr>
    </w:tbl>
    <w:p w:rsidR="00F36BE9" w:rsidRDefault="00F36BE9" w:rsidP="00151BCB">
      <w:pPr>
        <w:jc w:val="both"/>
        <w:rPr>
          <w:rFonts w:ascii="Times New Roman" w:hAnsi="Times New Roman" w:cs="Times New Roman"/>
          <w:sz w:val="32"/>
          <w:szCs w:val="32"/>
        </w:rPr>
      </w:pPr>
      <w:r w:rsidRPr="00B829F2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3" o:spid="_x0000_i1025" type="#_x0000_t75" style="width:294pt;height:104.25pt;visibility:visible">
            <v:imagedata r:id="rId4" o:title=""/>
          </v:shape>
        </w:pict>
      </w:r>
    </w:p>
    <w:p w:rsidR="00F36BE9" w:rsidRDefault="00F36BE9" w:rsidP="00151BC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Kromě hodinek s ručičkami, lidé používají také hodiny digitální. Takové hodiny ukazují čas jen pomocí čísel. Spoj pastelkou digitální a ručičkové hodiny, které ukazují stejný čas.</w:t>
      </w:r>
    </w:p>
    <w:p w:rsidR="00F36BE9" w:rsidRDefault="00F36BE9" w:rsidP="00151B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EE2AA7">
        <w:rPr>
          <w:noProof/>
          <w:lang w:eastAsia="cs-CZ"/>
        </w:rPr>
        <w:pict>
          <v:shape id="Obrázek 1" o:spid="_x0000_i1026" type="#_x0000_t75" style="width:67.5pt;height:67.5pt;visibility:visible">
            <v:imagedata r:id="rId5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  <w:r w:rsidRPr="00EE2AA7">
        <w:rPr>
          <w:noProof/>
          <w:lang w:eastAsia="cs-CZ"/>
        </w:rPr>
        <w:pict>
          <v:shape id="Obrázek 2" o:spid="_x0000_i1027" type="#_x0000_t75" style="width:67.5pt;height:25.5pt;visibility:visible">
            <v:imagedata r:id="rId6" o:title=""/>
          </v:shape>
        </w:pict>
      </w:r>
    </w:p>
    <w:p w:rsidR="00F36BE9" w:rsidRDefault="00F36BE9" w:rsidP="00151B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EE2AA7">
        <w:rPr>
          <w:noProof/>
          <w:lang w:eastAsia="cs-CZ"/>
        </w:rPr>
        <w:pict>
          <v:shape id="Obrázek 3" o:spid="_x0000_i1028" type="#_x0000_t75" style="width:67.5pt;height:67.5pt;visibility:visible">
            <v:imagedata r:id="rId7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  <w:r w:rsidRPr="00EE2AA7">
        <w:rPr>
          <w:noProof/>
          <w:lang w:eastAsia="cs-CZ"/>
        </w:rPr>
        <w:pict>
          <v:shape id="Obrázek 4" o:spid="_x0000_i1029" type="#_x0000_t75" style="width:67.5pt;height:25.5pt;visibility:visible">
            <v:imagedata r:id="rId8" o:title=""/>
          </v:shape>
        </w:pict>
      </w:r>
    </w:p>
    <w:p w:rsidR="00F36BE9" w:rsidRDefault="00F36BE9" w:rsidP="00151B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EE2AA7">
        <w:rPr>
          <w:noProof/>
          <w:lang w:eastAsia="cs-CZ"/>
        </w:rPr>
        <w:pict>
          <v:shape id="Obrázek 5" o:spid="_x0000_i1030" type="#_x0000_t75" style="width:67.5pt;height:67.5pt;visibility:visible">
            <v:imagedata r:id="rId9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  <w:r w:rsidRPr="00EE2AA7">
        <w:rPr>
          <w:noProof/>
          <w:lang w:eastAsia="cs-CZ"/>
        </w:rPr>
        <w:pict>
          <v:shape id="Obrázek 6" o:spid="_x0000_i1031" type="#_x0000_t75" style="width:67.5pt;height:25.5pt;visibility:visible">
            <v:imagedata r:id="rId10" o:title=""/>
          </v:shape>
        </w:pict>
      </w:r>
    </w:p>
    <w:p w:rsidR="00F36BE9" w:rsidRDefault="00F36BE9" w:rsidP="00151B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EE2AA7">
        <w:rPr>
          <w:noProof/>
          <w:lang w:eastAsia="cs-CZ"/>
        </w:rPr>
        <w:pict>
          <v:shape id="Obrázek 7" o:spid="_x0000_i1032" type="#_x0000_t75" style="width:67.5pt;height:67.5pt;visibility:visible">
            <v:imagedata r:id="rId11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  <w:r w:rsidRPr="00EE2AA7">
        <w:rPr>
          <w:noProof/>
          <w:lang w:eastAsia="cs-CZ"/>
        </w:rPr>
        <w:pict>
          <v:shape id="Obrázek 8" o:spid="_x0000_i1033" type="#_x0000_t75" style="width:67.5pt;height:25.5pt;visibility:visible">
            <v:imagedata r:id="rId12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F36BE9" w:rsidRDefault="00F36BE9" w:rsidP="00151B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EE2AA7">
        <w:rPr>
          <w:noProof/>
          <w:lang w:eastAsia="cs-CZ"/>
        </w:rPr>
        <w:pict>
          <v:shape id="Obrázek 9" o:spid="_x0000_i1034" type="#_x0000_t75" style="width:67.5pt;height:67.5pt;visibility:visible">
            <v:imagedata r:id="rId13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  <w:r w:rsidRPr="00EE2AA7">
        <w:rPr>
          <w:noProof/>
          <w:lang w:eastAsia="cs-CZ"/>
        </w:rPr>
        <w:pict>
          <v:shape id="Obrázek 10" o:spid="_x0000_i1035" type="#_x0000_t75" style="width:67.5pt;height:25.5pt;visibility:visible">
            <v:imagedata r:id="rId14" o:title=""/>
          </v:shape>
        </w:pict>
      </w:r>
    </w:p>
    <w:p w:rsidR="00F36BE9" w:rsidRDefault="00F36BE9" w:rsidP="00151BCB">
      <w:pPr>
        <w:rPr>
          <w:noProof/>
          <w:lang w:eastAsia="cs-CZ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EE2AA7">
        <w:rPr>
          <w:noProof/>
          <w:lang w:eastAsia="cs-CZ"/>
        </w:rPr>
        <w:pict>
          <v:shape id="Obrázek 11" o:spid="_x0000_i1036" type="#_x0000_t75" style="width:67.5pt;height:67.5pt;visibility:visible">
            <v:imagedata r:id="rId15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  <w:r w:rsidRPr="00EE2AA7">
        <w:rPr>
          <w:noProof/>
          <w:lang w:eastAsia="cs-CZ"/>
        </w:rPr>
        <w:pict>
          <v:shape id="Obrázek 12" o:spid="_x0000_i1037" type="#_x0000_t75" style="width:67.5pt;height:25.5pt;visibility:visible">
            <v:imagedata r:id="rId16" o:title=""/>
          </v:shape>
        </w:pict>
      </w:r>
      <w:bookmarkStart w:id="0" w:name="_GoBack"/>
      <w:bookmarkEnd w:id="0"/>
    </w:p>
    <w:p w:rsidR="00F36BE9" w:rsidRPr="008A5046" w:rsidRDefault="00F36BE9" w:rsidP="00151BCB">
      <w:pPr>
        <w:rPr>
          <w:noProof/>
          <w:sz w:val="24"/>
          <w:szCs w:val="24"/>
          <w:lang w:eastAsia="cs-CZ"/>
        </w:rPr>
      </w:pPr>
      <w:r w:rsidRPr="008A5046">
        <w:rPr>
          <w:rFonts w:ascii="Times New Roman" w:hAnsi="Times New Roman" w:cs="Times New Roman"/>
          <w:sz w:val="24"/>
          <w:szCs w:val="24"/>
        </w:rPr>
        <w:t>www.opencliparts.cz</w:t>
      </w:r>
    </w:p>
    <w:sectPr w:rsidR="00F36BE9" w:rsidRPr="008A5046" w:rsidSect="00F53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BCB"/>
    <w:rsid w:val="00151BCB"/>
    <w:rsid w:val="006342D6"/>
    <w:rsid w:val="006F5550"/>
    <w:rsid w:val="008A5046"/>
    <w:rsid w:val="00B829F2"/>
    <w:rsid w:val="00EE2AA7"/>
    <w:rsid w:val="00F36BE9"/>
    <w:rsid w:val="00F53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BC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51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1BC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51BC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114</Words>
  <Characters>674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Uzivatel</cp:lastModifiedBy>
  <cp:revision>2</cp:revision>
  <dcterms:created xsi:type="dcterms:W3CDTF">2012-06-12T13:17:00Z</dcterms:created>
  <dcterms:modified xsi:type="dcterms:W3CDTF">2012-06-13T20:16:00Z</dcterms:modified>
</cp:coreProperties>
</file>