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-10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/>
      </w:tblPr>
      <w:tblGrid>
        <w:gridCol w:w="2708"/>
      </w:tblGrid>
      <w:tr w:rsidR="003E03F4" w:rsidRPr="00E065FA">
        <w:trPr>
          <w:trHeight w:val="1715"/>
        </w:trPr>
        <w:tc>
          <w:tcPr>
            <w:tcW w:w="2708" w:type="dxa"/>
            <w:tcBorders>
              <w:top w:val="single" w:sz="4" w:space="0" w:color="auto"/>
              <w:bottom w:val="single" w:sz="4" w:space="0" w:color="auto"/>
            </w:tcBorders>
          </w:tcPr>
          <w:p w:rsidR="003E03F4" w:rsidRPr="00E065FA" w:rsidRDefault="003E03F4" w:rsidP="00E065FA">
            <w:pPr>
              <w:spacing w:after="0" w:line="240" w:lineRule="auto"/>
            </w:pPr>
            <w:r w:rsidRPr="00E065FA">
              <w:t xml:space="preserve">     </w:t>
            </w:r>
          </w:p>
          <w:p w:rsidR="003E03F4" w:rsidRPr="00E065FA" w:rsidRDefault="003E03F4" w:rsidP="00E065FA">
            <w:pPr>
              <w:spacing w:after="0" w:line="240" w:lineRule="auto"/>
              <w:jc w:val="center"/>
            </w:pPr>
            <w:r w:rsidRPr="00E065FA">
              <w:t>MŠ a ZŠ Barvičova,</w:t>
            </w:r>
          </w:p>
          <w:p w:rsidR="003E03F4" w:rsidRPr="00E065FA" w:rsidRDefault="003E03F4" w:rsidP="00E065FA">
            <w:pPr>
              <w:spacing w:after="0" w:line="240" w:lineRule="auto"/>
              <w:jc w:val="center"/>
            </w:pPr>
            <w:r w:rsidRPr="00E065FA">
              <w:t>Barvičova 54, Brno</w:t>
            </w:r>
          </w:p>
          <w:p w:rsidR="003E03F4" w:rsidRPr="00E065FA" w:rsidRDefault="003E03F4" w:rsidP="00E065FA">
            <w:pPr>
              <w:spacing w:after="0" w:line="240" w:lineRule="auto"/>
              <w:jc w:val="center"/>
              <w:rPr>
                <w:b/>
                <w:bCs/>
              </w:rPr>
            </w:pPr>
          </w:p>
          <w:p w:rsidR="003E03F4" w:rsidRPr="00E065FA" w:rsidRDefault="003E03F4" w:rsidP="00E065FA">
            <w:pPr>
              <w:spacing w:after="0" w:line="240" w:lineRule="auto"/>
              <w:jc w:val="center"/>
              <w:rPr>
                <w:b/>
                <w:bCs/>
              </w:rPr>
            </w:pPr>
            <w:r w:rsidRPr="00E065FA">
              <w:rPr>
                <w:b/>
                <w:bCs/>
              </w:rPr>
              <w:t>SVĚT KOLEM NÁS</w:t>
            </w:r>
          </w:p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5FA">
              <w:rPr>
                <w:rFonts w:ascii="Times New Roman" w:hAnsi="Times New Roman" w:cs="Times New Roman"/>
                <w:sz w:val="18"/>
                <w:szCs w:val="18"/>
              </w:rPr>
              <w:t>III/2 -  3 -  4- Nádraží</w:t>
            </w:r>
          </w:p>
        </w:tc>
      </w:tr>
    </w:tbl>
    <w:p w:rsidR="003E03F4" w:rsidRDefault="003E03F4" w:rsidP="00353C1C">
      <w:pPr>
        <w:keepNext/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-29.25pt;margin-top:-57.75pt;width:296.6pt;height:104.85pt;z-index:251658240;visibility:visible;mso-position-horizontal-relative:text;mso-position-vertical-relative:text">
            <v:imagedata r:id="rId4" o:title=""/>
            <w10:wrap type="square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br w:type="textWrapping" w:clear="all"/>
      </w:r>
    </w:p>
    <w:p w:rsidR="003E03F4" w:rsidRDefault="003E03F4" w:rsidP="00353C1C">
      <w:pPr>
        <w:keepNext/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Babička s dědečkem bydlí v malé vesničce s roztomilým názvem Hajánky. A vláček už zastavuje na nádraží! Je to  správné nádraží? Najděte mezi ostatními písmenky a dejte do kroužku ta písmenka, ze kterých se skládá název vesničky.</w:t>
      </w:r>
    </w:p>
    <w:p w:rsidR="003E03F4" w:rsidRDefault="003E03F4" w:rsidP="00353C1C">
      <w:pPr>
        <w:keepNext/>
        <w:jc w:val="center"/>
      </w:pPr>
      <w:r w:rsidRPr="00CD53A0">
        <w:rPr>
          <w:noProof/>
          <w:lang w:eastAsia="cs-CZ"/>
        </w:rPr>
        <w:pict>
          <v:shape id="Obrázek 2" o:spid="_x0000_i1025" type="#_x0000_t75" style="width:413.25pt;height:204.75pt;visibility:visible">
            <v:imagedata r:id="rId5" o:title=""/>
          </v:shape>
        </w:pict>
      </w:r>
    </w:p>
    <w:p w:rsidR="003E03F4" w:rsidRPr="00766964" w:rsidRDefault="003E03F4" w:rsidP="00353C1C">
      <w:pPr>
        <w:rPr>
          <w:rFonts w:ascii="Times New Roman" w:hAnsi="Times New Roman" w:cs="Times New Roman"/>
          <w:color w:val="FF0000"/>
          <w:sz w:val="72"/>
          <w:szCs w:val="7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>
        <w:rPr>
          <w:rFonts w:ascii="Times New Roman" w:hAnsi="Times New Roman" w:cs="Times New Roman"/>
          <w:color w:val="FF0000"/>
          <w:sz w:val="72"/>
          <w:szCs w:val="72"/>
        </w:rPr>
        <w:t xml:space="preserve">  N             T               Á       </w:t>
      </w:r>
    </w:p>
    <w:p w:rsidR="003E03F4" w:rsidRPr="003E146F" w:rsidRDefault="003E03F4" w:rsidP="00353C1C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3E03F4" w:rsidRPr="00766964" w:rsidRDefault="003E03F4" w:rsidP="00353C1C">
      <w:pPr>
        <w:rPr>
          <w:rFonts w:ascii="Times New Roman" w:hAnsi="Times New Roman" w:cs="Times New Roman"/>
          <w:color w:val="FF0000"/>
          <w:sz w:val="72"/>
          <w:szCs w:val="72"/>
        </w:rPr>
      </w:pPr>
      <w:r>
        <w:rPr>
          <w:rFonts w:ascii="Times New Roman" w:hAnsi="Times New Roman" w:cs="Times New Roman"/>
          <w:color w:val="FF0000"/>
          <w:sz w:val="72"/>
          <w:szCs w:val="72"/>
        </w:rPr>
        <w:t xml:space="preserve">    </w:t>
      </w:r>
      <w:r w:rsidRPr="00766964">
        <w:rPr>
          <w:rFonts w:ascii="Times New Roman" w:hAnsi="Times New Roman" w:cs="Times New Roman"/>
          <w:color w:val="FF0000"/>
          <w:sz w:val="72"/>
          <w:szCs w:val="72"/>
        </w:rPr>
        <w:t>H</w:t>
      </w:r>
      <w:r w:rsidRPr="00766964">
        <w:rPr>
          <w:rFonts w:ascii="Times New Roman" w:hAnsi="Times New Roman" w:cs="Times New Roman"/>
          <w:color w:val="FF0000"/>
          <w:sz w:val="32"/>
          <w:szCs w:val="32"/>
        </w:rPr>
        <w:t xml:space="preserve">  </w:t>
      </w: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color w:val="FF0000"/>
          <w:sz w:val="72"/>
          <w:szCs w:val="72"/>
        </w:rPr>
        <w:t xml:space="preserve">          O          L         K          </w:t>
      </w:r>
    </w:p>
    <w:p w:rsidR="003E03F4" w:rsidRPr="003E146F" w:rsidRDefault="003E03F4" w:rsidP="00353C1C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3E03F4" w:rsidRDefault="003E03F4" w:rsidP="00353C1C">
      <w:pPr>
        <w:rPr>
          <w:rFonts w:ascii="Times New Roman" w:hAnsi="Times New Roman" w:cs="Times New Roman"/>
          <w:color w:val="FF0000"/>
          <w:sz w:val="72"/>
          <w:szCs w:val="7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color w:val="FF0000"/>
          <w:sz w:val="72"/>
          <w:szCs w:val="72"/>
        </w:rPr>
        <w:t>B             A              S         U</w:t>
      </w:r>
    </w:p>
    <w:p w:rsidR="003E03F4" w:rsidRDefault="003E03F4" w:rsidP="00353C1C">
      <w:pPr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72"/>
          <w:szCs w:val="72"/>
        </w:rPr>
        <w:t xml:space="preserve">       </w:t>
      </w:r>
    </w:p>
    <w:p w:rsidR="003E03F4" w:rsidRDefault="003E03F4" w:rsidP="00353C1C">
      <w:pPr>
        <w:rPr>
          <w:rFonts w:ascii="Times New Roman" w:hAnsi="Times New Roman" w:cs="Times New Roman"/>
          <w:color w:val="FF0000"/>
          <w:sz w:val="72"/>
          <w:szCs w:val="7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color w:val="FF0000"/>
          <w:sz w:val="72"/>
          <w:szCs w:val="72"/>
        </w:rPr>
        <w:t xml:space="preserve">   J              E               Y</w:t>
      </w:r>
    </w:p>
    <w:p w:rsidR="003E03F4" w:rsidRDefault="003E03F4" w:rsidP="00353C1C">
      <w:pPr>
        <w:tabs>
          <w:tab w:val="center" w:pos="5233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Napiš správně písmenka z názvu vesnice, kde bydlí babičk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a</w:t>
      </w:r>
    </w:p>
    <w:p w:rsidR="003E03F4" w:rsidRDefault="003E03F4" w:rsidP="00353C1C">
      <w:pPr>
        <w:tabs>
          <w:tab w:val="center" w:pos="5233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 dědečkem.</w:t>
      </w:r>
    </w:p>
    <w:p w:rsidR="003E03F4" w:rsidRDefault="003E03F4" w:rsidP="00353C1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6"/>
        <w:gridCol w:w="7686"/>
      </w:tblGrid>
      <w:tr w:rsidR="003E03F4" w:rsidRPr="00E065FA">
        <w:tc>
          <w:tcPr>
            <w:tcW w:w="1526" w:type="dxa"/>
          </w:tcPr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03F4" w:rsidRPr="00E065FA" w:rsidRDefault="003E03F4" w:rsidP="00E065FA">
            <w:pPr>
              <w:spacing w:after="0" w:line="240" w:lineRule="auto"/>
              <w:rPr>
                <w:rStyle w:val="SubtleReference"/>
                <w:color w:val="FF0000"/>
                <w:sz w:val="96"/>
                <w:szCs w:val="96"/>
                <w:u w:val="none"/>
              </w:rPr>
            </w:pPr>
            <w:r w:rsidRPr="00E065FA">
              <w:rPr>
                <w:rStyle w:val="SubtleReference"/>
                <w:color w:val="FF0000"/>
                <w:sz w:val="96"/>
                <w:szCs w:val="96"/>
                <w:u w:val="none"/>
              </w:rPr>
              <w:t xml:space="preserve">  H</w:t>
            </w:r>
          </w:p>
        </w:tc>
        <w:tc>
          <w:tcPr>
            <w:tcW w:w="7686" w:type="dxa"/>
          </w:tcPr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E03F4" w:rsidRPr="00E065FA">
        <w:trPr>
          <w:trHeight w:val="1284"/>
        </w:trPr>
        <w:tc>
          <w:tcPr>
            <w:tcW w:w="1526" w:type="dxa"/>
          </w:tcPr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03F4" w:rsidRPr="00E065FA" w:rsidRDefault="003E03F4" w:rsidP="00E065FA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E065FA">
              <w:rPr>
                <w:color w:val="FF0000"/>
                <w:sz w:val="96"/>
                <w:szCs w:val="96"/>
              </w:rPr>
              <w:t>A</w:t>
            </w:r>
          </w:p>
        </w:tc>
        <w:tc>
          <w:tcPr>
            <w:tcW w:w="7686" w:type="dxa"/>
          </w:tcPr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E03F4" w:rsidRPr="00E065FA">
        <w:trPr>
          <w:trHeight w:val="1260"/>
        </w:trPr>
        <w:tc>
          <w:tcPr>
            <w:tcW w:w="1526" w:type="dxa"/>
          </w:tcPr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03F4" w:rsidRPr="00E065FA" w:rsidRDefault="003E03F4" w:rsidP="00E065FA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E065FA">
              <w:rPr>
                <w:color w:val="FF0000"/>
                <w:sz w:val="96"/>
                <w:szCs w:val="96"/>
              </w:rPr>
              <w:t>J</w:t>
            </w:r>
          </w:p>
        </w:tc>
        <w:tc>
          <w:tcPr>
            <w:tcW w:w="7686" w:type="dxa"/>
          </w:tcPr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E03F4" w:rsidRPr="00E065FA">
        <w:tc>
          <w:tcPr>
            <w:tcW w:w="1526" w:type="dxa"/>
          </w:tcPr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 w:rsidRPr="00E065FA">
              <w:rPr>
                <w:color w:val="FF0000"/>
                <w:sz w:val="96"/>
                <w:szCs w:val="96"/>
              </w:rPr>
              <w:t>N</w:t>
            </w:r>
          </w:p>
        </w:tc>
        <w:tc>
          <w:tcPr>
            <w:tcW w:w="7686" w:type="dxa"/>
          </w:tcPr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E03F4" w:rsidRPr="00E065FA">
        <w:tc>
          <w:tcPr>
            <w:tcW w:w="1526" w:type="dxa"/>
          </w:tcPr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03F4" w:rsidRPr="00E065FA" w:rsidRDefault="003E03F4" w:rsidP="00E065FA">
            <w:pPr>
              <w:spacing w:after="0" w:line="240" w:lineRule="auto"/>
              <w:jc w:val="center"/>
              <w:rPr>
                <w:color w:val="FF0000"/>
                <w:sz w:val="96"/>
                <w:szCs w:val="96"/>
              </w:rPr>
            </w:pPr>
            <w:r w:rsidRPr="00E065FA">
              <w:rPr>
                <w:color w:val="FF0000"/>
                <w:sz w:val="96"/>
                <w:szCs w:val="96"/>
              </w:rPr>
              <w:t>K</w:t>
            </w:r>
          </w:p>
        </w:tc>
        <w:tc>
          <w:tcPr>
            <w:tcW w:w="7686" w:type="dxa"/>
          </w:tcPr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E03F4" w:rsidRPr="00E065FA">
        <w:tc>
          <w:tcPr>
            <w:tcW w:w="1526" w:type="dxa"/>
          </w:tcPr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03F4" w:rsidRPr="00E065FA" w:rsidRDefault="003E03F4" w:rsidP="00E065FA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E065FA">
              <w:rPr>
                <w:color w:val="FF0000"/>
                <w:sz w:val="96"/>
                <w:szCs w:val="96"/>
              </w:rPr>
              <w:t>Y</w:t>
            </w:r>
          </w:p>
        </w:tc>
        <w:tc>
          <w:tcPr>
            <w:tcW w:w="7686" w:type="dxa"/>
          </w:tcPr>
          <w:p w:rsidR="003E03F4" w:rsidRPr="00E065FA" w:rsidRDefault="003E03F4" w:rsidP="00E0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3E03F4" w:rsidRPr="00A6662D" w:rsidRDefault="003E03F4">
      <w:r w:rsidRPr="00A6662D">
        <w:t>www.opencliparts.cz</w:t>
      </w:r>
    </w:p>
    <w:sectPr w:rsidR="003E03F4" w:rsidRPr="00A6662D" w:rsidSect="00C91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3C1C"/>
    <w:rsid w:val="00353C1C"/>
    <w:rsid w:val="003E03F4"/>
    <w:rsid w:val="003E146F"/>
    <w:rsid w:val="006342D6"/>
    <w:rsid w:val="00766964"/>
    <w:rsid w:val="00A6662D"/>
    <w:rsid w:val="00C407B0"/>
    <w:rsid w:val="00C91720"/>
    <w:rsid w:val="00CD53A0"/>
    <w:rsid w:val="00E06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C1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53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3C1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353C1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Reference">
    <w:name w:val="Subtle Reference"/>
    <w:basedOn w:val="DefaultParagraphFont"/>
    <w:uiPriority w:val="99"/>
    <w:qFormat/>
    <w:rsid w:val="00353C1C"/>
    <w:rPr>
      <w:smallCaps/>
      <w:color w:val="auto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98</Words>
  <Characters>579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</dc:creator>
  <cp:keywords/>
  <dc:description/>
  <cp:lastModifiedBy>Uzivatel</cp:lastModifiedBy>
  <cp:revision>2</cp:revision>
  <dcterms:created xsi:type="dcterms:W3CDTF">2012-06-12T13:22:00Z</dcterms:created>
  <dcterms:modified xsi:type="dcterms:W3CDTF">2012-06-13T20:19:00Z</dcterms:modified>
</cp:coreProperties>
</file>