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20E" w:rsidRDefault="0086620E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alt="Popis: Popis: Logolink_horizontal_zaklad_RGB" style="position:absolute;margin-left:112.55pt;margin-top:10pt;width:417pt;height:101.25pt;z-index:-251664384;visibility:visible">
            <v:imagedata r:id="rId7" o:title=""/>
          </v:shape>
        </w:pict>
      </w:r>
    </w:p>
    <w:p w:rsidR="0086620E" w:rsidRDefault="0086620E"/>
    <w:p w:rsidR="0086620E" w:rsidRDefault="0086620E"/>
    <w:p w:rsidR="0086620E" w:rsidRDefault="0086620E"/>
    <w:p w:rsidR="0086620E" w:rsidRDefault="0086620E"/>
    <w:p w:rsidR="0086620E" w:rsidRDefault="0086620E"/>
    <w:p w:rsidR="0086620E" w:rsidRDefault="0086620E"/>
    <w:p w:rsidR="0086620E" w:rsidRDefault="0086620E"/>
    <w:p w:rsidR="0086620E" w:rsidRDefault="0086620E"/>
    <w:p w:rsidR="0086620E" w:rsidRDefault="0086620E"/>
    <w:p w:rsidR="0086620E" w:rsidRPr="00E944E8" w:rsidRDefault="0086620E" w:rsidP="00371B74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 Terezie Nohýnková</w:t>
      </w:r>
    </w:p>
    <w:p w:rsidR="0086620E" w:rsidRDefault="0086620E" w:rsidP="00371B74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Vzdělávací oblast</w:t>
      </w:r>
      <w:r>
        <w:rPr>
          <w:rFonts w:ascii="Arial" w:hAnsi="Arial" w:cs="Arial"/>
          <w:sz w:val="28"/>
          <w:szCs w:val="28"/>
        </w:rPr>
        <w:t xml:space="preserve"> :  Člověk a příroda</w:t>
      </w:r>
    </w:p>
    <w:p w:rsidR="0086620E" w:rsidRDefault="0086620E" w:rsidP="00371B74">
      <w:pPr>
        <w:rPr>
          <w:rFonts w:ascii="Arial" w:hAnsi="Arial" w:cs="Arial"/>
          <w:sz w:val="28"/>
          <w:szCs w:val="28"/>
        </w:rPr>
      </w:pPr>
    </w:p>
    <w:p w:rsidR="0086620E" w:rsidRDefault="0086620E" w:rsidP="00371B74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Chemie</w:t>
      </w:r>
    </w:p>
    <w:p w:rsidR="0086620E" w:rsidRDefault="0086620E" w:rsidP="00371B74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Názvosloví a chemické reakce</w:t>
      </w:r>
    </w:p>
    <w:p w:rsidR="0086620E" w:rsidRPr="00023B47" w:rsidRDefault="0086620E" w:rsidP="00371B74">
      <w:pPr>
        <w:rPr>
          <w:rFonts w:ascii="Arial" w:hAnsi="Arial" w:cs="Arial"/>
          <w:sz w:val="28"/>
          <w:szCs w:val="28"/>
          <w:u w:val="single"/>
        </w:rPr>
      </w:pPr>
      <w:r w:rsidRPr="000B2E73">
        <w:rPr>
          <w:rFonts w:ascii="Arial" w:hAnsi="Arial" w:cs="Arial"/>
          <w:b/>
          <w:sz w:val="28"/>
          <w:szCs w:val="28"/>
        </w:rPr>
        <w:t>Název</w:t>
      </w:r>
      <w:r w:rsidRPr="00E944E8">
        <w:rPr>
          <w:rFonts w:ascii="Arial" w:hAnsi="Arial" w:cs="Arial"/>
          <w:sz w:val="28"/>
          <w:szCs w:val="28"/>
        </w:rPr>
        <w:t xml:space="preserve"> :   </w:t>
      </w:r>
      <w:r>
        <w:rPr>
          <w:rFonts w:ascii="Arial" w:hAnsi="Arial" w:cs="Arial"/>
          <w:sz w:val="28"/>
          <w:szCs w:val="28"/>
        </w:rPr>
        <w:t>Opakování redoxních reakcí</w:t>
      </w:r>
    </w:p>
    <w:p w:rsidR="0086620E" w:rsidRDefault="0086620E" w:rsidP="00371B74">
      <w:pPr>
        <w:rPr>
          <w:rFonts w:ascii="Arial" w:hAnsi="Arial" w:cs="Arial"/>
          <w:sz w:val="28"/>
          <w:szCs w:val="28"/>
        </w:rPr>
      </w:pPr>
    </w:p>
    <w:p w:rsidR="0086620E" w:rsidRDefault="0086620E" w:rsidP="00371B74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Zdroje a použité materiály</w:t>
      </w:r>
      <w:r>
        <w:rPr>
          <w:rFonts w:ascii="Arial" w:hAnsi="Arial" w:cs="Arial"/>
          <w:sz w:val="28"/>
          <w:szCs w:val="28"/>
        </w:rPr>
        <w:t xml:space="preserve"> :  vlastní</w:t>
      </w:r>
    </w:p>
    <w:p w:rsidR="0086620E" w:rsidRDefault="0086620E" w:rsidP="00371B74">
      <w:pPr>
        <w:rPr>
          <w:rFonts w:ascii="Arial" w:hAnsi="Arial" w:cs="Arial"/>
          <w:sz w:val="28"/>
          <w:szCs w:val="28"/>
        </w:rPr>
      </w:pPr>
    </w:p>
    <w:p w:rsidR="0086620E" w:rsidRPr="00E944E8" w:rsidRDefault="0086620E" w:rsidP="00371B74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V tištěné či elektronické formě žáci doplňují  správnou odpověď                    na zadanou otázku.  Testují si  získané poznatky o redoxních reakcích.</w:t>
      </w:r>
    </w:p>
    <w:p w:rsidR="0086620E" w:rsidRDefault="0086620E" w:rsidP="00371B74">
      <w:pPr>
        <w:rPr>
          <w:rFonts w:ascii="Arial" w:hAnsi="Arial" w:cs="Arial"/>
          <w:sz w:val="28"/>
          <w:szCs w:val="28"/>
        </w:rPr>
      </w:pPr>
    </w:p>
    <w:p w:rsidR="0086620E" w:rsidRDefault="0086620E" w:rsidP="00371B74">
      <w:pPr>
        <w:rPr>
          <w:rFonts w:ascii="Arial" w:hAnsi="Arial" w:cs="Arial"/>
          <w:sz w:val="28"/>
          <w:szCs w:val="28"/>
        </w:rPr>
      </w:pPr>
    </w:p>
    <w:p w:rsidR="0086620E" w:rsidRDefault="0086620E" w:rsidP="00371B74">
      <w:pPr>
        <w:rPr>
          <w:rFonts w:ascii="Arial" w:hAnsi="Arial" w:cs="Arial"/>
          <w:sz w:val="28"/>
          <w:szCs w:val="28"/>
        </w:rPr>
      </w:pPr>
    </w:p>
    <w:p w:rsidR="0086620E" w:rsidRDefault="0086620E" w:rsidP="00371B74">
      <w:pPr>
        <w:rPr>
          <w:rFonts w:ascii="Arial" w:hAnsi="Arial" w:cs="Arial"/>
          <w:sz w:val="28"/>
          <w:szCs w:val="28"/>
        </w:rPr>
      </w:pPr>
    </w:p>
    <w:p w:rsidR="0086620E" w:rsidRDefault="0086620E" w:rsidP="00371B74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VY_32_INOVACE_40</w:t>
      </w:r>
      <w:r w:rsidRPr="000B2E73">
        <w:rPr>
          <w:rFonts w:ascii="Arial" w:hAnsi="Arial" w:cs="Arial"/>
          <w:b/>
          <w:sz w:val="28"/>
          <w:szCs w:val="28"/>
        </w:rPr>
        <w:t>_</w:t>
      </w:r>
      <w:r>
        <w:rPr>
          <w:rFonts w:ascii="Arial" w:hAnsi="Arial" w:cs="Arial"/>
          <w:b/>
          <w:sz w:val="28"/>
          <w:szCs w:val="28"/>
        </w:rPr>
        <w:t>OPAKOVANI_REDOXNICH_REAKCI</w:t>
      </w:r>
    </w:p>
    <w:p w:rsidR="0086620E" w:rsidRDefault="0086620E" w:rsidP="00371B74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</w:p>
    <w:p w:rsidR="0086620E" w:rsidRDefault="0086620E" w:rsidP="00371B74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</w:p>
    <w:p w:rsidR="0086620E" w:rsidRDefault="0086620E" w:rsidP="00371B74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</w:p>
    <w:p w:rsidR="0086620E" w:rsidRDefault="0086620E" w:rsidP="00371B74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</w:p>
    <w:p w:rsidR="0086620E" w:rsidRDefault="0086620E" w:rsidP="00371B74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</w:p>
    <w:p w:rsidR="0086620E" w:rsidRDefault="0086620E" w:rsidP="00371B74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</w:p>
    <w:p w:rsidR="0086620E" w:rsidRDefault="0086620E" w:rsidP="00371B74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</w:p>
    <w:p w:rsidR="0086620E" w:rsidRPr="000B2E73" w:rsidRDefault="0086620E" w:rsidP="00371B74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>chemie pro 9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>ntská Mnichovo Hradiště dne 15.11.2011</w:t>
      </w:r>
    </w:p>
    <w:p w:rsidR="0086620E" w:rsidRDefault="0086620E" w:rsidP="00371B74"/>
    <w:p w:rsidR="0086620E" w:rsidRDefault="0086620E" w:rsidP="00371B74"/>
    <w:p w:rsidR="0086620E" w:rsidRDefault="0086620E" w:rsidP="00371B74"/>
    <w:p w:rsidR="0086620E" w:rsidRDefault="0086620E" w:rsidP="00371B74"/>
    <w:p w:rsidR="0086620E" w:rsidRDefault="0086620E" w:rsidP="00371B74"/>
    <w:p w:rsidR="0086620E" w:rsidRPr="005135B9" w:rsidRDefault="0086620E" w:rsidP="00371B74">
      <w:pPr>
        <w:pStyle w:val="Footer"/>
        <w:rPr>
          <w:sz w:val="32"/>
          <w:szCs w:val="32"/>
        </w:rPr>
      </w:pPr>
      <w:r w:rsidRPr="005135B9">
        <w:rPr>
          <w:sz w:val="32"/>
          <w:szCs w:val="32"/>
        </w:rPr>
        <w:t xml:space="preserve">Vytvořeno v rámci v projektu „EU peníze školám“ </w:t>
      </w:r>
    </w:p>
    <w:p w:rsidR="0086620E" w:rsidRPr="005135B9" w:rsidRDefault="0086620E" w:rsidP="00371B74">
      <w:pPr>
        <w:pStyle w:val="Footer"/>
        <w:rPr>
          <w:sz w:val="32"/>
          <w:szCs w:val="32"/>
        </w:rPr>
      </w:pPr>
      <w:r w:rsidRPr="005135B9">
        <w:rPr>
          <w:b/>
          <w:sz w:val="32"/>
          <w:szCs w:val="32"/>
        </w:rPr>
        <w:t xml:space="preserve">OP VK oblast podpory 1.4 s názvem Zlepšení podmínek pro vzdělávání </w:t>
      </w:r>
      <w:r>
        <w:rPr>
          <w:b/>
          <w:sz w:val="32"/>
          <w:szCs w:val="32"/>
        </w:rPr>
        <w:t xml:space="preserve">                 </w:t>
      </w:r>
      <w:r w:rsidRPr="005135B9">
        <w:rPr>
          <w:b/>
          <w:sz w:val="32"/>
          <w:szCs w:val="32"/>
        </w:rPr>
        <w:t>na základních školách</w:t>
      </w:r>
    </w:p>
    <w:p w:rsidR="0086620E" w:rsidRPr="005135B9" w:rsidRDefault="0086620E" w:rsidP="00371B74">
      <w:pPr>
        <w:rPr>
          <w:sz w:val="32"/>
          <w:szCs w:val="32"/>
        </w:rPr>
      </w:pPr>
    </w:p>
    <w:p w:rsidR="0086620E" w:rsidRDefault="0086620E"/>
    <w:p w:rsidR="0086620E" w:rsidRDefault="0086620E"/>
    <w:p w:rsidR="0086620E" w:rsidRDefault="0086620E"/>
    <w:p w:rsidR="0086620E" w:rsidRDefault="0086620E"/>
    <w:p w:rsidR="0086620E" w:rsidRDefault="0086620E">
      <w:r>
        <w:rPr>
          <w:noProof/>
        </w:rPr>
        <w:pict>
          <v:shape id="_x0000_s1027" type="#_x0000_t75" alt="Popis: Popis: Logolink_horizontal_zaklad_RGB" style="position:absolute;margin-left:302.3pt;margin-top:1.75pt;width:227.4pt;height:55.2pt;z-index:-251663360;visibility:visible">
            <v:imagedata r:id="rId7" o:title=""/>
          </v:shape>
        </w:pict>
      </w:r>
    </w:p>
    <w:p w:rsidR="0086620E" w:rsidRDefault="0086620E"/>
    <w:p w:rsidR="0086620E" w:rsidRDefault="0086620E"/>
    <w:p w:rsidR="0086620E" w:rsidRDefault="0086620E"/>
    <w:p w:rsidR="0086620E" w:rsidRDefault="0086620E">
      <w:r>
        <w:t>A.</w:t>
      </w:r>
    </w:p>
    <w:p w:rsidR="0086620E" w:rsidRPr="005D7922" w:rsidRDefault="0086620E">
      <w:pPr>
        <w:numPr>
          <w:ilvl w:val="0"/>
          <w:numId w:val="1"/>
        </w:numPr>
      </w:pPr>
      <w:r w:rsidRPr="005D7922">
        <w:t xml:space="preserve">Urči, </w:t>
      </w:r>
      <w:r w:rsidRPr="005D7922">
        <w:rPr>
          <w:b/>
        </w:rPr>
        <w:t>která z rovnic je redoxní</w:t>
      </w:r>
      <w:r>
        <w:rPr>
          <w:b/>
        </w:rPr>
        <w:t>,</w:t>
      </w:r>
      <w:r>
        <w:t xml:space="preserve"> </w:t>
      </w:r>
      <w:r w:rsidRPr="005D7922">
        <w:t xml:space="preserve">a zapiš </w:t>
      </w:r>
      <w:r w:rsidRPr="005D7922">
        <w:rPr>
          <w:b/>
        </w:rPr>
        <w:t>2 znaky</w:t>
      </w:r>
      <w:r w:rsidRPr="005D7922">
        <w:t>, podle kterých to lze určit :</w:t>
      </w:r>
    </w:p>
    <w:p w:rsidR="0086620E" w:rsidRPr="005D7922" w:rsidRDefault="0086620E">
      <w:pPr>
        <w:ind w:left="360"/>
      </w:pPr>
    </w:p>
    <w:p w:rsidR="0086620E" w:rsidRPr="005D7922" w:rsidRDefault="0086620E">
      <w:pPr>
        <w:ind w:left="360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70.45pt;margin-top:4.7pt;width:51.75pt;height:0;z-index:251623424" o:connectortype="straight">
            <v:stroke endarrow="block"/>
          </v:shape>
        </w:pict>
      </w:r>
      <w:r w:rsidRPr="005D7922">
        <w:t xml:space="preserve">     a)     Ca(ClO)</w:t>
      </w:r>
      <w:r w:rsidRPr="005D7922">
        <w:rPr>
          <w:vertAlign w:val="subscript"/>
        </w:rPr>
        <w:t>2</w:t>
      </w:r>
      <w:r w:rsidRPr="005D7922">
        <w:t xml:space="preserve">    +  4  HCl                      CaCl</w:t>
      </w:r>
      <w:r w:rsidRPr="005D7922">
        <w:rPr>
          <w:vertAlign w:val="subscript"/>
        </w:rPr>
        <w:t>2</w:t>
      </w:r>
      <w:r w:rsidRPr="005D7922">
        <w:rPr>
          <w:vertAlign w:val="subscript"/>
        </w:rPr>
        <w:tab/>
      </w:r>
      <w:r w:rsidRPr="005D7922">
        <w:t>+  2 Cl</w:t>
      </w:r>
      <w:r w:rsidRPr="005D7922">
        <w:rPr>
          <w:vertAlign w:val="subscript"/>
        </w:rPr>
        <w:t>2</w:t>
      </w:r>
      <w:r w:rsidRPr="005D7922">
        <w:t xml:space="preserve">    +   2 H</w:t>
      </w:r>
      <w:r w:rsidRPr="005D7922">
        <w:rPr>
          <w:vertAlign w:val="subscript"/>
        </w:rPr>
        <w:t>2</w:t>
      </w:r>
      <w:r w:rsidRPr="005D7922">
        <w:t>O</w:t>
      </w:r>
    </w:p>
    <w:p w:rsidR="0086620E" w:rsidRPr="005D7922" w:rsidRDefault="0086620E">
      <w:pPr>
        <w:ind w:left="360"/>
      </w:pPr>
    </w:p>
    <w:p w:rsidR="0086620E" w:rsidRPr="005D7922" w:rsidRDefault="0086620E">
      <w:pPr>
        <w:ind w:left="360"/>
      </w:pPr>
      <w:r>
        <w:rPr>
          <w:noProof/>
        </w:rPr>
        <w:pict>
          <v:shape id="_x0000_s1029" type="#_x0000_t32" style="position:absolute;left:0;text-align:left;margin-left:170.45pt;margin-top:8.15pt;width:51.75pt;height:0;z-index:251624448" o:connectortype="straight">
            <v:stroke endarrow="block"/>
          </v:shape>
        </w:pict>
      </w:r>
      <w:r w:rsidRPr="005D7922">
        <w:t xml:space="preserve">     b)     CuCO</w:t>
      </w:r>
      <w:r w:rsidRPr="005D7922">
        <w:rPr>
          <w:vertAlign w:val="subscript"/>
        </w:rPr>
        <w:t>3</w:t>
      </w:r>
      <w:r w:rsidRPr="005D7922">
        <w:t xml:space="preserve">    +    2 HNO</w:t>
      </w:r>
      <w:r w:rsidRPr="005D7922">
        <w:rPr>
          <w:vertAlign w:val="subscript"/>
        </w:rPr>
        <w:t>3</w:t>
      </w:r>
      <w:r w:rsidRPr="005D7922">
        <w:t xml:space="preserve">                          Cu(NO</w:t>
      </w:r>
      <w:r w:rsidRPr="005D7922">
        <w:rPr>
          <w:vertAlign w:val="subscript"/>
        </w:rPr>
        <w:t>3</w:t>
      </w:r>
      <w:r w:rsidRPr="005D7922">
        <w:t>)</w:t>
      </w:r>
      <w:r w:rsidRPr="005D7922">
        <w:rPr>
          <w:vertAlign w:val="subscript"/>
        </w:rPr>
        <w:t>2</w:t>
      </w:r>
      <w:r w:rsidRPr="005D7922">
        <w:t xml:space="preserve">      +    CO</w:t>
      </w:r>
      <w:r w:rsidRPr="005D7922">
        <w:rPr>
          <w:vertAlign w:val="subscript"/>
        </w:rPr>
        <w:t>2</w:t>
      </w:r>
      <w:r w:rsidRPr="005D7922">
        <w:t xml:space="preserve">      +     H</w:t>
      </w:r>
      <w:r w:rsidRPr="005D7922">
        <w:rPr>
          <w:vertAlign w:val="subscript"/>
        </w:rPr>
        <w:t>2</w:t>
      </w:r>
      <w:r w:rsidRPr="005D7922">
        <w:t xml:space="preserve">O  </w:t>
      </w:r>
    </w:p>
    <w:p w:rsidR="0086620E" w:rsidRPr="005D7922" w:rsidRDefault="0086620E">
      <w:pPr>
        <w:ind w:left="360"/>
      </w:pPr>
    </w:p>
    <w:p w:rsidR="0086620E" w:rsidRPr="005D7922" w:rsidRDefault="0086620E" w:rsidP="00050195">
      <w:pPr>
        <w:spacing w:after="240"/>
        <w:ind w:left="360"/>
      </w:pPr>
      <w:r w:rsidRPr="005D7922">
        <w:t>Znaky :  1.   ……………………………………………………………………………..</w:t>
      </w:r>
    </w:p>
    <w:p w:rsidR="0086620E" w:rsidRPr="005D7922" w:rsidRDefault="0086620E" w:rsidP="00050195">
      <w:pPr>
        <w:spacing w:after="240"/>
        <w:ind w:left="720"/>
      </w:pPr>
      <w:r w:rsidRPr="005D7922">
        <w:t xml:space="preserve">         2</w:t>
      </w:r>
      <w:r>
        <w:t>.</w:t>
      </w:r>
      <w:r w:rsidRPr="005D7922">
        <w:t xml:space="preserve"> ……………………………………..………………………………………..                </w:t>
      </w:r>
    </w:p>
    <w:p w:rsidR="0086620E" w:rsidRPr="005D7922" w:rsidRDefault="0086620E">
      <w:pPr>
        <w:ind w:left="360"/>
      </w:pPr>
    </w:p>
    <w:p w:rsidR="0086620E" w:rsidRPr="005D7922" w:rsidRDefault="0086620E">
      <w:pPr>
        <w:numPr>
          <w:ilvl w:val="0"/>
          <w:numId w:val="1"/>
        </w:numPr>
      </w:pPr>
      <w:r w:rsidRPr="0098123C">
        <w:rPr>
          <w:b/>
        </w:rPr>
        <w:t>Doplň chybějící</w:t>
      </w:r>
      <w:r w:rsidRPr="005D7922">
        <w:t xml:space="preserve">  údaje  a urči, zda je daná poloreakce </w:t>
      </w:r>
      <w:r w:rsidRPr="0098123C">
        <w:rPr>
          <w:b/>
        </w:rPr>
        <w:t>oxidační nebo redukční</w:t>
      </w:r>
      <w:r w:rsidRPr="005D7922">
        <w:t xml:space="preserve"> :</w:t>
      </w:r>
    </w:p>
    <w:p w:rsidR="0086620E" w:rsidRPr="005D7922" w:rsidRDefault="0086620E" w:rsidP="00050195">
      <w:pPr>
        <w:ind w:left="720"/>
      </w:pPr>
    </w:p>
    <w:p w:rsidR="0086620E" w:rsidRPr="005D7922" w:rsidRDefault="0086620E">
      <w:pPr>
        <w:ind w:left="720"/>
        <w:rPr>
          <w:vertAlign w:val="superscript"/>
        </w:rPr>
      </w:pPr>
      <w:r>
        <w:rPr>
          <w:noProof/>
        </w:rPr>
        <w:pict>
          <v:shape id="_x0000_s1030" type="#_x0000_t32" style="position:absolute;left:0;text-align:left;margin-left:333.2pt;margin-top:8.35pt;width:27.75pt;height:0;z-index:251627520" o:connectortype="straight">
            <v:stroke endarrow="block"/>
          </v:shape>
        </w:pict>
      </w:r>
      <w:r>
        <w:rPr>
          <w:noProof/>
        </w:rPr>
        <w:pict>
          <v:shape id="_x0000_s1031" type="#_x0000_t32" style="position:absolute;left:0;text-align:left;margin-left:108.2pt;margin-top:8.35pt;width:27.75pt;height:0;z-index:251625472" o:connectortype="straight">
            <v:stroke endarrow="block"/>
          </v:shape>
        </w:pict>
      </w:r>
      <w:r w:rsidRPr="005D7922">
        <w:t>a)    N</w:t>
      </w:r>
      <w:r w:rsidRPr="005D7922">
        <w:rPr>
          <w:vertAlign w:val="superscript"/>
        </w:rPr>
        <w:t>O</w:t>
      </w:r>
      <w:r w:rsidRPr="005D7922">
        <w:t xml:space="preserve">  -   3e            N</w:t>
      </w:r>
      <w:r w:rsidRPr="005D7922">
        <w:rPr>
          <w:vertAlign w:val="superscript"/>
        </w:rPr>
        <w:t>?</w:t>
      </w:r>
      <w:r w:rsidRPr="005D7922">
        <w:t xml:space="preserve">                                c) Al</w:t>
      </w:r>
      <w:r w:rsidRPr="005D7922">
        <w:rPr>
          <w:vertAlign w:val="superscript"/>
        </w:rPr>
        <w:t>+III</w:t>
      </w:r>
      <w:r w:rsidRPr="005D7922">
        <w:t xml:space="preserve">            </w:t>
      </w:r>
      <w:r>
        <w:t>?</w:t>
      </w:r>
      <w:r w:rsidRPr="005D7922">
        <w:t xml:space="preserve"> e             Al</w:t>
      </w:r>
      <w:r w:rsidRPr="005D7922">
        <w:rPr>
          <w:vertAlign w:val="superscript"/>
        </w:rPr>
        <w:t>0</w:t>
      </w:r>
    </w:p>
    <w:p w:rsidR="0086620E" w:rsidRPr="005D7922" w:rsidRDefault="0086620E">
      <w:pPr>
        <w:ind w:left="720"/>
      </w:pPr>
    </w:p>
    <w:p w:rsidR="0086620E" w:rsidRPr="005D7922" w:rsidRDefault="0086620E">
      <w:pPr>
        <w:ind w:left="720"/>
      </w:pPr>
      <w:r>
        <w:rPr>
          <w:noProof/>
        </w:rPr>
        <w:pict>
          <v:shape id="_x0000_s1032" type="#_x0000_t32" style="position:absolute;left:0;text-align:left;margin-left:333.2pt;margin-top:7.65pt;width:27.75pt;height:0;z-index:251628544" o:connectortype="straight">
            <v:stroke endarrow="block"/>
          </v:shape>
        </w:pict>
      </w:r>
      <w:r>
        <w:rPr>
          <w:noProof/>
        </w:rPr>
        <w:pict>
          <v:shape id="_x0000_s1033" type="#_x0000_t32" style="position:absolute;left:0;text-align:left;margin-left:118.7pt;margin-top:7.65pt;width:27.75pt;height:0;z-index:251626496" o:connectortype="straight">
            <v:stroke endarrow="block"/>
          </v:shape>
        </w:pict>
      </w:r>
      <w:r w:rsidRPr="005D7922">
        <w:t>b )   Pb</w:t>
      </w:r>
      <w:r w:rsidRPr="005D7922">
        <w:rPr>
          <w:vertAlign w:val="superscript"/>
        </w:rPr>
        <w:t xml:space="preserve">+IV   </w:t>
      </w:r>
      <w:r w:rsidRPr="005D7922">
        <w:t>+ 2 e            Pb</w:t>
      </w:r>
      <w:r w:rsidRPr="005D7922">
        <w:rPr>
          <w:vertAlign w:val="superscript"/>
        </w:rPr>
        <w:t>?</w:t>
      </w:r>
      <w:r w:rsidRPr="005D7922">
        <w:t xml:space="preserve">                           d)  S</w:t>
      </w:r>
      <w:r w:rsidRPr="005D7922">
        <w:rPr>
          <w:vertAlign w:val="superscript"/>
        </w:rPr>
        <w:t>-II</w:t>
      </w:r>
      <w:r w:rsidRPr="005D7922">
        <w:t xml:space="preserve">            </w:t>
      </w:r>
      <w:r>
        <w:t>?</w:t>
      </w:r>
      <w:r w:rsidRPr="005D7922">
        <w:t xml:space="preserve">  e              S</w:t>
      </w:r>
      <w:r w:rsidRPr="005D7922">
        <w:rPr>
          <w:vertAlign w:val="superscript"/>
        </w:rPr>
        <w:t>+IV</w:t>
      </w:r>
      <w:r w:rsidRPr="005D7922">
        <w:t xml:space="preserve">   </w:t>
      </w:r>
    </w:p>
    <w:p w:rsidR="0086620E" w:rsidRPr="005D7922" w:rsidRDefault="0086620E"/>
    <w:p w:rsidR="0086620E" w:rsidRPr="005D7922" w:rsidRDefault="0086620E"/>
    <w:p w:rsidR="0086620E" w:rsidRPr="005D7922" w:rsidRDefault="0086620E">
      <w:pPr>
        <w:numPr>
          <w:ilvl w:val="0"/>
          <w:numId w:val="1"/>
        </w:numPr>
      </w:pPr>
      <w:r w:rsidRPr="005D7922">
        <w:t xml:space="preserve">  U  zadané rovnice </w:t>
      </w:r>
      <w:r w:rsidRPr="0098123C">
        <w:rPr>
          <w:b/>
        </w:rPr>
        <w:t>zapiš příslušná  ox.čísla</w:t>
      </w:r>
      <w:r w:rsidRPr="005D7922">
        <w:t xml:space="preserve">, </w:t>
      </w:r>
      <w:r w:rsidRPr="0098123C">
        <w:rPr>
          <w:b/>
        </w:rPr>
        <w:t>poloreakce a přepiš ji do slovní podoby</w:t>
      </w:r>
      <w:r w:rsidRPr="005D7922">
        <w:t xml:space="preserve"> : </w:t>
      </w:r>
    </w:p>
    <w:p w:rsidR="0086620E" w:rsidRPr="005D7922" w:rsidRDefault="0086620E">
      <w:r w:rsidRPr="005D7922">
        <w:t xml:space="preserve">            </w:t>
      </w:r>
    </w:p>
    <w:p w:rsidR="0086620E" w:rsidRPr="005D7922" w:rsidRDefault="0086620E">
      <w:r>
        <w:rPr>
          <w:noProof/>
        </w:rPr>
        <w:pict>
          <v:shape id="_x0000_s1034" type="#_x0000_t32" style="position:absolute;margin-left:135.2pt;margin-top:8.15pt;width:51.75pt;height:.05pt;z-index:251629568" o:connectortype="straight">
            <v:stroke endarrow="block"/>
          </v:shape>
        </w:pict>
      </w:r>
      <w:r w:rsidRPr="005D7922">
        <w:t xml:space="preserve">            2 NaOH    +   2 Na                     2 Na</w:t>
      </w:r>
      <w:r w:rsidRPr="005D7922">
        <w:rPr>
          <w:vertAlign w:val="subscript"/>
        </w:rPr>
        <w:t>2</w:t>
      </w:r>
      <w:r w:rsidRPr="005D7922">
        <w:t>O    +  H</w:t>
      </w:r>
      <w:r w:rsidRPr="005D7922">
        <w:rPr>
          <w:vertAlign w:val="subscript"/>
        </w:rPr>
        <w:t>2</w:t>
      </w:r>
      <w:r w:rsidRPr="005D7922">
        <w:t xml:space="preserve">  </w:t>
      </w:r>
    </w:p>
    <w:p w:rsidR="0086620E" w:rsidRPr="005D7922" w:rsidRDefault="0086620E"/>
    <w:p w:rsidR="0086620E" w:rsidRPr="005D7922" w:rsidRDefault="0086620E"/>
    <w:p w:rsidR="0086620E" w:rsidRPr="005D7922" w:rsidRDefault="0086620E"/>
    <w:p w:rsidR="0086620E" w:rsidRPr="005D7922" w:rsidRDefault="0086620E"/>
    <w:p w:rsidR="0086620E" w:rsidRPr="005D7922" w:rsidRDefault="0086620E">
      <w:r>
        <w:t>B.</w:t>
      </w:r>
    </w:p>
    <w:p w:rsidR="0086620E" w:rsidRPr="005D7922" w:rsidRDefault="0086620E">
      <w:pPr>
        <w:numPr>
          <w:ilvl w:val="0"/>
          <w:numId w:val="2"/>
        </w:numPr>
      </w:pPr>
      <w:r w:rsidRPr="005D7922">
        <w:t xml:space="preserve">Urči, </w:t>
      </w:r>
      <w:r w:rsidRPr="005D7922">
        <w:rPr>
          <w:b/>
        </w:rPr>
        <w:t>která z rovnic je redoxní</w:t>
      </w:r>
      <w:r w:rsidRPr="005D7922">
        <w:t xml:space="preserve">  a zapiš </w:t>
      </w:r>
      <w:r w:rsidRPr="005D7922">
        <w:rPr>
          <w:b/>
        </w:rPr>
        <w:t>2 znaky</w:t>
      </w:r>
      <w:r w:rsidRPr="005D7922">
        <w:t>, podle kterých to lze určit :</w:t>
      </w:r>
    </w:p>
    <w:p w:rsidR="0086620E" w:rsidRPr="005D7922" w:rsidRDefault="0086620E">
      <w:pPr>
        <w:ind w:left="360"/>
      </w:pPr>
    </w:p>
    <w:p w:rsidR="0086620E" w:rsidRPr="005D7922" w:rsidRDefault="0086620E">
      <w:pPr>
        <w:ind w:left="360"/>
      </w:pPr>
      <w:r>
        <w:rPr>
          <w:noProof/>
        </w:rPr>
        <w:pict>
          <v:shape id="_x0000_s1035" type="#_x0000_t32" style="position:absolute;left:0;text-align:left;margin-left:197.45pt;margin-top:6.6pt;width:51.75pt;height:.05pt;z-index:251631616" o:connectortype="straight">
            <v:stroke endarrow="block"/>
          </v:shape>
        </w:pict>
      </w:r>
      <w:r w:rsidRPr="005D7922">
        <w:t xml:space="preserve">     a)      Si   +  2 NaOH    +    H</w:t>
      </w:r>
      <w:r w:rsidRPr="005D7922">
        <w:rPr>
          <w:vertAlign w:val="subscript"/>
        </w:rPr>
        <w:t>2</w:t>
      </w:r>
      <w:r w:rsidRPr="005D7922">
        <w:t>O                           Na</w:t>
      </w:r>
      <w:r w:rsidRPr="005D7922">
        <w:rPr>
          <w:vertAlign w:val="subscript"/>
        </w:rPr>
        <w:t>2</w:t>
      </w:r>
      <w:r w:rsidRPr="005D7922">
        <w:t>SiO</w:t>
      </w:r>
      <w:r w:rsidRPr="005D7922">
        <w:rPr>
          <w:vertAlign w:val="subscript"/>
        </w:rPr>
        <w:t>3</w:t>
      </w:r>
      <w:r w:rsidRPr="005D7922">
        <w:t xml:space="preserve">     +   H</w:t>
      </w:r>
      <w:r w:rsidRPr="005D7922">
        <w:rPr>
          <w:vertAlign w:val="subscript"/>
        </w:rPr>
        <w:t>2</w:t>
      </w:r>
      <w:r w:rsidRPr="005D7922">
        <w:t xml:space="preserve">       </w:t>
      </w:r>
    </w:p>
    <w:p w:rsidR="0086620E" w:rsidRPr="005D7922" w:rsidRDefault="0086620E">
      <w:pPr>
        <w:ind w:left="360"/>
      </w:pPr>
      <w:r w:rsidRPr="005D7922">
        <w:t xml:space="preserve">   </w:t>
      </w:r>
    </w:p>
    <w:p w:rsidR="0086620E" w:rsidRPr="005D7922" w:rsidRDefault="0086620E">
      <w:pPr>
        <w:ind w:left="360"/>
      </w:pPr>
      <w:r>
        <w:rPr>
          <w:noProof/>
        </w:rPr>
        <w:pict>
          <v:shape id="_x0000_s1036" type="#_x0000_t32" style="position:absolute;left:0;text-align:left;margin-left:177.95pt;margin-top:6.6pt;width:51.75pt;height:.05pt;z-index:251630592" o:connectortype="straight">
            <v:stroke endarrow="block"/>
          </v:shape>
        </w:pict>
      </w:r>
      <w:r w:rsidRPr="005D7922">
        <w:t xml:space="preserve">     b)         PbBr</w:t>
      </w:r>
      <w:r w:rsidRPr="005D7922">
        <w:rPr>
          <w:vertAlign w:val="subscript"/>
        </w:rPr>
        <w:t>2</w:t>
      </w:r>
      <w:r w:rsidRPr="005D7922">
        <w:t xml:space="preserve">    +   K</w:t>
      </w:r>
      <w:r w:rsidRPr="005D7922">
        <w:rPr>
          <w:vertAlign w:val="subscript"/>
        </w:rPr>
        <w:t>2</w:t>
      </w:r>
      <w:r w:rsidRPr="005D7922">
        <w:t>CrO</w:t>
      </w:r>
      <w:r w:rsidRPr="005D7922">
        <w:rPr>
          <w:vertAlign w:val="subscript"/>
        </w:rPr>
        <w:t>4</w:t>
      </w:r>
      <w:r w:rsidRPr="005D7922">
        <w:t xml:space="preserve">                        PbCrO</w:t>
      </w:r>
      <w:r w:rsidRPr="005D7922">
        <w:rPr>
          <w:vertAlign w:val="subscript"/>
        </w:rPr>
        <w:t>4</w:t>
      </w:r>
      <w:r w:rsidRPr="005D7922">
        <w:t xml:space="preserve">     +     2 KBr</w:t>
      </w:r>
    </w:p>
    <w:p w:rsidR="0086620E" w:rsidRPr="005D7922" w:rsidRDefault="0086620E">
      <w:pPr>
        <w:ind w:left="360"/>
      </w:pPr>
    </w:p>
    <w:p w:rsidR="0086620E" w:rsidRPr="005D7922" w:rsidRDefault="0086620E" w:rsidP="00050195">
      <w:pPr>
        <w:spacing w:after="240"/>
        <w:ind w:left="360"/>
      </w:pPr>
      <w:r w:rsidRPr="005D7922">
        <w:t>Znaky :  1.   ……………………………………………………………………………..</w:t>
      </w:r>
    </w:p>
    <w:p w:rsidR="0086620E" w:rsidRPr="005D7922" w:rsidRDefault="0086620E" w:rsidP="00050195">
      <w:pPr>
        <w:ind w:left="360"/>
      </w:pPr>
      <w:r w:rsidRPr="005D7922">
        <w:t xml:space="preserve">               2</w:t>
      </w:r>
      <w:r>
        <w:t>.</w:t>
      </w:r>
      <w:r w:rsidRPr="005D7922">
        <w:t xml:space="preserve"> ……………………………………..………………………………………..                </w:t>
      </w:r>
    </w:p>
    <w:p w:rsidR="0086620E" w:rsidRPr="005D7922" w:rsidRDefault="0086620E">
      <w:pPr>
        <w:ind w:left="360"/>
      </w:pPr>
    </w:p>
    <w:p w:rsidR="0086620E" w:rsidRPr="005D7922" w:rsidRDefault="0086620E">
      <w:pPr>
        <w:numPr>
          <w:ilvl w:val="0"/>
          <w:numId w:val="2"/>
        </w:numPr>
      </w:pPr>
      <w:r w:rsidRPr="005D7922">
        <w:rPr>
          <w:b/>
        </w:rPr>
        <w:t>Doplň chybějící</w:t>
      </w:r>
      <w:r w:rsidRPr="005D7922">
        <w:t xml:space="preserve"> údaje a urči, zda je daná poloreakce </w:t>
      </w:r>
      <w:r w:rsidRPr="0098123C">
        <w:rPr>
          <w:b/>
        </w:rPr>
        <w:t>oxidační nebo redukční</w:t>
      </w:r>
      <w:r w:rsidRPr="005D7922">
        <w:t xml:space="preserve"> :</w:t>
      </w:r>
    </w:p>
    <w:p w:rsidR="0086620E" w:rsidRPr="005D7922" w:rsidRDefault="0086620E">
      <w:pPr>
        <w:ind w:left="720"/>
      </w:pPr>
    </w:p>
    <w:p w:rsidR="0086620E" w:rsidRPr="005D7922" w:rsidRDefault="0086620E" w:rsidP="005D7922">
      <w:pPr>
        <w:ind w:left="720"/>
        <w:rPr>
          <w:vertAlign w:val="superscript"/>
        </w:rPr>
      </w:pPr>
      <w:r>
        <w:rPr>
          <w:noProof/>
        </w:rPr>
        <w:pict>
          <v:shape id="_x0000_s1037" type="#_x0000_t32" style="position:absolute;left:0;text-align:left;margin-left:113.45pt;margin-top:8.15pt;width:26.25pt;height:0;z-index:251632640" o:connectortype="straight">
            <v:stroke endarrow="block"/>
          </v:shape>
        </w:pict>
      </w:r>
      <w:r>
        <w:rPr>
          <w:noProof/>
        </w:rPr>
        <w:pict>
          <v:shape id="_x0000_s1038" type="#_x0000_t32" style="position:absolute;left:0;text-align:left;margin-left:329.45pt;margin-top:8.15pt;width:26.25pt;height:0;z-index:251634688" o:connectortype="straight">
            <v:stroke endarrow="block"/>
          </v:shape>
        </w:pict>
      </w:r>
      <w:r w:rsidRPr="005D7922">
        <w:t>a)    N</w:t>
      </w:r>
      <w:r w:rsidRPr="005D7922">
        <w:rPr>
          <w:vertAlign w:val="superscript"/>
        </w:rPr>
        <w:t>-III</w:t>
      </w:r>
      <w:r w:rsidRPr="005D7922">
        <w:t xml:space="preserve">  -   3e            N</w:t>
      </w:r>
      <w:r w:rsidRPr="005D7922">
        <w:rPr>
          <w:vertAlign w:val="superscript"/>
        </w:rPr>
        <w:t>?</w:t>
      </w:r>
      <w:r w:rsidRPr="005D7922">
        <w:t xml:space="preserve">     </w:t>
      </w:r>
      <w:r w:rsidRPr="005D7922">
        <w:tab/>
      </w:r>
      <w:r w:rsidRPr="005D7922">
        <w:tab/>
      </w:r>
      <w:r w:rsidRPr="005D7922">
        <w:tab/>
        <w:t>c) Fe</w:t>
      </w:r>
      <w:r w:rsidRPr="005D7922">
        <w:rPr>
          <w:vertAlign w:val="superscript"/>
        </w:rPr>
        <w:t>0</w:t>
      </w:r>
      <w:r w:rsidRPr="005D7922">
        <w:t xml:space="preserve">            </w:t>
      </w:r>
      <w:r>
        <w:t>?</w:t>
      </w:r>
      <w:r w:rsidRPr="005D7922">
        <w:t xml:space="preserve"> e             Fe</w:t>
      </w:r>
      <w:r w:rsidRPr="005D7922">
        <w:rPr>
          <w:vertAlign w:val="superscript"/>
        </w:rPr>
        <w:t>+III</w:t>
      </w:r>
    </w:p>
    <w:p w:rsidR="0086620E" w:rsidRPr="005D7922" w:rsidRDefault="0086620E" w:rsidP="005D7922">
      <w:pPr>
        <w:ind w:left="720"/>
      </w:pPr>
    </w:p>
    <w:p w:rsidR="0086620E" w:rsidRPr="005D7922" w:rsidRDefault="0086620E">
      <w:pPr>
        <w:ind w:left="720"/>
      </w:pPr>
    </w:p>
    <w:p w:rsidR="0086620E" w:rsidRPr="005D7922" w:rsidRDefault="0086620E" w:rsidP="005D7922">
      <w:pPr>
        <w:ind w:left="720"/>
      </w:pPr>
      <w:r>
        <w:rPr>
          <w:noProof/>
        </w:rPr>
        <w:pict>
          <v:shape id="_x0000_s1039" type="#_x0000_t32" style="position:absolute;left:0;text-align:left;margin-left:333.2pt;margin-top:8.65pt;width:26.25pt;height:0;z-index:251635712" o:connectortype="straight">
            <v:stroke endarrow="block"/>
          </v:shape>
        </w:pict>
      </w:r>
      <w:r>
        <w:rPr>
          <w:noProof/>
        </w:rPr>
        <w:pict>
          <v:shape id="_x0000_s1040" type="#_x0000_t32" style="position:absolute;left:0;text-align:left;margin-left:123.95pt;margin-top:8.55pt;width:26.25pt;height:.05pt;z-index:251633664" o:connectortype="straight">
            <v:stroke endarrow="block"/>
          </v:shape>
        </w:pict>
      </w:r>
      <w:r w:rsidRPr="005D7922">
        <w:t>b)     Cr</w:t>
      </w:r>
      <w:r w:rsidRPr="005D7922">
        <w:rPr>
          <w:vertAlign w:val="superscript"/>
        </w:rPr>
        <w:t xml:space="preserve">+VI   </w:t>
      </w:r>
      <w:r w:rsidRPr="005D7922">
        <w:t>+ 2 e            Cr</w:t>
      </w:r>
      <w:r w:rsidRPr="005D7922">
        <w:rPr>
          <w:vertAlign w:val="superscript"/>
        </w:rPr>
        <w:t>?</w:t>
      </w:r>
      <w:r w:rsidRPr="005D7922">
        <w:tab/>
      </w:r>
      <w:r w:rsidRPr="005D7922">
        <w:tab/>
      </w:r>
      <w:r w:rsidRPr="005D7922">
        <w:tab/>
        <w:t>d)  S</w:t>
      </w:r>
      <w:r w:rsidRPr="005D7922">
        <w:rPr>
          <w:vertAlign w:val="superscript"/>
        </w:rPr>
        <w:t>-II</w:t>
      </w:r>
      <w:r w:rsidRPr="005D7922">
        <w:t xml:space="preserve">            </w:t>
      </w:r>
      <w:r>
        <w:t>?</w:t>
      </w:r>
      <w:r w:rsidRPr="005D7922">
        <w:t xml:space="preserve"> e              S</w:t>
      </w:r>
      <w:r w:rsidRPr="005D7922">
        <w:rPr>
          <w:vertAlign w:val="superscript"/>
        </w:rPr>
        <w:t>+VI</w:t>
      </w:r>
      <w:r w:rsidRPr="005D7922">
        <w:t xml:space="preserve">   </w:t>
      </w:r>
    </w:p>
    <w:p w:rsidR="0086620E" w:rsidRPr="005D7922" w:rsidRDefault="0086620E">
      <w:pPr>
        <w:ind w:left="720"/>
      </w:pPr>
    </w:p>
    <w:p w:rsidR="0086620E" w:rsidRPr="005D7922" w:rsidRDefault="0086620E"/>
    <w:p w:rsidR="0086620E" w:rsidRPr="005D7922" w:rsidRDefault="0086620E"/>
    <w:p w:rsidR="0086620E" w:rsidRPr="005D7922" w:rsidRDefault="0086620E">
      <w:r w:rsidRPr="005D7922">
        <w:t xml:space="preserve">     3.  U  zadané rovnice </w:t>
      </w:r>
      <w:r w:rsidRPr="0098123C">
        <w:rPr>
          <w:b/>
        </w:rPr>
        <w:t>zapiš příslušné poloreakce a přepiš ji do slovní podoby</w:t>
      </w:r>
      <w:r w:rsidRPr="005D7922">
        <w:t xml:space="preserve"> : </w:t>
      </w:r>
    </w:p>
    <w:p w:rsidR="0086620E" w:rsidRPr="005D7922" w:rsidRDefault="0086620E">
      <w:r w:rsidRPr="005D7922">
        <w:t xml:space="preserve">            </w:t>
      </w:r>
    </w:p>
    <w:p w:rsidR="0086620E" w:rsidRPr="005D7922" w:rsidRDefault="0086620E">
      <w:pPr>
        <w:ind w:left="720"/>
      </w:pPr>
      <w:r>
        <w:rPr>
          <w:noProof/>
        </w:rPr>
        <w:pict>
          <v:shape id="_x0000_s1041" type="#_x0000_t32" style="position:absolute;left:0;text-align:left;margin-left:139.7pt;margin-top:6.85pt;width:51.75pt;height:.05pt;z-index:251636736" o:connectortype="straight">
            <v:stroke endarrow="block"/>
          </v:shape>
        </w:pict>
      </w:r>
      <w:r w:rsidRPr="005D7922">
        <w:t xml:space="preserve">     MgBr</w:t>
      </w:r>
      <w:r w:rsidRPr="005D7922">
        <w:rPr>
          <w:vertAlign w:val="subscript"/>
        </w:rPr>
        <w:t>2</w:t>
      </w:r>
      <w:r w:rsidRPr="005D7922">
        <w:t xml:space="preserve">    +   Cl</w:t>
      </w:r>
      <w:r w:rsidRPr="005D7922">
        <w:rPr>
          <w:vertAlign w:val="subscript"/>
        </w:rPr>
        <w:t>2</w:t>
      </w:r>
      <w:r w:rsidRPr="005D7922">
        <w:t xml:space="preserve">                        MgCl</w:t>
      </w:r>
      <w:r w:rsidRPr="005D7922">
        <w:rPr>
          <w:vertAlign w:val="subscript"/>
        </w:rPr>
        <w:t>2</w:t>
      </w:r>
      <w:r w:rsidRPr="005D7922">
        <w:t xml:space="preserve">    +   Br</w:t>
      </w:r>
      <w:r w:rsidRPr="005D7922">
        <w:rPr>
          <w:vertAlign w:val="subscript"/>
        </w:rPr>
        <w:t>2</w:t>
      </w:r>
      <w:r w:rsidRPr="005D7922">
        <w:t xml:space="preserve">   </w:t>
      </w:r>
    </w:p>
    <w:p w:rsidR="0086620E" w:rsidRDefault="0086620E">
      <w:pPr>
        <w:ind w:left="720"/>
        <w:rPr>
          <w:sz w:val="28"/>
          <w:szCs w:val="28"/>
        </w:rPr>
      </w:pPr>
    </w:p>
    <w:p w:rsidR="0086620E" w:rsidRDefault="0086620E">
      <w:r>
        <w:rPr>
          <w:noProof/>
        </w:rPr>
        <w:pict>
          <v:shape id="_x0000_s1042" type="#_x0000_t75" alt="Popis: Popis: Logolink_horizontal_zaklad_RGB" style="position:absolute;margin-left:303.05pt;margin-top:6.25pt;width:227.4pt;height:55.2pt;z-index:-251662336;visibility:visible">
            <v:imagedata r:id="rId7" o:title=""/>
          </v:shape>
        </w:pict>
      </w:r>
    </w:p>
    <w:p w:rsidR="0086620E" w:rsidRDefault="0086620E"/>
    <w:p w:rsidR="0086620E" w:rsidRDefault="0086620E"/>
    <w:p w:rsidR="0086620E" w:rsidRDefault="0086620E">
      <w:r>
        <w:t>C.</w:t>
      </w:r>
    </w:p>
    <w:p w:rsidR="0086620E" w:rsidRDefault="0086620E"/>
    <w:p w:rsidR="0086620E" w:rsidRPr="005D7922" w:rsidRDefault="0086620E" w:rsidP="005D7922">
      <w:pPr>
        <w:numPr>
          <w:ilvl w:val="0"/>
          <w:numId w:val="3"/>
        </w:numPr>
      </w:pPr>
      <w:r w:rsidRPr="005D7922">
        <w:t xml:space="preserve">Urči, </w:t>
      </w:r>
      <w:r w:rsidRPr="005D7922">
        <w:rPr>
          <w:b/>
        </w:rPr>
        <w:t>která z rovnic je redoxní</w:t>
      </w:r>
      <w:r>
        <w:rPr>
          <w:b/>
        </w:rPr>
        <w:t>,</w:t>
      </w:r>
      <w:r>
        <w:t xml:space="preserve"> </w:t>
      </w:r>
      <w:r w:rsidRPr="005D7922">
        <w:t xml:space="preserve">a zapiš </w:t>
      </w:r>
      <w:r w:rsidRPr="005D7922">
        <w:rPr>
          <w:b/>
        </w:rPr>
        <w:t>2 znaky</w:t>
      </w:r>
      <w:r w:rsidRPr="005D7922">
        <w:t>, podle kterých to lze určit :</w:t>
      </w:r>
    </w:p>
    <w:p w:rsidR="0086620E" w:rsidRPr="005D7922" w:rsidRDefault="0086620E">
      <w:pPr>
        <w:ind w:left="360"/>
      </w:pPr>
    </w:p>
    <w:p w:rsidR="0086620E" w:rsidRPr="005D7922" w:rsidRDefault="0086620E">
      <w:pPr>
        <w:ind w:left="360"/>
      </w:pPr>
      <w:r>
        <w:rPr>
          <w:noProof/>
        </w:rPr>
        <w:pict>
          <v:shape id="_x0000_s1043" type="#_x0000_t32" style="position:absolute;left:0;text-align:left;margin-left:156.95pt;margin-top:5.6pt;width:54pt;height:0;z-index:251637760" o:connectortype="straight">
            <v:stroke endarrow="block"/>
          </v:shape>
        </w:pict>
      </w:r>
      <w:r w:rsidRPr="005D7922">
        <w:t xml:space="preserve">     a)     MnO</w:t>
      </w:r>
      <w:r w:rsidRPr="005D7922">
        <w:rPr>
          <w:vertAlign w:val="subscript"/>
        </w:rPr>
        <w:t>2</w:t>
      </w:r>
      <w:r w:rsidRPr="005D7922">
        <w:t xml:space="preserve">   +   4  HCl                          MnCl</w:t>
      </w:r>
      <w:r w:rsidRPr="005D7922">
        <w:rPr>
          <w:vertAlign w:val="subscript"/>
        </w:rPr>
        <w:t>2</w:t>
      </w:r>
      <w:r w:rsidRPr="005D7922">
        <w:t xml:space="preserve">    +     Cl</w:t>
      </w:r>
      <w:r w:rsidRPr="005D7922">
        <w:rPr>
          <w:vertAlign w:val="subscript"/>
        </w:rPr>
        <w:t>2</w:t>
      </w:r>
      <w:r w:rsidRPr="005D7922">
        <w:t xml:space="preserve">   +    2 H</w:t>
      </w:r>
      <w:r w:rsidRPr="005D7922">
        <w:rPr>
          <w:vertAlign w:val="subscript"/>
        </w:rPr>
        <w:t>2</w:t>
      </w:r>
      <w:r w:rsidRPr="005D7922">
        <w:t xml:space="preserve">O    </w:t>
      </w:r>
    </w:p>
    <w:p w:rsidR="0086620E" w:rsidRPr="005D7922" w:rsidRDefault="0086620E">
      <w:pPr>
        <w:ind w:left="360"/>
      </w:pPr>
    </w:p>
    <w:p w:rsidR="0086620E" w:rsidRDefault="0086620E">
      <w:pPr>
        <w:ind w:left="360"/>
      </w:pPr>
      <w:r>
        <w:rPr>
          <w:noProof/>
        </w:rPr>
        <w:pict>
          <v:shape id="_x0000_s1044" type="#_x0000_t32" style="position:absolute;left:0;text-align:left;margin-left:162.95pt;margin-top:7.25pt;width:54pt;height:0;z-index:251638784" o:connectortype="straight">
            <v:stroke endarrow="block"/>
          </v:shape>
        </w:pict>
      </w:r>
      <w:r w:rsidRPr="005D7922">
        <w:t xml:space="preserve">     b)     Na</w:t>
      </w:r>
      <w:r w:rsidRPr="005D7922">
        <w:rPr>
          <w:vertAlign w:val="subscript"/>
        </w:rPr>
        <w:t>2</w:t>
      </w:r>
      <w:r w:rsidRPr="005D7922">
        <w:t>SO</w:t>
      </w:r>
      <w:r w:rsidRPr="005D7922">
        <w:rPr>
          <w:vertAlign w:val="subscript"/>
        </w:rPr>
        <w:t>3</w:t>
      </w:r>
      <w:r w:rsidRPr="005D7922">
        <w:t xml:space="preserve">    +   2 HCl                         2 NaCl    +     SO</w:t>
      </w:r>
      <w:r w:rsidRPr="005D7922">
        <w:rPr>
          <w:vertAlign w:val="subscript"/>
        </w:rPr>
        <w:t>2</w:t>
      </w:r>
      <w:r w:rsidRPr="005D7922">
        <w:t xml:space="preserve">   +  2 H</w:t>
      </w:r>
      <w:r w:rsidRPr="005D7922">
        <w:rPr>
          <w:vertAlign w:val="subscript"/>
        </w:rPr>
        <w:t>2</w:t>
      </w:r>
      <w:r w:rsidRPr="005D7922">
        <w:t xml:space="preserve">O    </w:t>
      </w:r>
    </w:p>
    <w:p w:rsidR="0086620E" w:rsidRPr="005D7922" w:rsidRDefault="0086620E">
      <w:pPr>
        <w:ind w:left="360"/>
      </w:pPr>
    </w:p>
    <w:p w:rsidR="0086620E" w:rsidRPr="005D7922" w:rsidRDefault="0086620E" w:rsidP="005D7922">
      <w:pPr>
        <w:spacing w:after="240"/>
        <w:ind w:left="360"/>
      </w:pPr>
      <w:r w:rsidRPr="005D7922">
        <w:t xml:space="preserve"> Znaky :  1.   ……………………………………………………………………………..</w:t>
      </w:r>
    </w:p>
    <w:p w:rsidR="0086620E" w:rsidRPr="005D7922" w:rsidRDefault="0086620E" w:rsidP="005D7922">
      <w:pPr>
        <w:ind w:left="360"/>
      </w:pPr>
      <w:r w:rsidRPr="005D7922">
        <w:t xml:space="preserve">               2</w:t>
      </w:r>
      <w:r>
        <w:t>.</w:t>
      </w:r>
      <w:r w:rsidRPr="005D7922">
        <w:t xml:space="preserve"> ……………………………………..………………………………………..                </w:t>
      </w:r>
    </w:p>
    <w:p w:rsidR="0086620E" w:rsidRPr="005D7922" w:rsidRDefault="0086620E" w:rsidP="005D7922">
      <w:pPr>
        <w:ind w:left="360"/>
      </w:pPr>
    </w:p>
    <w:p w:rsidR="0086620E" w:rsidRPr="005D7922" w:rsidRDefault="0086620E">
      <w:pPr>
        <w:ind w:left="360"/>
      </w:pPr>
      <w:r w:rsidRPr="005D7922">
        <w:t xml:space="preserve">  </w:t>
      </w:r>
    </w:p>
    <w:p w:rsidR="0086620E" w:rsidRDefault="0086620E" w:rsidP="005D7922">
      <w:pPr>
        <w:numPr>
          <w:ilvl w:val="0"/>
          <w:numId w:val="3"/>
        </w:numPr>
      </w:pPr>
      <w:r w:rsidRPr="005D7922">
        <w:rPr>
          <w:b/>
        </w:rPr>
        <w:t>Doplň chybějící</w:t>
      </w:r>
      <w:r w:rsidRPr="005D7922">
        <w:t xml:space="preserve"> údaje a urči, zda je daná poloreakce </w:t>
      </w:r>
      <w:r w:rsidRPr="0098123C">
        <w:rPr>
          <w:b/>
        </w:rPr>
        <w:t>oxidační nebo redukční</w:t>
      </w:r>
      <w:r w:rsidRPr="005D7922">
        <w:t xml:space="preserve"> :</w:t>
      </w:r>
    </w:p>
    <w:p w:rsidR="0086620E" w:rsidRPr="005D7922" w:rsidRDefault="0086620E" w:rsidP="005D7922">
      <w:pPr>
        <w:ind w:left="502"/>
      </w:pPr>
    </w:p>
    <w:p w:rsidR="0086620E" w:rsidRPr="005D7922" w:rsidRDefault="0086620E">
      <w:pPr>
        <w:ind w:left="360"/>
      </w:pPr>
      <w:r>
        <w:rPr>
          <w:noProof/>
        </w:rPr>
        <w:pict>
          <v:shape id="_x0000_s1045" type="#_x0000_t32" style="position:absolute;left:0;text-align:left;margin-left:375.2pt;margin-top:6.35pt;width:23.25pt;height:0;z-index:251643904" o:connectortype="straight">
            <v:stroke endarrow="block"/>
          </v:shape>
        </w:pict>
      </w:r>
      <w:r>
        <w:rPr>
          <w:noProof/>
        </w:rPr>
        <w:pict>
          <v:shape id="_x0000_s1046" type="#_x0000_t32" style="position:absolute;left:0;text-align:left;margin-left:127.7pt;margin-top:6.35pt;width:23.25pt;height:0;z-index:251640832" o:connectortype="straight">
            <v:stroke endarrow="block"/>
          </v:shape>
        </w:pict>
      </w:r>
      <w:r w:rsidRPr="005D7922">
        <w:t xml:space="preserve">         a)  Si</w:t>
      </w:r>
      <w:r w:rsidRPr="005D7922">
        <w:rPr>
          <w:vertAlign w:val="superscript"/>
        </w:rPr>
        <w:t>+IV</w:t>
      </w:r>
      <w:r w:rsidRPr="005D7922">
        <w:t xml:space="preserve">   +  4 e              Si</w:t>
      </w:r>
      <w:r w:rsidRPr="005D7922">
        <w:rPr>
          <w:vertAlign w:val="superscript"/>
        </w:rPr>
        <w:t>?</w:t>
      </w:r>
      <w:r>
        <w:tab/>
      </w:r>
      <w:r>
        <w:tab/>
      </w:r>
      <w:r>
        <w:tab/>
      </w:r>
      <w:r>
        <w:tab/>
      </w:r>
      <w:r w:rsidRPr="005D7922">
        <w:t>c) Fe</w:t>
      </w:r>
      <w:r>
        <w:rPr>
          <w:vertAlign w:val="superscript"/>
        </w:rPr>
        <w:t>+III</w:t>
      </w:r>
      <w:r w:rsidRPr="005D7922">
        <w:t xml:space="preserve">            </w:t>
      </w:r>
      <w:r>
        <w:t>?</w:t>
      </w:r>
      <w:r w:rsidRPr="005D7922">
        <w:t xml:space="preserve"> e             Fe</w:t>
      </w:r>
      <w:r>
        <w:rPr>
          <w:vertAlign w:val="superscript"/>
        </w:rPr>
        <w:t>+II</w:t>
      </w:r>
    </w:p>
    <w:p w:rsidR="0086620E" w:rsidRPr="005D7922" w:rsidRDefault="0086620E">
      <w:pPr>
        <w:ind w:left="360"/>
      </w:pPr>
    </w:p>
    <w:p w:rsidR="0086620E" w:rsidRPr="005D7922" w:rsidRDefault="0086620E">
      <w:pPr>
        <w:ind w:left="360"/>
      </w:pPr>
      <w:r>
        <w:rPr>
          <w:noProof/>
        </w:rPr>
        <w:pict>
          <v:shape id="_x0000_s1047" type="#_x0000_t32" style="position:absolute;left:0;text-align:left;margin-left:116.45pt;margin-top:8pt;width:23.25pt;height:0;z-index:251642880" o:connectortype="straight">
            <v:stroke endarrow="block"/>
          </v:shape>
        </w:pict>
      </w:r>
      <w:r>
        <w:rPr>
          <w:noProof/>
        </w:rPr>
        <w:pict>
          <v:shape id="_x0000_s1048" type="#_x0000_t32" style="position:absolute;left:0;text-align:left;margin-left:375.2pt;margin-top:8pt;width:23.25pt;height:0;z-index:251644928" o:connectortype="straight">
            <v:stroke endarrow="block"/>
          </v:shape>
        </w:pict>
      </w:r>
      <w:r w:rsidRPr="005D7922">
        <w:t xml:space="preserve">         b)  Cl</w:t>
      </w:r>
      <w:r w:rsidRPr="005D7922">
        <w:rPr>
          <w:vertAlign w:val="superscript"/>
        </w:rPr>
        <w:t>-</w:t>
      </w:r>
      <w:r w:rsidRPr="005D7922">
        <w:t xml:space="preserve">   - 6 e               Cl</w:t>
      </w:r>
      <w:r w:rsidRPr="005D7922">
        <w:rPr>
          <w:vertAlign w:val="superscript"/>
        </w:rPr>
        <w:t>?</w:t>
      </w:r>
      <w:r>
        <w:tab/>
      </w:r>
      <w:r>
        <w:tab/>
      </w:r>
      <w:r>
        <w:tab/>
      </w:r>
      <w:r>
        <w:tab/>
      </w:r>
      <w:r w:rsidRPr="005D7922">
        <w:t>d)  S</w:t>
      </w:r>
      <w:r w:rsidRPr="005D7922">
        <w:rPr>
          <w:vertAlign w:val="superscript"/>
        </w:rPr>
        <w:t>-II</w:t>
      </w:r>
      <w:r w:rsidRPr="005D7922">
        <w:t xml:space="preserve">            </w:t>
      </w:r>
      <w:r>
        <w:t>?</w:t>
      </w:r>
      <w:r w:rsidRPr="005D7922">
        <w:t xml:space="preserve"> e              S</w:t>
      </w:r>
      <w:r w:rsidRPr="005D7922">
        <w:rPr>
          <w:vertAlign w:val="superscript"/>
        </w:rPr>
        <w:t>+VI</w:t>
      </w:r>
      <w:r w:rsidRPr="005D7922">
        <w:t xml:space="preserve">   </w:t>
      </w:r>
    </w:p>
    <w:p w:rsidR="0086620E" w:rsidRPr="005D7922" w:rsidRDefault="0086620E">
      <w:pPr>
        <w:ind w:left="360"/>
      </w:pPr>
      <w:r w:rsidRPr="005D7922">
        <w:t xml:space="preserve"> </w:t>
      </w:r>
    </w:p>
    <w:p w:rsidR="0086620E" w:rsidRPr="005D7922" w:rsidRDefault="0086620E">
      <w:pPr>
        <w:numPr>
          <w:ilvl w:val="0"/>
          <w:numId w:val="3"/>
        </w:numPr>
      </w:pPr>
      <w:r w:rsidRPr="005D7922">
        <w:t xml:space="preserve">U zadané rovnice </w:t>
      </w:r>
      <w:r>
        <w:rPr>
          <w:b/>
        </w:rPr>
        <w:t>zapiš příslušná ox.čísla,</w:t>
      </w:r>
      <w:r w:rsidRPr="0098123C">
        <w:rPr>
          <w:b/>
        </w:rPr>
        <w:t xml:space="preserve"> poloreakce a přepiš ji do slovní podoby</w:t>
      </w:r>
      <w:r w:rsidRPr="005D7922">
        <w:t xml:space="preserve"> :</w:t>
      </w:r>
    </w:p>
    <w:p w:rsidR="0086620E" w:rsidRPr="005D7922" w:rsidRDefault="0086620E">
      <w:pPr>
        <w:ind w:left="720"/>
      </w:pPr>
      <w:r w:rsidRPr="005D7922">
        <w:t xml:space="preserve">    </w:t>
      </w:r>
    </w:p>
    <w:p w:rsidR="0086620E" w:rsidRPr="005D7922" w:rsidRDefault="0086620E">
      <w:pPr>
        <w:ind w:left="720"/>
      </w:pPr>
      <w:r>
        <w:rPr>
          <w:noProof/>
        </w:rPr>
        <w:pict>
          <v:shape id="_x0000_s1049" type="#_x0000_t32" style="position:absolute;left:0;text-align:left;margin-left:162.95pt;margin-top:7.4pt;width:54pt;height:0;z-index:251639808" o:connectortype="straight">
            <v:stroke endarrow="block"/>
          </v:shape>
        </w:pict>
      </w:r>
      <w:r w:rsidRPr="005D7922">
        <w:t xml:space="preserve">             Zn    +    H</w:t>
      </w:r>
      <w:r w:rsidRPr="005D7922">
        <w:rPr>
          <w:vertAlign w:val="subscript"/>
        </w:rPr>
        <w:t>2</w:t>
      </w:r>
      <w:r w:rsidRPr="005D7922">
        <w:t>SO</w:t>
      </w:r>
      <w:r w:rsidRPr="005D7922">
        <w:rPr>
          <w:vertAlign w:val="subscript"/>
        </w:rPr>
        <w:t>4</w:t>
      </w:r>
      <w:r w:rsidRPr="005D7922">
        <w:t xml:space="preserve">                         ZnSO</w:t>
      </w:r>
      <w:r w:rsidRPr="005D7922">
        <w:rPr>
          <w:vertAlign w:val="subscript"/>
        </w:rPr>
        <w:t>4</w:t>
      </w:r>
      <w:r w:rsidRPr="005D7922">
        <w:t xml:space="preserve">     +      H</w:t>
      </w:r>
      <w:r w:rsidRPr="005D7922">
        <w:rPr>
          <w:vertAlign w:val="subscript"/>
        </w:rPr>
        <w:t>2</w:t>
      </w:r>
      <w:r w:rsidRPr="005D7922">
        <w:t xml:space="preserve">  </w:t>
      </w:r>
    </w:p>
    <w:p w:rsidR="0086620E" w:rsidRPr="005D7922" w:rsidRDefault="0086620E"/>
    <w:p w:rsidR="0086620E" w:rsidRPr="005D7922" w:rsidRDefault="0086620E">
      <w:pPr>
        <w:ind w:left="720"/>
      </w:pPr>
    </w:p>
    <w:p w:rsidR="0086620E" w:rsidRPr="005D7922" w:rsidRDefault="0086620E">
      <w:pPr>
        <w:ind w:left="720"/>
      </w:pPr>
    </w:p>
    <w:p w:rsidR="0086620E" w:rsidRPr="005D7922" w:rsidRDefault="0086620E">
      <w:pPr>
        <w:ind w:left="720"/>
      </w:pPr>
    </w:p>
    <w:p w:rsidR="0086620E" w:rsidRPr="005D7922" w:rsidRDefault="0086620E">
      <w:pPr>
        <w:ind w:left="720"/>
      </w:pPr>
    </w:p>
    <w:p w:rsidR="0086620E" w:rsidRPr="005D7922" w:rsidRDefault="0086620E" w:rsidP="005D7922">
      <w:r w:rsidRPr="005D7922">
        <w:t>D.</w:t>
      </w:r>
    </w:p>
    <w:p w:rsidR="0086620E" w:rsidRPr="005D7922" w:rsidRDefault="0086620E">
      <w:pPr>
        <w:ind w:left="720"/>
      </w:pPr>
    </w:p>
    <w:p w:rsidR="0086620E" w:rsidRPr="005D7922" w:rsidRDefault="0086620E" w:rsidP="005D7922">
      <w:pPr>
        <w:numPr>
          <w:ilvl w:val="0"/>
          <w:numId w:val="5"/>
        </w:numPr>
      </w:pPr>
      <w:r w:rsidRPr="005D7922">
        <w:t xml:space="preserve">1.  Urči, </w:t>
      </w:r>
      <w:r w:rsidRPr="005D7922">
        <w:rPr>
          <w:b/>
        </w:rPr>
        <w:t>která z rovnic je redoxní</w:t>
      </w:r>
      <w:r>
        <w:rPr>
          <w:b/>
        </w:rPr>
        <w:t>,</w:t>
      </w:r>
      <w:r w:rsidRPr="005D7922">
        <w:t xml:space="preserve"> a zapiš </w:t>
      </w:r>
      <w:r w:rsidRPr="005D7922">
        <w:rPr>
          <w:b/>
        </w:rPr>
        <w:t>2 znaky</w:t>
      </w:r>
      <w:r w:rsidRPr="005D7922">
        <w:t>, podle kterých to lze určit :</w:t>
      </w:r>
    </w:p>
    <w:p w:rsidR="0086620E" w:rsidRPr="005D7922" w:rsidRDefault="0086620E">
      <w:pPr>
        <w:ind w:left="360"/>
      </w:pPr>
    </w:p>
    <w:p w:rsidR="0086620E" w:rsidRPr="005D7922" w:rsidRDefault="0086620E">
      <w:pPr>
        <w:ind w:left="360"/>
      </w:pPr>
      <w:r>
        <w:rPr>
          <w:noProof/>
        </w:rPr>
        <w:pict>
          <v:shape id="_x0000_s1050" type="#_x0000_t32" style="position:absolute;left:0;text-align:left;margin-left:162.95pt;margin-top:6.7pt;width:54pt;height:0;z-index:251648000" o:connectortype="straight">
            <v:stroke endarrow="block"/>
          </v:shape>
        </w:pict>
      </w:r>
      <w:r w:rsidRPr="005D7922">
        <w:t xml:space="preserve">     a)     2 HBr   +  Ca(OH)</w:t>
      </w:r>
      <w:r w:rsidRPr="005D7922">
        <w:rPr>
          <w:vertAlign w:val="subscript"/>
        </w:rPr>
        <w:t>2</w:t>
      </w:r>
      <w:r w:rsidRPr="005D7922">
        <w:t xml:space="preserve">                        CaBr</w:t>
      </w:r>
      <w:r w:rsidRPr="005D7922">
        <w:rPr>
          <w:vertAlign w:val="subscript"/>
        </w:rPr>
        <w:t>2</w:t>
      </w:r>
      <w:r w:rsidRPr="005D7922">
        <w:t xml:space="preserve">      +    2  H</w:t>
      </w:r>
      <w:r w:rsidRPr="005D7922">
        <w:rPr>
          <w:vertAlign w:val="subscript"/>
        </w:rPr>
        <w:t>2</w:t>
      </w:r>
      <w:r w:rsidRPr="005D7922">
        <w:t xml:space="preserve">O   </w:t>
      </w:r>
    </w:p>
    <w:p w:rsidR="0086620E" w:rsidRPr="005D7922" w:rsidRDefault="0086620E">
      <w:pPr>
        <w:ind w:left="360"/>
      </w:pPr>
    </w:p>
    <w:p w:rsidR="0086620E" w:rsidRDefault="0086620E">
      <w:pPr>
        <w:ind w:left="360"/>
      </w:pPr>
      <w:r>
        <w:rPr>
          <w:noProof/>
        </w:rPr>
        <w:pict>
          <v:shape id="_x0000_s1051" type="#_x0000_t32" style="position:absolute;left:0;text-align:left;margin-left:156.95pt;margin-top:7.6pt;width:54pt;height:0;z-index:251646976" o:connectortype="straight">
            <v:stroke endarrow="block"/>
          </v:shape>
        </w:pict>
      </w:r>
      <w:r w:rsidRPr="005D7922">
        <w:t xml:space="preserve">     b)     HI      +      H</w:t>
      </w:r>
      <w:r w:rsidRPr="005D7922">
        <w:rPr>
          <w:vertAlign w:val="subscript"/>
        </w:rPr>
        <w:t>2</w:t>
      </w:r>
      <w:r w:rsidRPr="005D7922">
        <w:t>SO</w:t>
      </w:r>
      <w:r w:rsidRPr="005D7922">
        <w:rPr>
          <w:vertAlign w:val="subscript"/>
        </w:rPr>
        <w:t>4</w:t>
      </w:r>
      <w:r w:rsidRPr="005D7922">
        <w:t xml:space="preserve">                          I</w:t>
      </w:r>
      <w:r w:rsidRPr="005D7922">
        <w:rPr>
          <w:vertAlign w:val="subscript"/>
        </w:rPr>
        <w:t xml:space="preserve">2  </w:t>
      </w:r>
      <w:r w:rsidRPr="005D7922">
        <w:t xml:space="preserve">    +   SO</w:t>
      </w:r>
      <w:r w:rsidRPr="005D7922">
        <w:rPr>
          <w:vertAlign w:val="subscript"/>
        </w:rPr>
        <w:t>2</w:t>
      </w:r>
      <w:r w:rsidRPr="005D7922">
        <w:t xml:space="preserve">     +     2  H</w:t>
      </w:r>
      <w:r w:rsidRPr="005D7922">
        <w:rPr>
          <w:vertAlign w:val="subscript"/>
        </w:rPr>
        <w:t>2</w:t>
      </w:r>
      <w:r w:rsidRPr="005D7922">
        <w:t>O</w:t>
      </w:r>
    </w:p>
    <w:p w:rsidR="0086620E" w:rsidRPr="005D7922" w:rsidRDefault="0086620E">
      <w:pPr>
        <w:ind w:left="360"/>
      </w:pPr>
    </w:p>
    <w:p w:rsidR="0086620E" w:rsidRPr="005D7922" w:rsidRDefault="0086620E" w:rsidP="005D7922">
      <w:pPr>
        <w:spacing w:after="240"/>
        <w:ind w:left="360"/>
      </w:pPr>
      <w:r w:rsidRPr="005D7922">
        <w:t>Znaky :  1.   ……………………………………………………………………………..</w:t>
      </w:r>
    </w:p>
    <w:p w:rsidR="0086620E" w:rsidRPr="005D7922" w:rsidRDefault="0086620E" w:rsidP="005D7922">
      <w:pPr>
        <w:ind w:left="360"/>
      </w:pPr>
      <w:r w:rsidRPr="005D7922">
        <w:t xml:space="preserve">               2</w:t>
      </w:r>
      <w:r>
        <w:t xml:space="preserve">. </w:t>
      </w:r>
      <w:r w:rsidRPr="005D7922">
        <w:t xml:space="preserve"> ……………………………………..………………………………………..                </w:t>
      </w:r>
    </w:p>
    <w:p w:rsidR="0086620E" w:rsidRPr="005D7922" w:rsidRDefault="0086620E" w:rsidP="005D7922">
      <w:pPr>
        <w:ind w:left="360"/>
      </w:pPr>
    </w:p>
    <w:p w:rsidR="0086620E" w:rsidRPr="005D7922" w:rsidRDefault="0086620E">
      <w:pPr>
        <w:ind w:left="360"/>
      </w:pPr>
    </w:p>
    <w:p w:rsidR="0086620E" w:rsidRPr="005D7922" w:rsidRDefault="0086620E" w:rsidP="005D7922">
      <w:pPr>
        <w:numPr>
          <w:ilvl w:val="0"/>
          <w:numId w:val="4"/>
        </w:numPr>
      </w:pPr>
      <w:r w:rsidRPr="005D7922">
        <w:rPr>
          <w:b/>
        </w:rPr>
        <w:t>Doplň chybějící</w:t>
      </w:r>
      <w:r w:rsidRPr="005D7922">
        <w:t xml:space="preserve"> údaje a urči, zda je daná poloreakce </w:t>
      </w:r>
      <w:r w:rsidRPr="0098123C">
        <w:rPr>
          <w:b/>
        </w:rPr>
        <w:t>oxidační nebo redukční</w:t>
      </w:r>
      <w:r w:rsidRPr="005D7922">
        <w:t xml:space="preserve"> :</w:t>
      </w:r>
    </w:p>
    <w:p w:rsidR="0086620E" w:rsidRPr="005D7922" w:rsidRDefault="0086620E" w:rsidP="005D7922">
      <w:pPr>
        <w:ind w:left="720"/>
      </w:pPr>
    </w:p>
    <w:p w:rsidR="0086620E" w:rsidRPr="005D7922" w:rsidRDefault="0086620E" w:rsidP="0098123C">
      <w:pPr>
        <w:ind w:left="360"/>
      </w:pPr>
      <w:r>
        <w:rPr>
          <w:noProof/>
        </w:rPr>
        <w:pict>
          <v:shape id="_x0000_s1052" type="#_x0000_t32" style="position:absolute;left:0;text-align:left;margin-left:407.45pt;margin-top:7.6pt;width:23.25pt;height:0;z-index:251650048" o:connectortype="straight">
            <v:stroke endarrow="block"/>
          </v:shape>
        </w:pict>
      </w:r>
      <w:r>
        <w:rPr>
          <w:noProof/>
        </w:rPr>
        <w:pict>
          <v:shape id="_x0000_s1053" type="#_x0000_t32" style="position:absolute;left:0;text-align:left;margin-left:139.7pt;margin-top:7.6pt;width:23.25pt;height:0;z-index:251641856" o:connectortype="straight">
            <v:stroke endarrow="block"/>
          </v:shape>
        </w:pict>
      </w:r>
      <w:r w:rsidRPr="005D7922">
        <w:t xml:space="preserve">         a)  Mn</w:t>
      </w:r>
      <w:r w:rsidRPr="005D7922">
        <w:rPr>
          <w:vertAlign w:val="superscript"/>
        </w:rPr>
        <w:t>+VIII</w:t>
      </w:r>
      <w:r w:rsidRPr="005D7922">
        <w:t xml:space="preserve">   +  3 e              Mn</w:t>
      </w:r>
      <w:r w:rsidRPr="005D7922">
        <w:rPr>
          <w:vertAlign w:val="superscript"/>
        </w:rPr>
        <w:t>?</w:t>
      </w:r>
      <w:r>
        <w:tab/>
      </w:r>
      <w:r>
        <w:tab/>
      </w:r>
      <w:r>
        <w:tab/>
      </w:r>
      <w:r>
        <w:tab/>
        <w:t>c) Cl</w:t>
      </w:r>
      <w:r>
        <w:rPr>
          <w:vertAlign w:val="superscript"/>
        </w:rPr>
        <w:t>-I</w:t>
      </w:r>
      <w:r w:rsidRPr="005D7922">
        <w:t xml:space="preserve">            </w:t>
      </w:r>
      <w:r>
        <w:t>?</w:t>
      </w:r>
      <w:r w:rsidRPr="005D7922">
        <w:t xml:space="preserve"> e             </w:t>
      </w:r>
      <w:r w:rsidRPr="0098123C">
        <w:t>C</w:t>
      </w:r>
      <w:r>
        <w:t>l</w:t>
      </w:r>
      <w:r>
        <w:rPr>
          <w:vertAlign w:val="superscript"/>
        </w:rPr>
        <w:t>+V</w:t>
      </w:r>
    </w:p>
    <w:p w:rsidR="0086620E" w:rsidRPr="0098123C" w:rsidRDefault="0086620E">
      <w:pPr>
        <w:ind w:left="360"/>
      </w:pPr>
    </w:p>
    <w:p w:rsidR="0086620E" w:rsidRPr="005D7922" w:rsidRDefault="0086620E" w:rsidP="0098123C">
      <w:pPr>
        <w:ind w:left="360"/>
      </w:pPr>
      <w:r>
        <w:rPr>
          <w:noProof/>
        </w:rPr>
        <w:pict>
          <v:shape id="_x0000_s1054" type="#_x0000_t32" style="position:absolute;left:0;text-align:left;margin-left:403.7pt;margin-top:5.35pt;width:23.25pt;height:0;z-index:251649024" o:connectortype="straight">
            <v:stroke endarrow="block"/>
          </v:shape>
        </w:pict>
      </w:r>
      <w:r>
        <w:rPr>
          <w:noProof/>
        </w:rPr>
        <w:pict>
          <v:shape id="_x0000_s1055" type="#_x0000_t32" style="position:absolute;left:0;text-align:left;margin-left:127.7pt;margin-top:5.35pt;width:23.25pt;height:0;z-index:251651072" o:connectortype="straight">
            <v:stroke endarrow="block"/>
          </v:shape>
        </w:pict>
      </w:r>
      <w:r w:rsidRPr="005D7922">
        <w:t xml:space="preserve">         b)  O</w:t>
      </w:r>
      <w:r w:rsidRPr="005D7922">
        <w:rPr>
          <w:vertAlign w:val="superscript"/>
        </w:rPr>
        <w:t>-II</w:t>
      </w:r>
      <w:r w:rsidRPr="005D7922">
        <w:t xml:space="preserve">   -  2 e                 O</w:t>
      </w:r>
      <w:r w:rsidRPr="005D7922">
        <w:rPr>
          <w:vertAlign w:val="superscript"/>
        </w:rPr>
        <w:t>?</w:t>
      </w:r>
      <w:r>
        <w:t xml:space="preserve"> </w:t>
      </w:r>
      <w:r>
        <w:tab/>
      </w:r>
      <w:r>
        <w:tab/>
      </w:r>
      <w:r>
        <w:tab/>
      </w:r>
      <w:r>
        <w:tab/>
        <w:t>d</w:t>
      </w:r>
      <w:r w:rsidRPr="005D7922">
        <w:t>) Fe</w:t>
      </w:r>
      <w:r>
        <w:rPr>
          <w:vertAlign w:val="superscript"/>
        </w:rPr>
        <w:t>0</w:t>
      </w:r>
      <w:r w:rsidRPr="005D7922">
        <w:t xml:space="preserve">            </w:t>
      </w:r>
      <w:r>
        <w:t>?</w:t>
      </w:r>
      <w:r w:rsidRPr="005D7922">
        <w:t xml:space="preserve"> e             Fe</w:t>
      </w:r>
      <w:r>
        <w:rPr>
          <w:vertAlign w:val="superscript"/>
        </w:rPr>
        <w:t>+III</w:t>
      </w:r>
    </w:p>
    <w:p w:rsidR="0086620E" w:rsidRPr="0098123C" w:rsidRDefault="0086620E">
      <w:pPr>
        <w:ind w:left="360"/>
      </w:pPr>
    </w:p>
    <w:p w:rsidR="0086620E" w:rsidRPr="005D7922" w:rsidRDefault="0086620E">
      <w:pPr>
        <w:ind w:left="360"/>
      </w:pPr>
      <w:r w:rsidRPr="005D7922">
        <w:t xml:space="preserve"> </w:t>
      </w:r>
    </w:p>
    <w:p w:rsidR="0086620E" w:rsidRPr="005D7922" w:rsidRDefault="0086620E">
      <w:pPr>
        <w:numPr>
          <w:ilvl w:val="0"/>
          <w:numId w:val="4"/>
        </w:numPr>
      </w:pPr>
      <w:r>
        <w:t xml:space="preserve">U zadané rovnice </w:t>
      </w:r>
      <w:r w:rsidRPr="0098123C">
        <w:rPr>
          <w:b/>
        </w:rPr>
        <w:t>zapiš příslušná ox.čísla, poloreakce a přepiš ji do slovní podoby</w:t>
      </w:r>
      <w:r w:rsidRPr="005D7922">
        <w:t xml:space="preserve"> :</w:t>
      </w:r>
    </w:p>
    <w:p w:rsidR="0086620E" w:rsidRPr="005D7922" w:rsidRDefault="0086620E">
      <w:pPr>
        <w:ind w:left="720"/>
      </w:pPr>
      <w:r w:rsidRPr="005D7922">
        <w:t xml:space="preserve">    </w:t>
      </w:r>
    </w:p>
    <w:p w:rsidR="0086620E" w:rsidRPr="005D7922" w:rsidRDefault="0086620E">
      <w:pPr>
        <w:ind w:left="720"/>
      </w:pPr>
      <w:r>
        <w:rPr>
          <w:noProof/>
        </w:rPr>
        <w:pict>
          <v:shape id="_x0000_s1056" type="#_x0000_t32" style="position:absolute;left:0;text-align:left;margin-left:130.7pt;margin-top:8.65pt;width:54pt;height:0;z-index:251645952" o:connectortype="straight">
            <v:stroke endarrow="block"/>
          </v:shape>
        </w:pict>
      </w:r>
      <w:r w:rsidRPr="005D7922">
        <w:t xml:space="preserve">    P   +   5 HNO</w:t>
      </w:r>
      <w:r w:rsidRPr="005D7922">
        <w:rPr>
          <w:vertAlign w:val="subscript"/>
        </w:rPr>
        <w:t>3</w:t>
      </w:r>
      <w:r w:rsidRPr="005D7922">
        <w:t xml:space="preserve">                             H</w:t>
      </w:r>
      <w:r w:rsidRPr="005D7922">
        <w:rPr>
          <w:vertAlign w:val="subscript"/>
        </w:rPr>
        <w:t>3</w:t>
      </w:r>
      <w:r w:rsidRPr="005D7922">
        <w:t>PO</w:t>
      </w:r>
      <w:r w:rsidRPr="005D7922">
        <w:rPr>
          <w:vertAlign w:val="subscript"/>
        </w:rPr>
        <w:t>4</w:t>
      </w:r>
      <w:r w:rsidRPr="005D7922">
        <w:t xml:space="preserve">    +   5 NO</w:t>
      </w:r>
      <w:r w:rsidRPr="005D7922">
        <w:rPr>
          <w:vertAlign w:val="subscript"/>
        </w:rPr>
        <w:t>2</w:t>
      </w:r>
      <w:r w:rsidRPr="005D7922">
        <w:t xml:space="preserve">   +   H</w:t>
      </w:r>
      <w:r w:rsidRPr="005D7922">
        <w:rPr>
          <w:vertAlign w:val="subscript"/>
        </w:rPr>
        <w:t>2</w:t>
      </w:r>
      <w:r w:rsidRPr="005D7922">
        <w:t>O</w:t>
      </w:r>
    </w:p>
    <w:p w:rsidR="0086620E" w:rsidRPr="005D7922" w:rsidRDefault="0086620E">
      <w:pPr>
        <w:ind w:left="720"/>
      </w:pPr>
    </w:p>
    <w:p w:rsidR="0086620E" w:rsidRPr="005D7922" w:rsidRDefault="0086620E">
      <w:pPr>
        <w:ind w:left="720"/>
      </w:pPr>
    </w:p>
    <w:p w:rsidR="0086620E" w:rsidRDefault="0086620E" w:rsidP="007C160D">
      <w:r>
        <w:t>A.</w:t>
      </w:r>
    </w:p>
    <w:p w:rsidR="0086620E" w:rsidRPr="005D7922" w:rsidRDefault="0086620E" w:rsidP="007C160D">
      <w:pPr>
        <w:numPr>
          <w:ilvl w:val="0"/>
          <w:numId w:val="6"/>
        </w:numPr>
      </w:pPr>
      <w:r w:rsidRPr="005D7922">
        <w:t xml:space="preserve">Urči, </w:t>
      </w:r>
      <w:r w:rsidRPr="005D7922">
        <w:rPr>
          <w:b/>
        </w:rPr>
        <w:t>která z rovnic je redoxní</w:t>
      </w:r>
      <w:r>
        <w:t>,</w:t>
      </w:r>
      <w:r w:rsidRPr="005D7922">
        <w:t xml:space="preserve"> a zapiš </w:t>
      </w:r>
      <w:r w:rsidRPr="005D7922">
        <w:rPr>
          <w:b/>
        </w:rPr>
        <w:t>2 znaky</w:t>
      </w:r>
      <w:r w:rsidRPr="005D7922">
        <w:t>, podle kterých to lze určit :</w:t>
      </w:r>
    </w:p>
    <w:p w:rsidR="0086620E" w:rsidRPr="005D7922" w:rsidRDefault="0086620E" w:rsidP="007C160D">
      <w:pPr>
        <w:ind w:left="360"/>
      </w:pPr>
    </w:p>
    <w:p w:rsidR="0086620E" w:rsidRPr="007C160D" w:rsidRDefault="0086620E" w:rsidP="007C160D">
      <w:pPr>
        <w:ind w:left="360"/>
        <w:rPr>
          <w:color w:val="FF0000"/>
        </w:rPr>
      </w:pPr>
      <w:r>
        <w:rPr>
          <w:noProof/>
        </w:rPr>
        <w:pict>
          <v:shape id="_x0000_s1057" type="#_x0000_t32" style="position:absolute;left:0;text-align:left;margin-left:170.45pt;margin-top:4.7pt;width:51.75pt;height:0;z-index:251655168" o:connectortype="straight">
            <v:stroke endarrow="block"/>
          </v:shape>
        </w:pict>
      </w:r>
      <w:r w:rsidRPr="005D7922">
        <w:t xml:space="preserve">     a</w:t>
      </w:r>
      <w:r w:rsidRPr="007C160D">
        <w:rPr>
          <w:color w:val="FF0000"/>
        </w:rPr>
        <w:t>)     Ca(ClO)</w:t>
      </w:r>
      <w:r w:rsidRPr="007C160D">
        <w:rPr>
          <w:color w:val="FF0000"/>
          <w:vertAlign w:val="subscript"/>
        </w:rPr>
        <w:t>2</w:t>
      </w:r>
      <w:r w:rsidRPr="007C160D">
        <w:rPr>
          <w:color w:val="FF0000"/>
        </w:rPr>
        <w:t xml:space="preserve">    +  4  HCl                      CaCl</w:t>
      </w:r>
      <w:r w:rsidRPr="007C160D">
        <w:rPr>
          <w:color w:val="FF0000"/>
          <w:vertAlign w:val="subscript"/>
        </w:rPr>
        <w:t>2</w:t>
      </w:r>
      <w:r w:rsidRPr="007C160D">
        <w:rPr>
          <w:color w:val="FF0000"/>
          <w:vertAlign w:val="subscript"/>
        </w:rPr>
        <w:tab/>
      </w:r>
      <w:r w:rsidRPr="007C160D">
        <w:rPr>
          <w:color w:val="FF0000"/>
        </w:rPr>
        <w:t>+  2 Cl</w:t>
      </w:r>
      <w:r w:rsidRPr="007C160D">
        <w:rPr>
          <w:color w:val="FF0000"/>
          <w:vertAlign w:val="subscript"/>
        </w:rPr>
        <w:t>2</w:t>
      </w:r>
      <w:r w:rsidRPr="007C160D">
        <w:rPr>
          <w:color w:val="FF0000"/>
        </w:rPr>
        <w:t xml:space="preserve">    +   2 H</w:t>
      </w:r>
      <w:r w:rsidRPr="007C160D">
        <w:rPr>
          <w:color w:val="FF0000"/>
          <w:vertAlign w:val="subscript"/>
        </w:rPr>
        <w:t>2</w:t>
      </w:r>
      <w:r w:rsidRPr="007C160D">
        <w:rPr>
          <w:color w:val="FF0000"/>
        </w:rPr>
        <w:t>O</w:t>
      </w:r>
    </w:p>
    <w:p w:rsidR="0086620E" w:rsidRPr="005D7922" w:rsidRDefault="0086620E" w:rsidP="007C160D">
      <w:pPr>
        <w:ind w:left="360"/>
      </w:pPr>
    </w:p>
    <w:p w:rsidR="0086620E" w:rsidRPr="005D7922" w:rsidRDefault="0086620E" w:rsidP="007C160D">
      <w:pPr>
        <w:ind w:left="360"/>
      </w:pPr>
      <w:r>
        <w:rPr>
          <w:noProof/>
        </w:rPr>
        <w:pict>
          <v:shape id="_x0000_s1058" type="#_x0000_t32" style="position:absolute;left:0;text-align:left;margin-left:170.45pt;margin-top:8.15pt;width:51.75pt;height:0;z-index:251656192" o:connectortype="straight">
            <v:stroke endarrow="block"/>
          </v:shape>
        </w:pict>
      </w:r>
      <w:r w:rsidRPr="005D7922">
        <w:t xml:space="preserve">     b)     CuCO</w:t>
      </w:r>
      <w:r w:rsidRPr="005D7922">
        <w:rPr>
          <w:vertAlign w:val="subscript"/>
        </w:rPr>
        <w:t>3</w:t>
      </w:r>
      <w:r w:rsidRPr="005D7922">
        <w:t xml:space="preserve">    +    2 HNO</w:t>
      </w:r>
      <w:r w:rsidRPr="005D7922">
        <w:rPr>
          <w:vertAlign w:val="subscript"/>
        </w:rPr>
        <w:t>3</w:t>
      </w:r>
      <w:r w:rsidRPr="005D7922">
        <w:t xml:space="preserve">                          Cu(NO</w:t>
      </w:r>
      <w:r w:rsidRPr="005D7922">
        <w:rPr>
          <w:vertAlign w:val="subscript"/>
        </w:rPr>
        <w:t>3</w:t>
      </w:r>
      <w:r w:rsidRPr="005D7922">
        <w:t>)</w:t>
      </w:r>
      <w:r w:rsidRPr="005D7922">
        <w:rPr>
          <w:vertAlign w:val="subscript"/>
        </w:rPr>
        <w:t>2</w:t>
      </w:r>
      <w:r w:rsidRPr="005D7922">
        <w:t xml:space="preserve">      +    CO</w:t>
      </w:r>
      <w:r w:rsidRPr="005D7922">
        <w:rPr>
          <w:vertAlign w:val="subscript"/>
        </w:rPr>
        <w:t>2</w:t>
      </w:r>
      <w:r w:rsidRPr="005D7922">
        <w:t xml:space="preserve">      +     H</w:t>
      </w:r>
      <w:r w:rsidRPr="005D7922">
        <w:rPr>
          <w:vertAlign w:val="subscript"/>
        </w:rPr>
        <w:t>2</w:t>
      </w:r>
      <w:r w:rsidRPr="005D7922">
        <w:t xml:space="preserve">O  </w:t>
      </w:r>
    </w:p>
    <w:p w:rsidR="0086620E" w:rsidRPr="005D7922" w:rsidRDefault="0086620E" w:rsidP="007C160D">
      <w:pPr>
        <w:ind w:left="360"/>
      </w:pPr>
    </w:p>
    <w:p w:rsidR="0086620E" w:rsidRPr="005D7922" w:rsidRDefault="0086620E" w:rsidP="007C160D">
      <w:pPr>
        <w:spacing w:after="240"/>
        <w:ind w:left="360"/>
      </w:pPr>
      <w:r w:rsidRPr="005D7922">
        <w:t xml:space="preserve">Znaky :  1.   </w:t>
      </w:r>
      <w:r w:rsidRPr="007C160D">
        <w:rPr>
          <w:color w:val="FF0000"/>
        </w:rPr>
        <w:t>V rovnici vystupuje samostatný prvek</w:t>
      </w:r>
    </w:p>
    <w:p w:rsidR="0086620E" w:rsidRPr="005D7922" w:rsidRDefault="0086620E" w:rsidP="007C160D">
      <w:pPr>
        <w:spacing w:after="240"/>
        <w:ind w:left="720"/>
      </w:pPr>
      <w:r w:rsidRPr="005D7922">
        <w:t xml:space="preserve">         2</w:t>
      </w:r>
      <w:r>
        <w:t>.</w:t>
      </w:r>
      <w:r w:rsidRPr="005D7922">
        <w:t xml:space="preserve"> </w:t>
      </w:r>
      <w:r>
        <w:t xml:space="preserve"> </w:t>
      </w:r>
      <w:r w:rsidRPr="007C160D">
        <w:rPr>
          <w:color w:val="FF0000"/>
        </w:rPr>
        <w:t>V průběhu ch. reakce dochází ke změně oxidačního čísla některých reagujících prvků</w:t>
      </w:r>
      <w:r w:rsidRPr="005D7922">
        <w:t xml:space="preserve">                </w:t>
      </w:r>
    </w:p>
    <w:p w:rsidR="0086620E" w:rsidRPr="005D7922" w:rsidRDefault="0086620E" w:rsidP="007C160D">
      <w:pPr>
        <w:ind w:left="360"/>
      </w:pPr>
    </w:p>
    <w:p w:rsidR="0086620E" w:rsidRPr="005D7922" w:rsidRDefault="0086620E" w:rsidP="007C160D">
      <w:pPr>
        <w:numPr>
          <w:ilvl w:val="0"/>
          <w:numId w:val="6"/>
        </w:numPr>
      </w:pPr>
      <w:r w:rsidRPr="0098123C">
        <w:rPr>
          <w:b/>
        </w:rPr>
        <w:t>Doplň chybějící</w:t>
      </w:r>
      <w:r w:rsidRPr="005D7922">
        <w:t xml:space="preserve">  údaje  a urči, zda je daná poloreakce </w:t>
      </w:r>
      <w:r w:rsidRPr="0098123C">
        <w:rPr>
          <w:b/>
        </w:rPr>
        <w:t>oxidační nebo redukční</w:t>
      </w:r>
      <w:r w:rsidRPr="005D7922">
        <w:t xml:space="preserve"> :</w:t>
      </w:r>
    </w:p>
    <w:p w:rsidR="0086620E" w:rsidRPr="005D7922" w:rsidRDefault="0086620E" w:rsidP="007C160D">
      <w:pPr>
        <w:ind w:left="720"/>
      </w:pPr>
    </w:p>
    <w:p w:rsidR="0086620E" w:rsidRPr="005D7922" w:rsidRDefault="0086620E" w:rsidP="007C160D">
      <w:pPr>
        <w:ind w:left="720"/>
        <w:rPr>
          <w:vertAlign w:val="superscript"/>
        </w:rPr>
      </w:pPr>
      <w:r>
        <w:rPr>
          <w:noProof/>
        </w:rPr>
        <w:pict>
          <v:shape id="_x0000_s1059" type="#_x0000_t32" style="position:absolute;left:0;text-align:left;margin-left:341.45pt;margin-top:8.35pt;width:27.75pt;height:0;z-index:251659264" o:connectortype="straight">
            <v:stroke endarrow="block"/>
          </v:shape>
        </w:pict>
      </w:r>
      <w:r>
        <w:rPr>
          <w:noProof/>
        </w:rPr>
        <w:pict>
          <v:shape id="_x0000_s1060" type="#_x0000_t32" style="position:absolute;left:0;text-align:left;margin-left:108.2pt;margin-top:8.35pt;width:27.75pt;height:0;z-index:251657216" o:connectortype="straight">
            <v:stroke endarrow="block"/>
          </v:shape>
        </w:pict>
      </w:r>
      <w:r w:rsidRPr="005D7922">
        <w:t>a)    N</w:t>
      </w:r>
      <w:r w:rsidRPr="005D7922">
        <w:rPr>
          <w:vertAlign w:val="superscript"/>
        </w:rPr>
        <w:t>O</w:t>
      </w:r>
      <w:r w:rsidRPr="005D7922">
        <w:t xml:space="preserve">  -   3e            </w:t>
      </w:r>
      <w:r>
        <w:t>N</w:t>
      </w:r>
      <w:r w:rsidRPr="007C160D">
        <w:rPr>
          <w:color w:val="FF0000"/>
          <w:vertAlign w:val="superscript"/>
        </w:rPr>
        <w:t>+</w:t>
      </w:r>
      <w:r>
        <w:rPr>
          <w:color w:val="FF0000"/>
          <w:vertAlign w:val="superscript"/>
        </w:rPr>
        <w:t>III</w:t>
      </w:r>
      <w:r w:rsidRPr="005D7922">
        <w:t xml:space="preserve">                              c) Al</w:t>
      </w:r>
      <w:r w:rsidRPr="005D7922">
        <w:rPr>
          <w:vertAlign w:val="superscript"/>
        </w:rPr>
        <w:t>+III</w:t>
      </w:r>
      <w:r w:rsidRPr="005D7922">
        <w:t xml:space="preserve">     </w:t>
      </w:r>
      <w:r w:rsidRPr="007C160D">
        <w:rPr>
          <w:color w:val="FF0000"/>
        </w:rPr>
        <w:t>+  3e</w:t>
      </w:r>
      <w:r>
        <w:t xml:space="preserve">     </w:t>
      </w:r>
      <w:r w:rsidRPr="005D7922">
        <w:t xml:space="preserve">             Al</w:t>
      </w:r>
      <w:r w:rsidRPr="005D7922">
        <w:rPr>
          <w:vertAlign w:val="superscript"/>
        </w:rPr>
        <w:t>0</w:t>
      </w:r>
    </w:p>
    <w:p w:rsidR="0086620E" w:rsidRPr="005D7922" w:rsidRDefault="0086620E" w:rsidP="007C160D">
      <w:pPr>
        <w:ind w:left="720"/>
      </w:pPr>
    </w:p>
    <w:p w:rsidR="0086620E" w:rsidRPr="005D7922" w:rsidRDefault="0086620E" w:rsidP="007C160D">
      <w:pPr>
        <w:ind w:left="720"/>
      </w:pPr>
      <w:r>
        <w:rPr>
          <w:noProof/>
        </w:rPr>
        <w:pict>
          <v:shape id="_x0000_s1061" type="#_x0000_t32" style="position:absolute;left:0;text-align:left;margin-left:333.2pt;margin-top:7.65pt;width:27.75pt;height:0;z-index:251660288" o:connectortype="straight">
            <v:stroke endarrow="block"/>
          </v:shape>
        </w:pict>
      </w:r>
      <w:r>
        <w:rPr>
          <w:noProof/>
        </w:rPr>
        <w:pict>
          <v:shape id="_x0000_s1062" type="#_x0000_t32" style="position:absolute;left:0;text-align:left;margin-left:118.7pt;margin-top:7.65pt;width:27.75pt;height:0;z-index:251658240" o:connectortype="straight">
            <v:stroke endarrow="block"/>
          </v:shape>
        </w:pict>
      </w:r>
      <w:r w:rsidRPr="005D7922">
        <w:t>b )   Pb</w:t>
      </w:r>
      <w:r w:rsidRPr="005D7922">
        <w:rPr>
          <w:vertAlign w:val="superscript"/>
        </w:rPr>
        <w:t xml:space="preserve">+IV   </w:t>
      </w:r>
      <w:r w:rsidRPr="005D7922">
        <w:t>+ 2 e            Pb</w:t>
      </w:r>
      <w:r>
        <w:rPr>
          <w:vertAlign w:val="superscript"/>
        </w:rPr>
        <w:t>+II</w:t>
      </w:r>
      <w:r w:rsidRPr="005D7922">
        <w:t xml:space="preserve">                           d)  S</w:t>
      </w:r>
      <w:r w:rsidRPr="005D7922">
        <w:rPr>
          <w:vertAlign w:val="superscript"/>
        </w:rPr>
        <w:t>-II</w:t>
      </w:r>
      <w:r w:rsidRPr="005D7922">
        <w:t xml:space="preserve">   </w:t>
      </w:r>
      <w:r w:rsidRPr="007C160D">
        <w:rPr>
          <w:color w:val="FF0000"/>
        </w:rPr>
        <w:t>- 6e</w:t>
      </w:r>
      <w:r>
        <w:t xml:space="preserve">       </w:t>
      </w:r>
      <w:r w:rsidRPr="005D7922">
        <w:t xml:space="preserve">              S</w:t>
      </w:r>
      <w:r w:rsidRPr="005D7922">
        <w:rPr>
          <w:vertAlign w:val="superscript"/>
        </w:rPr>
        <w:t>+IV</w:t>
      </w:r>
      <w:r w:rsidRPr="005D7922">
        <w:t xml:space="preserve">   </w:t>
      </w:r>
    </w:p>
    <w:p w:rsidR="0086620E" w:rsidRPr="005D7922" w:rsidRDefault="0086620E" w:rsidP="007C160D"/>
    <w:p w:rsidR="0086620E" w:rsidRPr="005D7922" w:rsidRDefault="0086620E" w:rsidP="007C160D"/>
    <w:p w:rsidR="0086620E" w:rsidRPr="005D7922" w:rsidRDefault="0086620E" w:rsidP="007C160D">
      <w:pPr>
        <w:numPr>
          <w:ilvl w:val="0"/>
          <w:numId w:val="6"/>
        </w:numPr>
      </w:pPr>
      <w:r w:rsidRPr="005D7922">
        <w:t xml:space="preserve">  U  zadané rovnice </w:t>
      </w:r>
      <w:r w:rsidRPr="0098123C">
        <w:rPr>
          <w:b/>
        </w:rPr>
        <w:t>zapiš příslušná  ox.čísla</w:t>
      </w:r>
      <w:r w:rsidRPr="005D7922">
        <w:t xml:space="preserve">, </w:t>
      </w:r>
      <w:r w:rsidRPr="0098123C">
        <w:rPr>
          <w:b/>
        </w:rPr>
        <w:t>poloreakce a přepiš ji do slovní podoby</w:t>
      </w:r>
      <w:r w:rsidRPr="005D7922">
        <w:t xml:space="preserve"> : </w:t>
      </w:r>
    </w:p>
    <w:p w:rsidR="0086620E" w:rsidRPr="005D7922" w:rsidRDefault="0086620E" w:rsidP="007C160D">
      <w:r w:rsidRPr="005D7922">
        <w:t xml:space="preserve">            </w:t>
      </w:r>
    </w:p>
    <w:p w:rsidR="0086620E" w:rsidRPr="005D7922" w:rsidRDefault="0086620E" w:rsidP="007C160D">
      <w:r>
        <w:rPr>
          <w:noProof/>
        </w:rPr>
        <w:pict>
          <v:shape id="_x0000_s1063" type="#_x0000_t32" style="position:absolute;margin-left:135.2pt;margin-top:8.15pt;width:51.75pt;height:.05pt;z-index:251661312" o:connectortype="straight">
            <v:stroke endarrow="block"/>
          </v:shape>
        </w:pict>
      </w:r>
      <w:r w:rsidRPr="005D7922">
        <w:t xml:space="preserve">            2 NaOH    +   2 Na                     2 Na</w:t>
      </w:r>
      <w:r w:rsidRPr="005D7922">
        <w:rPr>
          <w:vertAlign w:val="subscript"/>
        </w:rPr>
        <w:t>2</w:t>
      </w:r>
      <w:r w:rsidRPr="005D7922">
        <w:t>O    +  H</w:t>
      </w:r>
      <w:r w:rsidRPr="005D7922">
        <w:rPr>
          <w:vertAlign w:val="subscript"/>
        </w:rPr>
        <w:t>2</w:t>
      </w:r>
      <w:r w:rsidRPr="005D7922">
        <w:t xml:space="preserve">  </w:t>
      </w:r>
    </w:p>
    <w:p w:rsidR="0086620E" w:rsidRPr="005D7922" w:rsidRDefault="0086620E" w:rsidP="007C160D"/>
    <w:p w:rsidR="0086620E" w:rsidRPr="007C160D" w:rsidRDefault="0086620E" w:rsidP="007C160D">
      <w:pPr>
        <w:rPr>
          <w:color w:val="FF0000"/>
          <w:vertAlign w:val="superscript"/>
        </w:rPr>
      </w:pPr>
      <w:r>
        <w:rPr>
          <w:noProof/>
        </w:rPr>
        <w:pict>
          <v:shape id="_x0000_s1064" type="#_x0000_t32" style="position:absolute;margin-left:145.7pt;margin-top:7.75pt;width:51.75pt;height:.05pt;z-index:251684864" o:connectortype="straight">
            <v:stroke endarrow="block"/>
          </v:shape>
        </w:pict>
      </w:r>
      <w:r w:rsidRPr="007C160D">
        <w:rPr>
          <w:color w:val="FF0000"/>
        </w:rPr>
        <w:t xml:space="preserve">                    2 H</w:t>
      </w:r>
      <w:r w:rsidRPr="007C160D">
        <w:rPr>
          <w:color w:val="FF0000"/>
          <w:vertAlign w:val="superscript"/>
        </w:rPr>
        <w:t>+I</w:t>
      </w:r>
      <w:r w:rsidRPr="007C160D">
        <w:rPr>
          <w:color w:val="FF0000"/>
        </w:rPr>
        <w:t xml:space="preserve">    +  2. 1e                             H</w:t>
      </w:r>
      <w:r w:rsidRPr="007C160D">
        <w:rPr>
          <w:color w:val="FF0000"/>
          <w:vertAlign w:val="subscript"/>
        </w:rPr>
        <w:t>2</w:t>
      </w:r>
      <w:r w:rsidRPr="007C160D">
        <w:rPr>
          <w:color w:val="FF0000"/>
          <w:vertAlign w:val="superscript"/>
        </w:rPr>
        <w:t>0</w:t>
      </w:r>
    </w:p>
    <w:p w:rsidR="0086620E" w:rsidRPr="007C160D" w:rsidRDefault="0086620E" w:rsidP="007C160D">
      <w:pPr>
        <w:numPr>
          <w:ilvl w:val="0"/>
          <w:numId w:val="7"/>
        </w:numPr>
        <w:rPr>
          <w:color w:val="FF0000"/>
          <w:vertAlign w:val="superscript"/>
        </w:rPr>
      </w:pPr>
      <w:r>
        <w:rPr>
          <w:noProof/>
        </w:rPr>
        <w:pict>
          <v:shape id="_x0000_s1065" type="#_x0000_t32" style="position:absolute;left:0;text-align:left;margin-left:135.2pt;margin-top:5.9pt;width:51.75pt;height:.05pt;z-index:251685888" o:connectortype="straight">
            <v:stroke endarrow="block"/>
          </v:shape>
        </w:pict>
      </w:r>
      <w:r>
        <w:rPr>
          <w:color w:val="FF0000"/>
        </w:rPr>
        <w:t>Na</w:t>
      </w:r>
      <w:r>
        <w:rPr>
          <w:color w:val="FF0000"/>
          <w:vertAlign w:val="superscript"/>
        </w:rPr>
        <w:t>0</w:t>
      </w:r>
      <w:r>
        <w:rPr>
          <w:color w:val="FF0000"/>
        </w:rPr>
        <w:t xml:space="preserve">   - 2.1e                         2 Na</w:t>
      </w:r>
      <w:r>
        <w:rPr>
          <w:color w:val="FF0000"/>
          <w:vertAlign w:val="superscript"/>
        </w:rPr>
        <w:t>+I</w:t>
      </w:r>
      <w:r>
        <w:rPr>
          <w:color w:val="FF0000"/>
        </w:rPr>
        <w:t xml:space="preserve">       </w:t>
      </w:r>
    </w:p>
    <w:p w:rsidR="0086620E" w:rsidRPr="005D7922" w:rsidRDefault="0086620E" w:rsidP="007C160D"/>
    <w:p w:rsidR="0086620E" w:rsidRPr="005D7922" w:rsidRDefault="0086620E" w:rsidP="007C160D">
      <w:r>
        <w:t>B.</w:t>
      </w:r>
    </w:p>
    <w:p w:rsidR="0086620E" w:rsidRPr="005D7922" w:rsidRDefault="0086620E" w:rsidP="007C160D">
      <w:pPr>
        <w:ind w:left="360"/>
      </w:pPr>
      <w:r>
        <w:t xml:space="preserve">1. </w:t>
      </w:r>
      <w:r w:rsidRPr="005D7922">
        <w:t xml:space="preserve">Urči, </w:t>
      </w:r>
      <w:r w:rsidRPr="005D7922">
        <w:rPr>
          <w:b/>
        </w:rPr>
        <w:t>která z rovnic je redoxní</w:t>
      </w:r>
      <w:r>
        <w:t>,</w:t>
      </w:r>
      <w:r w:rsidRPr="005D7922">
        <w:t xml:space="preserve"> a zapiš </w:t>
      </w:r>
      <w:r w:rsidRPr="005D7922">
        <w:rPr>
          <w:b/>
        </w:rPr>
        <w:t>2 znaky</w:t>
      </w:r>
      <w:r w:rsidRPr="005D7922">
        <w:t>, podle kterých to lze určit :</w:t>
      </w:r>
    </w:p>
    <w:p w:rsidR="0086620E" w:rsidRPr="005D7922" w:rsidRDefault="0086620E" w:rsidP="007C160D">
      <w:pPr>
        <w:ind w:left="360"/>
      </w:pPr>
    </w:p>
    <w:p w:rsidR="0086620E" w:rsidRPr="007C160D" w:rsidRDefault="0086620E" w:rsidP="007C160D">
      <w:pPr>
        <w:ind w:left="360"/>
        <w:rPr>
          <w:color w:val="FF0000"/>
        </w:rPr>
      </w:pPr>
      <w:r>
        <w:rPr>
          <w:noProof/>
        </w:rPr>
        <w:pict>
          <v:shape id="_x0000_s1066" type="#_x0000_t32" style="position:absolute;left:0;text-align:left;margin-left:197.45pt;margin-top:6.6pt;width:51.75pt;height:.05pt;z-index:251663360" o:connectortype="straight">
            <v:stroke endarrow="block"/>
          </v:shape>
        </w:pict>
      </w:r>
      <w:r w:rsidRPr="005D7922">
        <w:t xml:space="preserve">     a)      </w:t>
      </w:r>
      <w:r w:rsidRPr="007C160D">
        <w:rPr>
          <w:color w:val="FF0000"/>
        </w:rPr>
        <w:t>Si   +  2 NaOH    +    H</w:t>
      </w:r>
      <w:r w:rsidRPr="007C160D">
        <w:rPr>
          <w:color w:val="FF0000"/>
          <w:vertAlign w:val="subscript"/>
        </w:rPr>
        <w:t>2</w:t>
      </w:r>
      <w:r w:rsidRPr="007C160D">
        <w:rPr>
          <w:color w:val="FF0000"/>
        </w:rPr>
        <w:t>O                           Na</w:t>
      </w:r>
      <w:r w:rsidRPr="007C160D">
        <w:rPr>
          <w:color w:val="FF0000"/>
          <w:vertAlign w:val="subscript"/>
        </w:rPr>
        <w:t>2</w:t>
      </w:r>
      <w:r w:rsidRPr="007C160D">
        <w:rPr>
          <w:color w:val="FF0000"/>
        </w:rPr>
        <w:t>SiO</w:t>
      </w:r>
      <w:r w:rsidRPr="007C160D">
        <w:rPr>
          <w:color w:val="FF0000"/>
          <w:vertAlign w:val="subscript"/>
        </w:rPr>
        <w:t>3</w:t>
      </w:r>
      <w:r w:rsidRPr="007C160D">
        <w:rPr>
          <w:color w:val="FF0000"/>
        </w:rPr>
        <w:t xml:space="preserve">     +   H</w:t>
      </w:r>
      <w:r w:rsidRPr="007C160D">
        <w:rPr>
          <w:color w:val="FF0000"/>
          <w:vertAlign w:val="subscript"/>
        </w:rPr>
        <w:t>2</w:t>
      </w:r>
      <w:r w:rsidRPr="007C160D">
        <w:rPr>
          <w:color w:val="FF0000"/>
        </w:rPr>
        <w:t xml:space="preserve">       </w:t>
      </w:r>
    </w:p>
    <w:p w:rsidR="0086620E" w:rsidRPr="005D7922" w:rsidRDefault="0086620E" w:rsidP="007C160D">
      <w:pPr>
        <w:ind w:left="360"/>
      </w:pPr>
      <w:r w:rsidRPr="005D7922">
        <w:t xml:space="preserve">   </w:t>
      </w:r>
    </w:p>
    <w:p w:rsidR="0086620E" w:rsidRPr="005D7922" w:rsidRDefault="0086620E" w:rsidP="007C160D">
      <w:pPr>
        <w:ind w:left="360"/>
      </w:pPr>
      <w:r>
        <w:rPr>
          <w:noProof/>
        </w:rPr>
        <w:pict>
          <v:shape id="_x0000_s1067" type="#_x0000_t32" style="position:absolute;left:0;text-align:left;margin-left:177.95pt;margin-top:6.6pt;width:51.75pt;height:.05pt;z-index:251662336" o:connectortype="straight">
            <v:stroke endarrow="block"/>
          </v:shape>
        </w:pict>
      </w:r>
      <w:r w:rsidRPr="005D7922">
        <w:t xml:space="preserve">     b)         PbBr</w:t>
      </w:r>
      <w:r w:rsidRPr="005D7922">
        <w:rPr>
          <w:vertAlign w:val="subscript"/>
        </w:rPr>
        <w:t>2</w:t>
      </w:r>
      <w:r w:rsidRPr="005D7922">
        <w:t xml:space="preserve">    +   K</w:t>
      </w:r>
      <w:r w:rsidRPr="005D7922">
        <w:rPr>
          <w:vertAlign w:val="subscript"/>
        </w:rPr>
        <w:t>2</w:t>
      </w:r>
      <w:r w:rsidRPr="005D7922">
        <w:t>CrO</w:t>
      </w:r>
      <w:r w:rsidRPr="005D7922">
        <w:rPr>
          <w:vertAlign w:val="subscript"/>
        </w:rPr>
        <w:t>4</w:t>
      </w:r>
      <w:r w:rsidRPr="005D7922">
        <w:t xml:space="preserve">                        PbCrO</w:t>
      </w:r>
      <w:r w:rsidRPr="005D7922">
        <w:rPr>
          <w:vertAlign w:val="subscript"/>
        </w:rPr>
        <w:t>4</w:t>
      </w:r>
      <w:r w:rsidRPr="005D7922">
        <w:t xml:space="preserve">     +     2 KBr</w:t>
      </w:r>
    </w:p>
    <w:p w:rsidR="0086620E" w:rsidRPr="005D7922" w:rsidRDefault="0086620E" w:rsidP="007C160D">
      <w:pPr>
        <w:ind w:left="360"/>
      </w:pPr>
    </w:p>
    <w:p w:rsidR="0086620E" w:rsidRPr="005D7922" w:rsidRDefault="0086620E" w:rsidP="007C160D">
      <w:pPr>
        <w:spacing w:after="240"/>
        <w:ind w:left="360"/>
      </w:pPr>
      <w:r w:rsidRPr="005D7922">
        <w:t xml:space="preserve">Znaky :  1.  </w:t>
      </w:r>
      <w:r>
        <w:t>Viz. A.</w:t>
      </w:r>
      <w:r w:rsidRPr="005D7922">
        <w:t>……………………………………………………………………………..</w:t>
      </w:r>
    </w:p>
    <w:p w:rsidR="0086620E" w:rsidRPr="005D7922" w:rsidRDefault="0086620E" w:rsidP="007C160D">
      <w:pPr>
        <w:ind w:left="360"/>
      </w:pPr>
      <w:r w:rsidRPr="005D7922">
        <w:t xml:space="preserve">               2</w:t>
      </w:r>
      <w:r>
        <w:t>.</w:t>
      </w:r>
      <w:r w:rsidRPr="005D7922">
        <w:t xml:space="preserve"> ……………………………………..………………………………………..                </w:t>
      </w:r>
    </w:p>
    <w:p w:rsidR="0086620E" w:rsidRPr="005D7922" w:rsidRDefault="0086620E" w:rsidP="007C160D">
      <w:pPr>
        <w:ind w:left="360"/>
      </w:pPr>
    </w:p>
    <w:p w:rsidR="0086620E" w:rsidRPr="005D7922" w:rsidRDefault="0086620E" w:rsidP="007C160D">
      <w:pPr>
        <w:numPr>
          <w:ilvl w:val="0"/>
          <w:numId w:val="5"/>
        </w:numPr>
      </w:pPr>
      <w:r w:rsidRPr="005D7922">
        <w:rPr>
          <w:b/>
        </w:rPr>
        <w:t>Doplň chybějící</w:t>
      </w:r>
      <w:r w:rsidRPr="005D7922">
        <w:t xml:space="preserve"> údaje a urči, zda je daná poloreakce </w:t>
      </w:r>
      <w:r w:rsidRPr="0098123C">
        <w:rPr>
          <w:b/>
        </w:rPr>
        <w:t>oxidační nebo redukční</w:t>
      </w:r>
      <w:r w:rsidRPr="005D7922">
        <w:t xml:space="preserve"> :</w:t>
      </w:r>
    </w:p>
    <w:p w:rsidR="0086620E" w:rsidRPr="005D7922" w:rsidRDefault="0086620E" w:rsidP="007C160D">
      <w:pPr>
        <w:ind w:left="720"/>
      </w:pPr>
    </w:p>
    <w:p w:rsidR="0086620E" w:rsidRPr="005D7922" w:rsidRDefault="0086620E" w:rsidP="007C160D">
      <w:pPr>
        <w:ind w:left="720"/>
        <w:rPr>
          <w:vertAlign w:val="superscript"/>
        </w:rPr>
      </w:pPr>
      <w:r>
        <w:rPr>
          <w:noProof/>
        </w:rPr>
        <w:pict>
          <v:shape id="_x0000_s1068" type="#_x0000_t32" style="position:absolute;left:0;text-align:left;margin-left:113.45pt;margin-top:8.15pt;width:26.25pt;height:0;z-index:251664384" o:connectortype="straight">
            <v:stroke endarrow="block"/>
          </v:shape>
        </w:pict>
      </w:r>
      <w:r>
        <w:rPr>
          <w:noProof/>
        </w:rPr>
        <w:pict>
          <v:shape id="_x0000_s1069" type="#_x0000_t32" style="position:absolute;left:0;text-align:left;margin-left:329.45pt;margin-top:8.15pt;width:26.25pt;height:0;z-index:251666432" o:connectortype="straight">
            <v:stroke endarrow="block"/>
          </v:shape>
        </w:pict>
      </w:r>
      <w:r w:rsidRPr="005D7922">
        <w:t>a)    N</w:t>
      </w:r>
      <w:r w:rsidRPr="005D7922">
        <w:rPr>
          <w:vertAlign w:val="superscript"/>
        </w:rPr>
        <w:t>-III</w:t>
      </w:r>
      <w:r w:rsidRPr="005D7922">
        <w:t xml:space="preserve">  -   3e            N</w:t>
      </w:r>
      <w:r w:rsidRPr="009449B4">
        <w:rPr>
          <w:color w:val="FF0000"/>
          <w:vertAlign w:val="superscript"/>
        </w:rPr>
        <w:t>0</w:t>
      </w:r>
      <w:r w:rsidRPr="005D7922">
        <w:t xml:space="preserve">     </w:t>
      </w:r>
      <w:r w:rsidRPr="005D7922">
        <w:tab/>
      </w:r>
      <w:r w:rsidRPr="005D7922">
        <w:tab/>
      </w:r>
      <w:r w:rsidRPr="005D7922">
        <w:tab/>
        <w:t>c) Fe</w:t>
      </w:r>
      <w:r w:rsidRPr="005D7922">
        <w:rPr>
          <w:vertAlign w:val="superscript"/>
        </w:rPr>
        <w:t>0</w:t>
      </w:r>
      <w:r w:rsidRPr="005D7922">
        <w:t xml:space="preserve">       </w:t>
      </w:r>
      <w:r w:rsidRPr="009449B4">
        <w:rPr>
          <w:color w:val="FF0000"/>
        </w:rPr>
        <w:t>- 3 e</w:t>
      </w:r>
      <w:r w:rsidRPr="005D7922">
        <w:t xml:space="preserve">  </w:t>
      </w:r>
      <w:r>
        <w:t xml:space="preserve">   </w:t>
      </w:r>
      <w:r w:rsidRPr="005D7922">
        <w:t xml:space="preserve">           Fe</w:t>
      </w:r>
      <w:r w:rsidRPr="005D7922">
        <w:rPr>
          <w:vertAlign w:val="superscript"/>
        </w:rPr>
        <w:t>+III</w:t>
      </w:r>
    </w:p>
    <w:p w:rsidR="0086620E" w:rsidRPr="005D7922" w:rsidRDefault="0086620E" w:rsidP="007C160D">
      <w:pPr>
        <w:ind w:left="720"/>
      </w:pPr>
    </w:p>
    <w:p w:rsidR="0086620E" w:rsidRPr="005D7922" w:rsidRDefault="0086620E" w:rsidP="007C160D">
      <w:pPr>
        <w:ind w:left="720"/>
      </w:pPr>
    </w:p>
    <w:p w:rsidR="0086620E" w:rsidRPr="005D7922" w:rsidRDefault="0086620E" w:rsidP="007C160D">
      <w:pPr>
        <w:ind w:left="720"/>
      </w:pPr>
      <w:r>
        <w:rPr>
          <w:noProof/>
        </w:rPr>
        <w:pict>
          <v:shape id="_x0000_s1070" type="#_x0000_t32" style="position:absolute;left:0;text-align:left;margin-left:333.2pt;margin-top:8.65pt;width:26.25pt;height:0;z-index:251667456" o:connectortype="straight">
            <v:stroke endarrow="block"/>
          </v:shape>
        </w:pict>
      </w:r>
      <w:r>
        <w:rPr>
          <w:noProof/>
        </w:rPr>
        <w:pict>
          <v:shape id="_x0000_s1071" type="#_x0000_t32" style="position:absolute;left:0;text-align:left;margin-left:123.95pt;margin-top:8.55pt;width:26.25pt;height:.05pt;z-index:251665408" o:connectortype="straight">
            <v:stroke endarrow="block"/>
          </v:shape>
        </w:pict>
      </w:r>
      <w:r w:rsidRPr="005D7922">
        <w:t>b)     Cr</w:t>
      </w:r>
      <w:r w:rsidRPr="005D7922">
        <w:rPr>
          <w:vertAlign w:val="superscript"/>
        </w:rPr>
        <w:t xml:space="preserve">+VI   </w:t>
      </w:r>
      <w:r w:rsidRPr="005D7922">
        <w:t>+ 2 e            Cr</w:t>
      </w:r>
      <w:r w:rsidRPr="009449B4">
        <w:rPr>
          <w:color w:val="FF0000"/>
          <w:vertAlign w:val="superscript"/>
        </w:rPr>
        <w:t>+IV</w:t>
      </w:r>
      <w:r w:rsidRPr="005D7922">
        <w:tab/>
      </w:r>
      <w:r w:rsidRPr="005D7922">
        <w:tab/>
      </w:r>
      <w:r>
        <w:t xml:space="preserve">           </w:t>
      </w:r>
      <w:r w:rsidRPr="005D7922">
        <w:t>d)  S</w:t>
      </w:r>
      <w:r w:rsidRPr="005D7922">
        <w:rPr>
          <w:vertAlign w:val="superscript"/>
        </w:rPr>
        <w:t>-II</w:t>
      </w:r>
      <w:r w:rsidRPr="005D7922">
        <w:t xml:space="preserve">      </w:t>
      </w:r>
      <w:r w:rsidRPr="009449B4">
        <w:rPr>
          <w:color w:val="FF0000"/>
        </w:rPr>
        <w:t>- 8 e</w:t>
      </w:r>
      <w:r w:rsidRPr="005D7922">
        <w:t xml:space="preserve">     </w:t>
      </w:r>
      <w:r>
        <w:t xml:space="preserve">   </w:t>
      </w:r>
      <w:r w:rsidRPr="005D7922">
        <w:t xml:space="preserve">         S</w:t>
      </w:r>
      <w:r w:rsidRPr="005D7922">
        <w:rPr>
          <w:vertAlign w:val="superscript"/>
        </w:rPr>
        <w:t>+VI</w:t>
      </w:r>
      <w:r w:rsidRPr="005D7922">
        <w:t xml:space="preserve">   </w:t>
      </w:r>
    </w:p>
    <w:p w:rsidR="0086620E" w:rsidRPr="005D7922" w:rsidRDefault="0086620E" w:rsidP="007C160D">
      <w:pPr>
        <w:ind w:left="720"/>
      </w:pPr>
    </w:p>
    <w:p w:rsidR="0086620E" w:rsidRPr="005D7922" w:rsidRDefault="0086620E" w:rsidP="007C160D"/>
    <w:p w:rsidR="0086620E" w:rsidRPr="005D7922" w:rsidRDefault="0086620E" w:rsidP="007C160D"/>
    <w:p w:rsidR="0086620E" w:rsidRPr="005D7922" w:rsidRDefault="0086620E" w:rsidP="007C160D">
      <w:r w:rsidRPr="005D7922">
        <w:t xml:space="preserve">     3.  U  zadané rovnice </w:t>
      </w:r>
      <w:r w:rsidRPr="0098123C">
        <w:rPr>
          <w:b/>
        </w:rPr>
        <w:t>zapiš příslušné poloreakce a přepiš ji do slovní podoby</w:t>
      </w:r>
      <w:r w:rsidRPr="005D7922">
        <w:t xml:space="preserve"> : </w:t>
      </w:r>
    </w:p>
    <w:p w:rsidR="0086620E" w:rsidRPr="005D7922" w:rsidRDefault="0086620E" w:rsidP="007C160D">
      <w:r w:rsidRPr="005D7922">
        <w:t xml:space="preserve">            </w:t>
      </w:r>
    </w:p>
    <w:p w:rsidR="0086620E" w:rsidRPr="005D7922" w:rsidRDefault="0086620E" w:rsidP="007C160D">
      <w:pPr>
        <w:ind w:left="720"/>
      </w:pPr>
      <w:r>
        <w:rPr>
          <w:noProof/>
        </w:rPr>
        <w:pict>
          <v:shape id="_x0000_s1072" type="#_x0000_t32" style="position:absolute;left:0;text-align:left;margin-left:139.7pt;margin-top:6.85pt;width:51.75pt;height:.05pt;z-index:251668480" o:connectortype="straight">
            <v:stroke endarrow="block"/>
          </v:shape>
        </w:pict>
      </w:r>
      <w:r w:rsidRPr="005D7922">
        <w:t xml:space="preserve">     MgBr</w:t>
      </w:r>
      <w:r w:rsidRPr="005D7922">
        <w:rPr>
          <w:vertAlign w:val="subscript"/>
        </w:rPr>
        <w:t>2</w:t>
      </w:r>
      <w:r w:rsidRPr="005D7922">
        <w:t xml:space="preserve">    +   Cl</w:t>
      </w:r>
      <w:r w:rsidRPr="005D7922">
        <w:rPr>
          <w:vertAlign w:val="subscript"/>
        </w:rPr>
        <w:t>2</w:t>
      </w:r>
      <w:r w:rsidRPr="005D7922">
        <w:t xml:space="preserve">                        MgCl</w:t>
      </w:r>
      <w:r w:rsidRPr="005D7922">
        <w:rPr>
          <w:vertAlign w:val="subscript"/>
        </w:rPr>
        <w:t>2</w:t>
      </w:r>
      <w:r w:rsidRPr="005D7922">
        <w:t xml:space="preserve">    +   Br</w:t>
      </w:r>
      <w:r w:rsidRPr="005D7922">
        <w:rPr>
          <w:vertAlign w:val="subscript"/>
        </w:rPr>
        <w:t>2</w:t>
      </w:r>
      <w:r w:rsidRPr="005D7922">
        <w:t xml:space="preserve">   </w:t>
      </w:r>
    </w:p>
    <w:p w:rsidR="0086620E" w:rsidRDefault="0086620E" w:rsidP="007C160D">
      <w:pPr>
        <w:ind w:left="720"/>
        <w:rPr>
          <w:sz w:val="28"/>
          <w:szCs w:val="28"/>
        </w:rPr>
      </w:pPr>
    </w:p>
    <w:p w:rsidR="0086620E" w:rsidRPr="009449B4" w:rsidRDefault="0086620E" w:rsidP="007C160D">
      <w:pPr>
        <w:ind w:left="720"/>
        <w:rPr>
          <w:color w:val="FF0000"/>
          <w:sz w:val="28"/>
          <w:szCs w:val="28"/>
          <w:vertAlign w:val="superscript"/>
        </w:rPr>
      </w:pPr>
      <w:r>
        <w:rPr>
          <w:noProof/>
        </w:rPr>
        <w:pict>
          <v:shape id="_x0000_s1073" type="#_x0000_t32" style="position:absolute;left:0;text-align:left;margin-left:183.2pt;margin-top:9.65pt;width:51.75pt;height:.05pt;z-index:251686912" o:connectortype="straight">
            <v:stroke endarrow="block"/>
          </v:shape>
        </w:pict>
      </w:r>
      <w:r w:rsidRPr="009449B4">
        <w:rPr>
          <w:color w:val="FF0000"/>
          <w:sz w:val="28"/>
          <w:szCs w:val="28"/>
        </w:rPr>
        <w:t xml:space="preserve">                   Cl</w:t>
      </w:r>
      <w:r w:rsidRPr="009449B4">
        <w:rPr>
          <w:color w:val="FF0000"/>
          <w:sz w:val="28"/>
          <w:szCs w:val="28"/>
          <w:vertAlign w:val="subscript"/>
        </w:rPr>
        <w:t>2</w:t>
      </w:r>
      <w:r w:rsidRPr="009449B4">
        <w:rPr>
          <w:color w:val="FF0000"/>
          <w:sz w:val="28"/>
          <w:szCs w:val="28"/>
          <w:vertAlign w:val="superscript"/>
        </w:rPr>
        <w:t>0</w:t>
      </w:r>
      <w:r w:rsidRPr="009449B4">
        <w:rPr>
          <w:color w:val="FF0000"/>
          <w:sz w:val="28"/>
          <w:szCs w:val="28"/>
        </w:rPr>
        <w:t xml:space="preserve">  + 2. 1e                       2 Cl</w:t>
      </w:r>
      <w:r w:rsidRPr="009449B4">
        <w:rPr>
          <w:color w:val="FF0000"/>
          <w:sz w:val="28"/>
          <w:szCs w:val="28"/>
          <w:vertAlign w:val="superscript"/>
        </w:rPr>
        <w:t>-</w:t>
      </w:r>
    </w:p>
    <w:p w:rsidR="0086620E" w:rsidRPr="009449B4" w:rsidRDefault="0086620E" w:rsidP="007C160D">
      <w:pPr>
        <w:ind w:left="720"/>
        <w:rPr>
          <w:color w:val="FF0000"/>
          <w:sz w:val="28"/>
          <w:szCs w:val="28"/>
        </w:rPr>
      </w:pPr>
      <w:r>
        <w:rPr>
          <w:noProof/>
        </w:rPr>
        <w:pict>
          <v:shape id="_x0000_s1074" type="#_x0000_t32" style="position:absolute;left:0;text-align:left;margin-left:186.95pt;margin-top:5.6pt;width:51.75pt;height:.05pt;z-index:251687936" o:connectortype="straight">
            <v:stroke endarrow="block"/>
          </v:shape>
        </w:pict>
      </w:r>
      <w:r w:rsidRPr="009449B4">
        <w:rPr>
          <w:color w:val="FF0000"/>
          <w:sz w:val="28"/>
          <w:szCs w:val="28"/>
          <w:vertAlign w:val="superscript"/>
        </w:rPr>
        <w:t xml:space="preserve">                        </w:t>
      </w:r>
      <w:r w:rsidRPr="009449B4">
        <w:rPr>
          <w:color w:val="FF0000"/>
          <w:sz w:val="28"/>
          <w:szCs w:val="28"/>
        </w:rPr>
        <w:t xml:space="preserve">    2 Br</w:t>
      </w:r>
      <w:r w:rsidRPr="009449B4">
        <w:rPr>
          <w:color w:val="FF0000"/>
          <w:sz w:val="28"/>
          <w:szCs w:val="28"/>
          <w:vertAlign w:val="superscript"/>
        </w:rPr>
        <w:t xml:space="preserve">- </w:t>
      </w:r>
      <w:r w:rsidRPr="009449B4">
        <w:rPr>
          <w:color w:val="FF0000"/>
          <w:sz w:val="28"/>
          <w:szCs w:val="28"/>
        </w:rPr>
        <w:t xml:space="preserve">   - 2.1e                     Br</w:t>
      </w:r>
      <w:r w:rsidRPr="009449B4">
        <w:rPr>
          <w:color w:val="FF0000"/>
          <w:sz w:val="28"/>
          <w:szCs w:val="28"/>
          <w:vertAlign w:val="subscript"/>
        </w:rPr>
        <w:t>2</w:t>
      </w:r>
      <w:r w:rsidRPr="009449B4">
        <w:rPr>
          <w:color w:val="FF0000"/>
          <w:sz w:val="28"/>
          <w:szCs w:val="28"/>
        </w:rPr>
        <w:t xml:space="preserve">  </w:t>
      </w:r>
    </w:p>
    <w:p w:rsidR="0086620E" w:rsidRPr="009449B4" w:rsidRDefault="0086620E" w:rsidP="007C160D">
      <w:pPr>
        <w:rPr>
          <w:color w:val="FF0000"/>
        </w:rPr>
      </w:pPr>
    </w:p>
    <w:p w:rsidR="0086620E" w:rsidRDefault="0086620E" w:rsidP="007C160D">
      <w:r>
        <w:rPr>
          <w:noProof/>
        </w:rPr>
        <w:pict>
          <v:shape id="_x0000_s1075" type="#_x0000_t75" alt="Popis: Popis: Logolink_horizontal_zaklad_RGB" style="position:absolute;margin-left:312.8pt;margin-top:-4.25pt;width:227.4pt;height:55.2pt;z-index:-251632640;visibility:visible">
            <v:imagedata r:id="rId7" o:title=""/>
          </v:shape>
        </w:pict>
      </w:r>
    </w:p>
    <w:p w:rsidR="0086620E" w:rsidRDefault="0086620E" w:rsidP="007C160D"/>
    <w:p w:rsidR="0086620E" w:rsidRDefault="0086620E" w:rsidP="007C160D">
      <w:r>
        <w:t>C.</w:t>
      </w:r>
    </w:p>
    <w:p w:rsidR="0086620E" w:rsidRDefault="0086620E" w:rsidP="007C160D"/>
    <w:p w:rsidR="0086620E" w:rsidRPr="005D7922" w:rsidRDefault="0086620E" w:rsidP="007C160D">
      <w:pPr>
        <w:numPr>
          <w:ilvl w:val="0"/>
          <w:numId w:val="3"/>
        </w:numPr>
      </w:pPr>
      <w:r w:rsidRPr="005D7922">
        <w:t xml:space="preserve">Urči, </w:t>
      </w:r>
      <w:r w:rsidRPr="005D7922">
        <w:rPr>
          <w:b/>
        </w:rPr>
        <w:t>která z rovnic je redoxní</w:t>
      </w:r>
      <w:r>
        <w:t>,</w:t>
      </w:r>
      <w:r w:rsidRPr="005D7922">
        <w:t xml:space="preserve"> a zapiš </w:t>
      </w:r>
      <w:r w:rsidRPr="005D7922">
        <w:rPr>
          <w:b/>
        </w:rPr>
        <w:t>2 znaky</w:t>
      </w:r>
      <w:r w:rsidRPr="005D7922">
        <w:t>, podle kterých to lze určit :</w:t>
      </w:r>
    </w:p>
    <w:p w:rsidR="0086620E" w:rsidRPr="005D7922" w:rsidRDefault="0086620E" w:rsidP="007C160D">
      <w:pPr>
        <w:ind w:left="360"/>
      </w:pPr>
    </w:p>
    <w:p w:rsidR="0086620E" w:rsidRPr="009449B4" w:rsidRDefault="0086620E" w:rsidP="007C160D">
      <w:pPr>
        <w:ind w:left="360"/>
        <w:rPr>
          <w:color w:val="FF0000"/>
        </w:rPr>
      </w:pPr>
      <w:r>
        <w:rPr>
          <w:noProof/>
        </w:rPr>
        <w:pict>
          <v:shape id="_x0000_s1076" type="#_x0000_t32" style="position:absolute;left:0;text-align:left;margin-left:156.95pt;margin-top:5.6pt;width:54pt;height:0;z-index:251669504" o:connectortype="straight">
            <v:stroke endarrow="block"/>
          </v:shape>
        </w:pict>
      </w:r>
      <w:r w:rsidRPr="005D7922">
        <w:t xml:space="preserve">     a)     </w:t>
      </w:r>
      <w:r w:rsidRPr="009449B4">
        <w:rPr>
          <w:color w:val="FF0000"/>
        </w:rPr>
        <w:t>MnO</w:t>
      </w:r>
      <w:r w:rsidRPr="009449B4">
        <w:rPr>
          <w:color w:val="FF0000"/>
          <w:vertAlign w:val="subscript"/>
        </w:rPr>
        <w:t>2</w:t>
      </w:r>
      <w:r w:rsidRPr="009449B4">
        <w:rPr>
          <w:color w:val="FF0000"/>
        </w:rPr>
        <w:t xml:space="preserve">   +   4  HCl                          MnCl</w:t>
      </w:r>
      <w:r w:rsidRPr="009449B4">
        <w:rPr>
          <w:color w:val="FF0000"/>
          <w:vertAlign w:val="subscript"/>
        </w:rPr>
        <w:t>2</w:t>
      </w:r>
      <w:r w:rsidRPr="009449B4">
        <w:rPr>
          <w:color w:val="FF0000"/>
        </w:rPr>
        <w:t xml:space="preserve">    +     Cl</w:t>
      </w:r>
      <w:r w:rsidRPr="009449B4">
        <w:rPr>
          <w:color w:val="FF0000"/>
          <w:vertAlign w:val="subscript"/>
        </w:rPr>
        <w:t>2</w:t>
      </w:r>
      <w:r w:rsidRPr="009449B4">
        <w:rPr>
          <w:color w:val="FF0000"/>
        </w:rPr>
        <w:t xml:space="preserve">   +    2 H</w:t>
      </w:r>
      <w:r w:rsidRPr="009449B4">
        <w:rPr>
          <w:color w:val="FF0000"/>
          <w:vertAlign w:val="subscript"/>
        </w:rPr>
        <w:t>2</w:t>
      </w:r>
      <w:r w:rsidRPr="009449B4">
        <w:rPr>
          <w:color w:val="FF0000"/>
        </w:rPr>
        <w:t xml:space="preserve">O    </w:t>
      </w:r>
    </w:p>
    <w:p w:rsidR="0086620E" w:rsidRPr="009449B4" w:rsidRDefault="0086620E" w:rsidP="007C160D">
      <w:pPr>
        <w:ind w:left="360"/>
        <w:rPr>
          <w:color w:val="FF0000"/>
        </w:rPr>
      </w:pPr>
    </w:p>
    <w:p w:rsidR="0086620E" w:rsidRDefault="0086620E" w:rsidP="007C160D">
      <w:pPr>
        <w:ind w:left="360"/>
      </w:pPr>
      <w:r>
        <w:rPr>
          <w:noProof/>
        </w:rPr>
        <w:pict>
          <v:shape id="_x0000_s1077" type="#_x0000_t32" style="position:absolute;left:0;text-align:left;margin-left:162.95pt;margin-top:7.25pt;width:54pt;height:0;z-index:251670528" o:connectortype="straight">
            <v:stroke endarrow="block"/>
          </v:shape>
        </w:pict>
      </w:r>
      <w:r w:rsidRPr="005D7922">
        <w:t xml:space="preserve">     b)     Na</w:t>
      </w:r>
      <w:r w:rsidRPr="005D7922">
        <w:rPr>
          <w:vertAlign w:val="subscript"/>
        </w:rPr>
        <w:t>2</w:t>
      </w:r>
      <w:r w:rsidRPr="005D7922">
        <w:t>SO</w:t>
      </w:r>
      <w:r w:rsidRPr="005D7922">
        <w:rPr>
          <w:vertAlign w:val="subscript"/>
        </w:rPr>
        <w:t>3</w:t>
      </w:r>
      <w:r w:rsidRPr="005D7922">
        <w:t xml:space="preserve">    +   2 HCl                         2 NaCl    +     SO</w:t>
      </w:r>
      <w:r w:rsidRPr="005D7922">
        <w:rPr>
          <w:vertAlign w:val="subscript"/>
        </w:rPr>
        <w:t>2</w:t>
      </w:r>
      <w:r w:rsidRPr="005D7922">
        <w:t xml:space="preserve">   +  2 H</w:t>
      </w:r>
      <w:r w:rsidRPr="005D7922">
        <w:rPr>
          <w:vertAlign w:val="subscript"/>
        </w:rPr>
        <w:t>2</w:t>
      </w:r>
      <w:r w:rsidRPr="005D7922">
        <w:t xml:space="preserve">O    </w:t>
      </w:r>
    </w:p>
    <w:p w:rsidR="0086620E" w:rsidRPr="005D7922" w:rsidRDefault="0086620E" w:rsidP="007C160D">
      <w:pPr>
        <w:ind w:left="360"/>
      </w:pPr>
    </w:p>
    <w:p w:rsidR="0086620E" w:rsidRPr="005D7922" w:rsidRDefault="0086620E" w:rsidP="007C160D">
      <w:pPr>
        <w:spacing w:after="240"/>
        <w:ind w:left="360"/>
      </w:pPr>
      <w:r w:rsidRPr="005D7922">
        <w:t xml:space="preserve"> Znaky :  1.   </w:t>
      </w:r>
      <w:r>
        <w:t>Viz. A</w:t>
      </w:r>
      <w:r w:rsidRPr="005D7922">
        <w:t>……………………………………………………………………………..</w:t>
      </w:r>
    </w:p>
    <w:p w:rsidR="0086620E" w:rsidRPr="005D7922" w:rsidRDefault="0086620E" w:rsidP="007C160D">
      <w:pPr>
        <w:ind w:left="360"/>
      </w:pPr>
      <w:r w:rsidRPr="005D7922">
        <w:t xml:space="preserve">               2</w:t>
      </w:r>
      <w:r>
        <w:t>.</w:t>
      </w:r>
      <w:r w:rsidRPr="005D7922">
        <w:t xml:space="preserve"> ……………………………………..………………………………………..                </w:t>
      </w:r>
    </w:p>
    <w:p w:rsidR="0086620E" w:rsidRPr="005D7922" w:rsidRDefault="0086620E" w:rsidP="007C160D">
      <w:pPr>
        <w:ind w:left="360"/>
      </w:pPr>
    </w:p>
    <w:p w:rsidR="0086620E" w:rsidRPr="005D7922" w:rsidRDefault="0086620E" w:rsidP="007C160D">
      <w:pPr>
        <w:ind w:left="360"/>
      </w:pPr>
      <w:r w:rsidRPr="005D7922">
        <w:t xml:space="preserve">  </w:t>
      </w:r>
    </w:p>
    <w:p w:rsidR="0086620E" w:rsidRDefault="0086620E" w:rsidP="007C160D">
      <w:pPr>
        <w:numPr>
          <w:ilvl w:val="0"/>
          <w:numId w:val="3"/>
        </w:numPr>
      </w:pPr>
      <w:r w:rsidRPr="005D7922">
        <w:rPr>
          <w:b/>
        </w:rPr>
        <w:t>Doplň chybějící</w:t>
      </w:r>
      <w:r w:rsidRPr="005D7922">
        <w:t xml:space="preserve"> údaje a urči, zda je daná poloreakce </w:t>
      </w:r>
      <w:r w:rsidRPr="0098123C">
        <w:rPr>
          <w:b/>
        </w:rPr>
        <w:t>oxidační nebo redukční</w:t>
      </w:r>
      <w:r w:rsidRPr="005D7922">
        <w:t xml:space="preserve"> :</w:t>
      </w:r>
    </w:p>
    <w:p w:rsidR="0086620E" w:rsidRPr="005D7922" w:rsidRDefault="0086620E" w:rsidP="007C160D">
      <w:pPr>
        <w:ind w:left="502"/>
      </w:pPr>
    </w:p>
    <w:p w:rsidR="0086620E" w:rsidRPr="005D7922" w:rsidRDefault="0086620E" w:rsidP="007C160D">
      <w:pPr>
        <w:ind w:left="360"/>
      </w:pPr>
      <w:r>
        <w:rPr>
          <w:noProof/>
        </w:rPr>
        <w:pict>
          <v:shape id="_x0000_s1078" type="#_x0000_t32" style="position:absolute;left:0;text-align:left;margin-left:375.2pt;margin-top:6.35pt;width:23.25pt;height:0;z-index:251675648" o:connectortype="straight">
            <v:stroke endarrow="block"/>
          </v:shape>
        </w:pict>
      </w:r>
      <w:r>
        <w:rPr>
          <w:noProof/>
        </w:rPr>
        <w:pict>
          <v:shape id="_x0000_s1079" type="#_x0000_t32" style="position:absolute;left:0;text-align:left;margin-left:127.7pt;margin-top:6.35pt;width:23.25pt;height:0;z-index:251672576" o:connectortype="straight">
            <v:stroke endarrow="block"/>
          </v:shape>
        </w:pict>
      </w:r>
      <w:r w:rsidRPr="005D7922">
        <w:t xml:space="preserve">         a)  Si</w:t>
      </w:r>
      <w:r w:rsidRPr="005D7922">
        <w:rPr>
          <w:vertAlign w:val="superscript"/>
        </w:rPr>
        <w:t>+IV</w:t>
      </w:r>
      <w:r w:rsidRPr="005D7922">
        <w:t xml:space="preserve">   +  4 e              Si</w:t>
      </w:r>
      <w:r w:rsidRPr="009449B4">
        <w:rPr>
          <w:color w:val="FF0000"/>
          <w:vertAlign w:val="superscript"/>
        </w:rPr>
        <w:t>0</w:t>
      </w:r>
      <w:r w:rsidRPr="009449B4">
        <w:rPr>
          <w:color w:val="FF0000"/>
        </w:rPr>
        <w:tab/>
      </w:r>
      <w:r>
        <w:tab/>
      </w:r>
      <w:r>
        <w:tab/>
      </w:r>
      <w:r>
        <w:tab/>
      </w:r>
      <w:r w:rsidRPr="005D7922">
        <w:t>c) Fe</w:t>
      </w:r>
      <w:r>
        <w:rPr>
          <w:vertAlign w:val="superscript"/>
        </w:rPr>
        <w:t>+III</w:t>
      </w:r>
      <w:r w:rsidRPr="005D7922">
        <w:t xml:space="preserve">    </w:t>
      </w:r>
      <w:r w:rsidRPr="009449B4">
        <w:rPr>
          <w:color w:val="FF0000"/>
        </w:rPr>
        <w:t>+ 1e</w:t>
      </w:r>
      <w:r>
        <w:t xml:space="preserve">     </w:t>
      </w:r>
      <w:r w:rsidRPr="005D7922">
        <w:t xml:space="preserve">             Fe</w:t>
      </w:r>
      <w:r>
        <w:rPr>
          <w:vertAlign w:val="superscript"/>
        </w:rPr>
        <w:t>+II</w:t>
      </w:r>
    </w:p>
    <w:p w:rsidR="0086620E" w:rsidRPr="005D7922" w:rsidRDefault="0086620E" w:rsidP="007C160D">
      <w:pPr>
        <w:ind w:left="360"/>
      </w:pPr>
    </w:p>
    <w:p w:rsidR="0086620E" w:rsidRPr="005D7922" w:rsidRDefault="0086620E" w:rsidP="007C160D">
      <w:pPr>
        <w:ind w:left="360"/>
      </w:pPr>
      <w:r>
        <w:rPr>
          <w:noProof/>
        </w:rPr>
        <w:pict>
          <v:shape id="_x0000_s1080" type="#_x0000_t32" style="position:absolute;left:0;text-align:left;margin-left:116.45pt;margin-top:8pt;width:23.25pt;height:0;z-index:251674624" o:connectortype="straight">
            <v:stroke endarrow="block"/>
          </v:shape>
        </w:pict>
      </w:r>
      <w:r>
        <w:rPr>
          <w:noProof/>
        </w:rPr>
        <w:pict>
          <v:shape id="_x0000_s1081" type="#_x0000_t32" style="position:absolute;left:0;text-align:left;margin-left:375.2pt;margin-top:8pt;width:23.25pt;height:0;z-index:251676672" o:connectortype="straight">
            <v:stroke endarrow="block"/>
          </v:shape>
        </w:pict>
      </w:r>
      <w:r w:rsidRPr="005D7922">
        <w:t xml:space="preserve">         b)  Cl</w:t>
      </w:r>
      <w:r w:rsidRPr="005D7922">
        <w:rPr>
          <w:vertAlign w:val="superscript"/>
        </w:rPr>
        <w:t>-</w:t>
      </w:r>
      <w:r w:rsidRPr="005D7922">
        <w:t xml:space="preserve">   - 6 e               Cl</w:t>
      </w:r>
      <w:r w:rsidRPr="009449B4">
        <w:rPr>
          <w:color w:val="FF0000"/>
          <w:vertAlign w:val="superscript"/>
        </w:rPr>
        <w:t>+V</w:t>
      </w:r>
      <w:r>
        <w:tab/>
      </w:r>
      <w:r>
        <w:tab/>
      </w:r>
      <w:r>
        <w:tab/>
      </w:r>
      <w:r>
        <w:tab/>
      </w:r>
      <w:r w:rsidRPr="005D7922">
        <w:t>d)  S</w:t>
      </w:r>
      <w:r w:rsidRPr="005D7922">
        <w:rPr>
          <w:vertAlign w:val="superscript"/>
        </w:rPr>
        <w:t>-II</w:t>
      </w:r>
      <w:r>
        <w:t xml:space="preserve">        </w:t>
      </w:r>
      <w:r w:rsidRPr="009449B4">
        <w:rPr>
          <w:color w:val="FF0000"/>
        </w:rPr>
        <w:t xml:space="preserve">- 8 e   </w:t>
      </w:r>
      <w:r w:rsidRPr="005D7922">
        <w:t xml:space="preserve">           S</w:t>
      </w:r>
      <w:r w:rsidRPr="005D7922">
        <w:rPr>
          <w:vertAlign w:val="superscript"/>
        </w:rPr>
        <w:t>+VI</w:t>
      </w:r>
      <w:r w:rsidRPr="005D7922">
        <w:t xml:space="preserve">   </w:t>
      </w:r>
    </w:p>
    <w:p w:rsidR="0086620E" w:rsidRPr="005D7922" w:rsidRDefault="0086620E" w:rsidP="007C160D">
      <w:pPr>
        <w:ind w:left="360"/>
      </w:pPr>
      <w:r w:rsidRPr="005D7922">
        <w:t xml:space="preserve"> </w:t>
      </w:r>
    </w:p>
    <w:p w:rsidR="0086620E" w:rsidRPr="005D7922" w:rsidRDefault="0086620E" w:rsidP="007C160D">
      <w:pPr>
        <w:numPr>
          <w:ilvl w:val="0"/>
          <w:numId w:val="3"/>
        </w:numPr>
      </w:pPr>
      <w:r w:rsidRPr="005D7922">
        <w:t xml:space="preserve">U zadané rovnice </w:t>
      </w:r>
      <w:r>
        <w:rPr>
          <w:b/>
        </w:rPr>
        <w:t>zapiš příslušná ox.čísla,</w:t>
      </w:r>
      <w:r w:rsidRPr="0098123C">
        <w:rPr>
          <w:b/>
        </w:rPr>
        <w:t xml:space="preserve"> poloreakce a přepiš ji do slovní podoby</w:t>
      </w:r>
      <w:r w:rsidRPr="005D7922">
        <w:t xml:space="preserve"> :</w:t>
      </w:r>
    </w:p>
    <w:p w:rsidR="0086620E" w:rsidRPr="005D7922" w:rsidRDefault="0086620E" w:rsidP="007C160D">
      <w:pPr>
        <w:ind w:left="720"/>
      </w:pPr>
      <w:r w:rsidRPr="005D7922">
        <w:t xml:space="preserve">    </w:t>
      </w:r>
    </w:p>
    <w:p w:rsidR="0086620E" w:rsidRPr="005D7922" w:rsidRDefault="0086620E" w:rsidP="007C160D">
      <w:pPr>
        <w:ind w:left="720"/>
      </w:pPr>
      <w:r>
        <w:rPr>
          <w:noProof/>
        </w:rPr>
        <w:pict>
          <v:shape id="_x0000_s1082" type="#_x0000_t32" style="position:absolute;left:0;text-align:left;margin-left:162.95pt;margin-top:7.4pt;width:54pt;height:0;z-index:251671552" o:connectortype="straight">
            <v:stroke endarrow="block"/>
          </v:shape>
        </w:pict>
      </w:r>
      <w:r w:rsidRPr="005D7922">
        <w:t xml:space="preserve">             Zn    +    H</w:t>
      </w:r>
      <w:r w:rsidRPr="005D7922">
        <w:rPr>
          <w:vertAlign w:val="subscript"/>
        </w:rPr>
        <w:t>2</w:t>
      </w:r>
      <w:r w:rsidRPr="005D7922">
        <w:t>SO</w:t>
      </w:r>
      <w:r w:rsidRPr="005D7922">
        <w:rPr>
          <w:vertAlign w:val="subscript"/>
        </w:rPr>
        <w:t>4</w:t>
      </w:r>
      <w:r w:rsidRPr="005D7922">
        <w:t xml:space="preserve">                         ZnSO</w:t>
      </w:r>
      <w:r w:rsidRPr="005D7922">
        <w:rPr>
          <w:vertAlign w:val="subscript"/>
        </w:rPr>
        <w:t>4</w:t>
      </w:r>
      <w:r w:rsidRPr="005D7922">
        <w:t xml:space="preserve">     +      H</w:t>
      </w:r>
      <w:r w:rsidRPr="005D7922">
        <w:rPr>
          <w:vertAlign w:val="subscript"/>
        </w:rPr>
        <w:t>2</w:t>
      </w:r>
      <w:r w:rsidRPr="005D7922">
        <w:t xml:space="preserve">  </w:t>
      </w:r>
    </w:p>
    <w:p w:rsidR="0086620E" w:rsidRDefault="0086620E" w:rsidP="007C160D">
      <w:r>
        <w:t xml:space="preserve">                         </w:t>
      </w:r>
    </w:p>
    <w:p w:rsidR="0086620E" w:rsidRDefault="0086620E" w:rsidP="007C160D">
      <w:pPr>
        <w:rPr>
          <w:color w:val="FF0000"/>
          <w:vertAlign w:val="superscript"/>
        </w:rPr>
      </w:pPr>
      <w:r>
        <w:rPr>
          <w:noProof/>
        </w:rPr>
        <w:pict>
          <v:shape id="_x0000_s1083" type="#_x0000_t32" style="position:absolute;margin-left:162.95pt;margin-top:20.8pt;width:54pt;height:0;z-index:251689984" o:connectortype="straight">
            <v:stroke endarrow="block"/>
          </v:shape>
        </w:pict>
      </w:r>
      <w:r>
        <w:rPr>
          <w:noProof/>
        </w:rPr>
        <w:pict>
          <v:shape id="_x0000_s1084" type="#_x0000_t32" style="position:absolute;margin-left:150.95pt;margin-top:8.8pt;width:54pt;height:0;z-index:251688960" o:connectortype="straight">
            <v:stroke endarrow="block"/>
          </v:shape>
        </w:pict>
      </w:r>
      <w:r>
        <w:t xml:space="preserve">                                </w:t>
      </w:r>
      <w:r w:rsidRPr="009449B4">
        <w:rPr>
          <w:color w:val="FF0000"/>
        </w:rPr>
        <w:t>Zn</w:t>
      </w:r>
      <w:r w:rsidRPr="009449B4">
        <w:rPr>
          <w:color w:val="FF0000"/>
          <w:vertAlign w:val="superscript"/>
        </w:rPr>
        <w:t>0</w:t>
      </w:r>
      <w:r w:rsidRPr="009449B4">
        <w:rPr>
          <w:color w:val="FF0000"/>
        </w:rPr>
        <w:t xml:space="preserve">  - 2e                            Zn</w:t>
      </w:r>
      <w:r w:rsidRPr="009449B4">
        <w:rPr>
          <w:color w:val="FF0000"/>
          <w:vertAlign w:val="superscript"/>
        </w:rPr>
        <w:t>+II</w:t>
      </w:r>
    </w:p>
    <w:p w:rsidR="0086620E" w:rsidRPr="009449B4" w:rsidRDefault="0086620E" w:rsidP="007C160D">
      <w:pPr>
        <w:rPr>
          <w:color w:val="FF0000"/>
        </w:rPr>
      </w:pPr>
      <w:r>
        <w:rPr>
          <w:color w:val="FF0000"/>
        </w:rPr>
        <w:t xml:space="preserve">                                2 H</w:t>
      </w:r>
      <w:r>
        <w:rPr>
          <w:color w:val="FF0000"/>
          <w:vertAlign w:val="superscript"/>
        </w:rPr>
        <w:t>+</w:t>
      </w:r>
      <w:r>
        <w:rPr>
          <w:color w:val="FF0000"/>
        </w:rPr>
        <w:t xml:space="preserve">  + 2. 1e                      H</w:t>
      </w:r>
      <w:r>
        <w:rPr>
          <w:color w:val="FF0000"/>
          <w:vertAlign w:val="subscript"/>
        </w:rPr>
        <w:t>2</w:t>
      </w:r>
    </w:p>
    <w:p w:rsidR="0086620E" w:rsidRPr="005D7922" w:rsidRDefault="0086620E" w:rsidP="007C160D">
      <w:pPr>
        <w:ind w:left="720"/>
      </w:pPr>
    </w:p>
    <w:p w:rsidR="0086620E" w:rsidRPr="005D7922" w:rsidRDefault="0086620E" w:rsidP="007C160D">
      <w:r w:rsidRPr="005D7922">
        <w:t>D.</w:t>
      </w:r>
    </w:p>
    <w:p w:rsidR="0086620E" w:rsidRPr="005D7922" w:rsidRDefault="0086620E" w:rsidP="007C160D">
      <w:pPr>
        <w:ind w:left="720"/>
      </w:pPr>
    </w:p>
    <w:p w:rsidR="0086620E" w:rsidRPr="005D7922" w:rsidRDefault="0086620E" w:rsidP="007C160D">
      <w:pPr>
        <w:numPr>
          <w:ilvl w:val="0"/>
          <w:numId w:val="5"/>
        </w:numPr>
      </w:pPr>
      <w:r w:rsidRPr="005D7922">
        <w:t xml:space="preserve">1.  Urči, </w:t>
      </w:r>
      <w:r w:rsidRPr="005D7922">
        <w:rPr>
          <w:b/>
        </w:rPr>
        <w:t>která z rovnic je redoxní</w:t>
      </w:r>
      <w:r>
        <w:t>,</w:t>
      </w:r>
      <w:r w:rsidRPr="005D7922">
        <w:t xml:space="preserve"> a zapiš </w:t>
      </w:r>
      <w:r w:rsidRPr="005D7922">
        <w:rPr>
          <w:b/>
        </w:rPr>
        <w:t>2 znaky</w:t>
      </w:r>
      <w:r w:rsidRPr="005D7922">
        <w:t>, podle kterých to lze určit :</w:t>
      </w:r>
    </w:p>
    <w:p w:rsidR="0086620E" w:rsidRPr="005D7922" w:rsidRDefault="0086620E" w:rsidP="007C160D">
      <w:pPr>
        <w:ind w:left="360"/>
      </w:pPr>
    </w:p>
    <w:p w:rsidR="0086620E" w:rsidRPr="005D7922" w:rsidRDefault="0086620E" w:rsidP="007C160D">
      <w:pPr>
        <w:ind w:left="360"/>
      </w:pPr>
      <w:r>
        <w:rPr>
          <w:noProof/>
        </w:rPr>
        <w:pict>
          <v:shape id="_x0000_s1085" type="#_x0000_t32" style="position:absolute;left:0;text-align:left;margin-left:162.95pt;margin-top:6.7pt;width:54pt;height:0;z-index:251679744" o:connectortype="straight">
            <v:stroke endarrow="block"/>
          </v:shape>
        </w:pict>
      </w:r>
      <w:r w:rsidRPr="005D7922">
        <w:t xml:space="preserve">     a)     2 HBr   +  Ca(OH)</w:t>
      </w:r>
      <w:r w:rsidRPr="005D7922">
        <w:rPr>
          <w:vertAlign w:val="subscript"/>
        </w:rPr>
        <w:t>2</w:t>
      </w:r>
      <w:r w:rsidRPr="005D7922">
        <w:t xml:space="preserve">                        CaBr</w:t>
      </w:r>
      <w:r w:rsidRPr="005D7922">
        <w:rPr>
          <w:vertAlign w:val="subscript"/>
        </w:rPr>
        <w:t>2</w:t>
      </w:r>
      <w:r w:rsidRPr="005D7922">
        <w:t xml:space="preserve">      +    2  H</w:t>
      </w:r>
      <w:r w:rsidRPr="005D7922">
        <w:rPr>
          <w:vertAlign w:val="subscript"/>
        </w:rPr>
        <w:t>2</w:t>
      </w:r>
      <w:r w:rsidRPr="005D7922">
        <w:t xml:space="preserve">O   </w:t>
      </w:r>
    </w:p>
    <w:p w:rsidR="0086620E" w:rsidRPr="005D7922" w:rsidRDefault="0086620E" w:rsidP="007C160D">
      <w:pPr>
        <w:ind w:left="360"/>
      </w:pPr>
    </w:p>
    <w:p w:rsidR="0086620E" w:rsidRPr="009449B4" w:rsidRDefault="0086620E" w:rsidP="007C160D">
      <w:pPr>
        <w:ind w:left="360"/>
        <w:rPr>
          <w:color w:val="FF0000"/>
        </w:rPr>
      </w:pPr>
      <w:r>
        <w:rPr>
          <w:noProof/>
        </w:rPr>
        <w:pict>
          <v:shape id="_x0000_s1086" type="#_x0000_t32" style="position:absolute;left:0;text-align:left;margin-left:156.95pt;margin-top:7.6pt;width:54pt;height:0;z-index:251678720" o:connectortype="straight">
            <v:stroke endarrow="block"/>
          </v:shape>
        </w:pict>
      </w:r>
      <w:r w:rsidRPr="005D7922">
        <w:t xml:space="preserve">     b)     </w:t>
      </w:r>
      <w:r w:rsidRPr="009449B4">
        <w:rPr>
          <w:color w:val="FF0000"/>
        </w:rPr>
        <w:t>HI      +      H</w:t>
      </w:r>
      <w:r w:rsidRPr="009449B4">
        <w:rPr>
          <w:color w:val="FF0000"/>
          <w:vertAlign w:val="subscript"/>
        </w:rPr>
        <w:t>2</w:t>
      </w:r>
      <w:r w:rsidRPr="009449B4">
        <w:rPr>
          <w:color w:val="FF0000"/>
        </w:rPr>
        <w:t>SO</w:t>
      </w:r>
      <w:r w:rsidRPr="009449B4">
        <w:rPr>
          <w:color w:val="FF0000"/>
          <w:vertAlign w:val="subscript"/>
        </w:rPr>
        <w:t>4</w:t>
      </w:r>
      <w:r w:rsidRPr="009449B4">
        <w:rPr>
          <w:color w:val="FF0000"/>
        </w:rPr>
        <w:t xml:space="preserve">                          I</w:t>
      </w:r>
      <w:r w:rsidRPr="009449B4">
        <w:rPr>
          <w:color w:val="FF0000"/>
          <w:vertAlign w:val="subscript"/>
        </w:rPr>
        <w:t xml:space="preserve">2  </w:t>
      </w:r>
      <w:r w:rsidRPr="009449B4">
        <w:rPr>
          <w:color w:val="FF0000"/>
        </w:rPr>
        <w:t xml:space="preserve">    +   SO</w:t>
      </w:r>
      <w:r w:rsidRPr="009449B4">
        <w:rPr>
          <w:color w:val="FF0000"/>
          <w:vertAlign w:val="subscript"/>
        </w:rPr>
        <w:t>2</w:t>
      </w:r>
      <w:r w:rsidRPr="009449B4">
        <w:rPr>
          <w:color w:val="FF0000"/>
        </w:rPr>
        <w:t xml:space="preserve">     +     2  H</w:t>
      </w:r>
      <w:r w:rsidRPr="009449B4">
        <w:rPr>
          <w:color w:val="FF0000"/>
          <w:vertAlign w:val="subscript"/>
        </w:rPr>
        <w:t>2</w:t>
      </w:r>
      <w:r w:rsidRPr="009449B4">
        <w:rPr>
          <w:color w:val="FF0000"/>
        </w:rPr>
        <w:t>O</w:t>
      </w:r>
    </w:p>
    <w:p w:rsidR="0086620E" w:rsidRPr="009449B4" w:rsidRDefault="0086620E" w:rsidP="007C160D">
      <w:pPr>
        <w:ind w:left="360"/>
        <w:rPr>
          <w:color w:val="FF0000"/>
        </w:rPr>
      </w:pPr>
    </w:p>
    <w:p w:rsidR="0086620E" w:rsidRPr="005D7922" w:rsidRDefault="0086620E" w:rsidP="007C160D">
      <w:pPr>
        <w:spacing w:after="240"/>
        <w:ind w:left="360"/>
      </w:pPr>
      <w:r w:rsidRPr="005D7922">
        <w:t xml:space="preserve">Znaky :  1.   </w:t>
      </w:r>
      <w:r>
        <w:t>Viz A</w:t>
      </w:r>
      <w:r w:rsidRPr="005D7922">
        <w:t>……………………………………………………………………………..</w:t>
      </w:r>
    </w:p>
    <w:p w:rsidR="0086620E" w:rsidRPr="005D7922" w:rsidRDefault="0086620E" w:rsidP="007C160D">
      <w:pPr>
        <w:ind w:left="360"/>
      </w:pPr>
      <w:r w:rsidRPr="005D7922">
        <w:t xml:space="preserve">               2</w:t>
      </w:r>
      <w:r>
        <w:t xml:space="preserve">. </w:t>
      </w:r>
      <w:r w:rsidRPr="005D7922">
        <w:t xml:space="preserve"> ……………………………………..………………………………………..                </w:t>
      </w:r>
    </w:p>
    <w:p w:rsidR="0086620E" w:rsidRPr="005D7922" w:rsidRDefault="0086620E" w:rsidP="007C160D">
      <w:pPr>
        <w:ind w:left="360"/>
      </w:pPr>
    </w:p>
    <w:p w:rsidR="0086620E" w:rsidRPr="005D7922" w:rsidRDefault="0086620E" w:rsidP="007C160D">
      <w:pPr>
        <w:ind w:left="360"/>
      </w:pPr>
    </w:p>
    <w:p w:rsidR="0086620E" w:rsidRPr="005D7922" w:rsidRDefault="0086620E" w:rsidP="007C160D">
      <w:pPr>
        <w:numPr>
          <w:ilvl w:val="0"/>
          <w:numId w:val="6"/>
        </w:numPr>
      </w:pPr>
      <w:r w:rsidRPr="005D7922">
        <w:rPr>
          <w:b/>
        </w:rPr>
        <w:t>Doplň chybějící</w:t>
      </w:r>
      <w:r w:rsidRPr="005D7922">
        <w:t xml:space="preserve"> údaje a urči, zda je daná poloreakce </w:t>
      </w:r>
      <w:r w:rsidRPr="0098123C">
        <w:rPr>
          <w:b/>
        </w:rPr>
        <w:t>oxidační nebo redukční</w:t>
      </w:r>
      <w:r w:rsidRPr="005D7922">
        <w:t xml:space="preserve"> :</w:t>
      </w:r>
    </w:p>
    <w:p w:rsidR="0086620E" w:rsidRPr="005D7922" w:rsidRDefault="0086620E" w:rsidP="007C160D">
      <w:pPr>
        <w:ind w:left="720"/>
      </w:pPr>
    </w:p>
    <w:p w:rsidR="0086620E" w:rsidRPr="005D7922" w:rsidRDefault="0086620E" w:rsidP="007C160D">
      <w:pPr>
        <w:ind w:left="360"/>
      </w:pPr>
      <w:r>
        <w:rPr>
          <w:noProof/>
        </w:rPr>
        <w:pict>
          <v:shape id="_x0000_s1087" type="#_x0000_t32" style="position:absolute;left:0;text-align:left;margin-left:407.45pt;margin-top:7.6pt;width:23.25pt;height:0;z-index:251681792" o:connectortype="straight">
            <v:stroke endarrow="block"/>
          </v:shape>
        </w:pict>
      </w:r>
      <w:r>
        <w:rPr>
          <w:noProof/>
        </w:rPr>
        <w:pict>
          <v:shape id="_x0000_s1088" type="#_x0000_t32" style="position:absolute;left:0;text-align:left;margin-left:139.7pt;margin-top:7.6pt;width:23.25pt;height:0;z-index:251673600" o:connectortype="straight">
            <v:stroke endarrow="block"/>
          </v:shape>
        </w:pict>
      </w:r>
      <w:r w:rsidRPr="005D7922">
        <w:t xml:space="preserve">         a)  Mn</w:t>
      </w:r>
      <w:r>
        <w:rPr>
          <w:vertAlign w:val="superscript"/>
        </w:rPr>
        <w:t>+VII</w:t>
      </w:r>
      <w:r w:rsidRPr="005D7922">
        <w:t xml:space="preserve">   +  3 e              Mn</w:t>
      </w:r>
      <w:r w:rsidRPr="005A11EB">
        <w:rPr>
          <w:color w:val="FF0000"/>
          <w:vertAlign w:val="superscript"/>
        </w:rPr>
        <w:t>+IV</w:t>
      </w:r>
      <w:r>
        <w:tab/>
      </w:r>
      <w:r>
        <w:tab/>
      </w:r>
      <w:r>
        <w:tab/>
      </w:r>
      <w:r>
        <w:tab/>
        <w:t>c) Cl</w:t>
      </w:r>
      <w:r>
        <w:rPr>
          <w:vertAlign w:val="superscript"/>
        </w:rPr>
        <w:t>-I</w:t>
      </w:r>
      <w:r w:rsidRPr="005D7922">
        <w:t xml:space="preserve">        </w:t>
      </w:r>
      <w:r w:rsidRPr="005A11EB">
        <w:rPr>
          <w:color w:val="FF0000"/>
        </w:rPr>
        <w:t>- 6 e</w:t>
      </w:r>
      <w:r w:rsidRPr="005D7922">
        <w:t xml:space="preserve">  </w:t>
      </w:r>
      <w:r>
        <w:t xml:space="preserve">   </w:t>
      </w:r>
      <w:r w:rsidRPr="005D7922">
        <w:t xml:space="preserve">           </w:t>
      </w:r>
      <w:r w:rsidRPr="0098123C">
        <w:t>C</w:t>
      </w:r>
      <w:r>
        <w:t>l</w:t>
      </w:r>
      <w:r>
        <w:rPr>
          <w:vertAlign w:val="superscript"/>
        </w:rPr>
        <w:t>+V</w:t>
      </w:r>
    </w:p>
    <w:p w:rsidR="0086620E" w:rsidRPr="0098123C" w:rsidRDefault="0086620E" w:rsidP="007C160D">
      <w:pPr>
        <w:ind w:left="360"/>
      </w:pPr>
    </w:p>
    <w:p w:rsidR="0086620E" w:rsidRPr="005D7922" w:rsidRDefault="0086620E" w:rsidP="007C160D">
      <w:pPr>
        <w:ind w:left="360"/>
      </w:pPr>
      <w:r>
        <w:rPr>
          <w:noProof/>
        </w:rPr>
        <w:pict>
          <v:shape id="_x0000_s1089" type="#_x0000_t32" style="position:absolute;left:0;text-align:left;margin-left:403.7pt;margin-top:5.35pt;width:23.25pt;height:0;z-index:251680768" o:connectortype="straight">
            <v:stroke endarrow="block"/>
          </v:shape>
        </w:pict>
      </w:r>
      <w:r>
        <w:rPr>
          <w:noProof/>
        </w:rPr>
        <w:pict>
          <v:shape id="_x0000_s1090" type="#_x0000_t32" style="position:absolute;left:0;text-align:left;margin-left:127.7pt;margin-top:5.35pt;width:23.25pt;height:0;z-index:251682816" o:connectortype="straight">
            <v:stroke endarrow="block"/>
          </v:shape>
        </w:pict>
      </w:r>
      <w:r w:rsidRPr="005D7922">
        <w:t xml:space="preserve">         b)  O</w:t>
      </w:r>
      <w:r w:rsidRPr="005D7922">
        <w:rPr>
          <w:vertAlign w:val="superscript"/>
        </w:rPr>
        <w:t>-II</w:t>
      </w:r>
      <w:r w:rsidRPr="005D7922">
        <w:t xml:space="preserve">   -  2 e                 O</w:t>
      </w:r>
      <w:r w:rsidRPr="005A11EB">
        <w:rPr>
          <w:color w:val="FF0000"/>
          <w:vertAlign w:val="superscript"/>
        </w:rPr>
        <w:t>0</w:t>
      </w:r>
      <w:r>
        <w:t xml:space="preserve"> </w:t>
      </w:r>
      <w:r>
        <w:tab/>
      </w:r>
      <w:r>
        <w:tab/>
      </w:r>
      <w:r>
        <w:tab/>
      </w:r>
      <w:r>
        <w:tab/>
        <w:t>d</w:t>
      </w:r>
      <w:r w:rsidRPr="005D7922">
        <w:t>) Fe</w:t>
      </w:r>
      <w:r>
        <w:rPr>
          <w:vertAlign w:val="superscript"/>
        </w:rPr>
        <w:t>0</w:t>
      </w:r>
      <w:r w:rsidRPr="005D7922">
        <w:t xml:space="preserve">       </w:t>
      </w:r>
      <w:r w:rsidRPr="005A11EB">
        <w:rPr>
          <w:color w:val="FF0000"/>
        </w:rPr>
        <w:t>- 3 e</w:t>
      </w:r>
      <w:r w:rsidRPr="005D7922">
        <w:t xml:space="preserve">             Fe</w:t>
      </w:r>
      <w:r>
        <w:rPr>
          <w:vertAlign w:val="superscript"/>
        </w:rPr>
        <w:t>+III</w:t>
      </w:r>
    </w:p>
    <w:p w:rsidR="0086620E" w:rsidRPr="0098123C" w:rsidRDefault="0086620E" w:rsidP="007C160D">
      <w:pPr>
        <w:ind w:left="360"/>
      </w:pPr>
    </w:p>
    <w:p w:rsidR="0086620E" w:rsidRPr="005D7922" w:rsidRDefault="0086620E" w:rsidP="007C160D">
      <w:pPr>
        <w:ind w:left="360"/>
      </w:pPr>
      <w:r w:rsidRPr="005D7922">
        <w:t xml:space="preserve"> </w:t>
      </w:r>
    </w:p>
    <w:p w:rsidR="0086620E" w:rsidRPr="005D7922" w:rsidRDefault="0086620E" w:rsidP="007C160D">
      <w:pPr>
        <w:numPr>
          <w:ilvl w:val="0"/>
          <w:numId w:val="6"/>
        </w:numPr>
      </w:pPr>
      <w:r>
        <w:t xml:space="preserve">U zadané rovnice </w:t>
      </w:r>
      <w:r w:rsidRPr="0098123C">
        <w:rPr>
          <w:b/>
        </w:rPr>
        <w:t>zapiš příslušná ox.čísla, poloreakce a přepiš ji do slovní podoby</w:t>
      </w:r>
      <w:r w:rsidRPr="005D7922">
        <w:t xml:space="preserve"> :</w:t>
      </w:r>
    </w:p>
    <w:p w:rsidR="0086620E" w:rsidRPr="005D7922" w:rsidRDefault="0086620E" w:rsidP="007C160D">
      <w:pPr>
        <w:ind w:left="720"/>
      </w:pPr>
      <w:r w:rsidRPr="005D7922">
        <w:t xml:space="preserve">    </w:t>
      </w:r>
    </w:p>
    <w:p w:rsidR="0086620E" w:rsidRPr="005D7922" w:rsidRDefault="0086620E" w:rsidP="007C160D">
      <w:pPr>
        <w:ind w:left="720"/>
      </w:pPr>
      <w:r>
        <w:rPr>
          <w:noProof/>
        </w:rPr>
        <w:pict>
          <v:shape id="_x0000_s1091" type="#_x0000_t32" style="position:absolute;left:0;text-align:left;margin-left:130.7pt;margin-top:8.65pt;width:54pt;height:0;z-index:251677696" o:connectortype="straight">
            <v:stroke endarrow="block"/>
          </v:shape>
        </w:pict>
      </w:r>
      <w:r w:rsidRPr="005D7922">
        <w:t xml:space="preserve">    P   +   5 HNO</w:t>
      </w:r>
      <w:r w:rsidRPr="005D7922">
        <w:rPr>
          <w:vertAlign w:val="subscript"/>
        </w:rPr>
        <w:t>3</w:t>
      </w:r>
      <w:r w:rsidRPr="005D7922">
        <w:t xml:space="preserve">                             H</w:t>
      </w:r>
      <w:r w:rsidRPr="005D7922">
        <w:rPr>
          <w:vertAlign w:val="subscript"/>
        </w:rPr>
        <w:t>3</w:t>
      </w:r>
      <w:r w:rsidRPr="005D7922">
        <w:t>PO</w:t>
      </w:r>
      <w:r w:rsidRPr="005D7922">
        <w:rPr>
          <w:vertAlign w:val="subscript"/>
        </w:rPr>
        <w:t>4</w:t>
      </w:r>
      <w:r w:rsidRPr="005D7922">
        <w:t xml:space="preserve">    +   5 NO</w:t>
      </w:r>
      <w:r w:rsidRPr="005D7922">
        <w:rPr>
          <w:vertAlign w:val="subscript"/>
        </w:rPr>
        <w:t>2</w:t>
      </w:r>
      <w:r w:rsidRPr="005D7922">
        <w:t xml:space="preserve">   +   H</w:t>
      </w:r>
      <w:r w:rsidRPr="005D7922">
        <w:rPr>
          <w:vertAlign w:val="subscript"/>
        </w:rPr>
        <w:t>2</w:t>
      </w:r>
      <w:r w:rsidRPr="005D7922">
        <w:t>O</w:t>
      </w:r>
    </w:p>
    <w:p w:rsidR="0086620E" w:rsidRPr="005D7922" w:rsidRDefault="0086620E" w:rsidP="007C160D">
      <w:pPr>
        <w:ind w:left="720"/>
      </w:pPr>
    </w:p>
    <w:p w:rsidR="0086620E" w:rsidRPr="005A11EB" w:rsidRDefault="0086620E">
      <w:pPr>
        <w:ind w:left="720"/>
        <w:rPr>
          <w:color w:val="FF0000"/>
        </w:rPr>
      </w:pPr>
      <w:r>
        <w:rPr>
          <w:noProof/>
        </w:rPr>
        <w:pict>
          <v:shape id="_x0000_s1092" type="#_x0000_t32" style="position:absolute;left:0;text-align:left;margin-left:174.2pt;margin-top:7.6pt;width:54pt;height:0;z-index:251691008" o:connectortype="straight">
            <v:stroke endarrow="block"/>
          </v:shape>
        </w:pict>
      </w:r>
      <w:r>
        <w:t xml:space="preserve">                           </w:t>
      </w:r>
      <w:r w:rsidRPr="005A11EB">
        <w:rPr>
          <w:color w:val="FF0000"/>
        </w:rPr>
        <w:t>P</w:t>
      </w:r>
      <w:r w:rsidRPr="005A11EB">
        <w:rPr>
          <w:color w:val="FF0000"/>
          <w:vertAlign w:val="superscript"/>
        </w:rPr>
        <w:t>0</w:t>
      </w:r>
      <w:r w:rsidRPr="005A11EB">
        <w:rPr>
          <w:color w:val="FF0000"/>
        </w:rPr>
        <w:t xml:space="preserve">    - 5e                            P</w:t>
      </w:r>
      <w:r w:rsidRPr="005A11EB">
        <w:rPr>
          <w:color w:val="FF0000"/>
          <w:vertAlign w:val="superscript"/>
        </w:rPr>
        <w:t>+V</w:t>
      </w:r>
    </w:p>
    <w:p w:rsidR="0086620E" w:rsidRPr="005A11EB" w:rsidRDefault="0086620E">
      <w:pPr>
        <w:ind w:left="720"/>
        <w:rPr>
          <w:color w:val="FF0000"/>
          <w:vertAlign w:val="superscript"/>
        </w:rPr>
      </w:pPr>
      <w:r>
        <w:rPr>
          <w:noProof/>
        </w:rPr>
        <w:pict>
          <v:shape id="_x0000_s1093" type="#_x0000_t32" style="position:absolute;left:0;text-align:left;margin-left:191.45pt;margin-top:5.8pt;width:54pt;height:0;z-index:251692032" o:connectortype="straight">
            <v:stroke endarrow="block"/>
          </v:shape>
        </w:pict>
      </w:r>
      <w:r w:rsidRPr="005A11EB">
        <w:rPr>
          <w:color w:val="FF0000"/>
        </w:rPr>
        <w:t xml:space="preserve">                        5 N</w:t>
      </w:r>
      <w:r w:rsidRPr="005A11EB">
        <w:rPr>
          <w:color w:val="FF0000"/>
          <w:vertAlign w:val="superscript"/>
        </w:rPr>
        <w:t>+V</w:t>
      </w:r>
      <w:r w:rsidRPr="005A11EB">
        <w:rPr>
          <w:color w:val="FF0000"/>
        </w:rPr>
        <w:t xml:space="preserve">   + 5 . 1e                        5 N</w:t>
      </w:r>
      <w:r w:rsidRPr="005A11EB">
        <w:rPr>
          <w:color w:val="FF0000"/>
          <w:vertAlign w:val="superscript"/>
        </w:rPr>
        <w:t>+IV</w:t>
      </w:r>
    </w:p>
    <w:sectPr w:rsidR="0086620E" w:rsidRPr="005A11EB" w:rsidSect="005D7922">
      <w:footerReference w:type="default" r:id="rId8"/>
      <w:pgSz w:w="11906" w:h="16838" w:code="9"/>
      <w:pgMar w:top="284" w:right="991" w:bottom="56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20E" w:rsidRDefault="0086620E" w:rsidP="00371B74">
      <w:r>
        <w:separator/>
      </w:r>
    </w:p>
  </w:endnote>
  <w:endnote w:type="continuationSeparator" w:id="0">
    <w:p w:rsidR="0086620E" w:rsidRDefault="0086620E" w:rsidP="00371B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20E" w:rsidRPr="00371B74" w:rsidRDefault="0086620E" w:rsidP="00371B74">
    <w:pPr>
      <w:pStyle w:val="Footer"/>
      <w:jc w:val="center"/>
      <w:rPr>
        <w:sz w:val="24"/>
        <w:szCs w:val="24"/>
      </w:rPr>
    </w:pPr>
    <w:r w:rsidRPr="00371B74">
      <w:rPr>
        <w:sz w:val="24"/>
        <w:szCs w:val="24"/>
      </w:rPr>
      <w:t>Vytvořeno v rámci v projektu „EU peníze školám“</w:t>
    </w:r>
  </w:p>
  <w:p w:rsidR="0086620E" w:rsidRPr="00371B74" w:rsidRDefault="0086620E" w:rsidP="00371B74">
    <w:pPr>
      <w:pStyle w:val="Footer"/>
      <w:jc w:val="center"/>
      <w:rPr>
        <w:sz w:val="24"/>
        <w:szCs w:val="24"/>
      </w:rPr>
    </w:pPr>
    <w:r w:rsidRPr="00371B74">
      <w:rPr>
        <w:b/>
        <w:sz w:val="24"/>
        <w:szCs w:val="24"/>
      </w:rPr>
      <w:t>OP VK oblast podpory 1.4 s názvem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20E" w:rsidRDefault="0086620E" w:rsidP="00371B74">
      <w:r>
        <w:separator/>
      </w:r>
    </w:p>
  </w:footnote>
  <w:footnote w:type="continuationSeparator" w:id="0">
    <w:p w:rsidR="0086620E" w:rsidRDefault="0086620E" w:rsidP="00371B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B103D"/>
    <w:multiLevelType w:val="hybridMultilevel"/>
    <w:tmpl w:val="A672D8DA"/>
    <w:lvl w:ilvl="0" w:tplc="040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ascii="Times New Roman" w:hAnsi="Times New Roman" w:cs="Times New Roman"/>
      </w:rPr>
    </w:lvl>
  </w:abstractNum>
  <w:abstractNum w:abstractNumId="1">
    <w:nsid w:val="38E56E15"/>
    <w:multiLevelType w:val="hybridMultilevel"/>
    <w:tmpl w:val="A672D8DA"/>
    <w:lvl w:ilvl="0" w:tplc="040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ascii="Times New Roman" w:hAnsi="Times New Roman" w:cs="Times New Roman"/>
      </w:rPr>
    </w:lvl>
  </w:abstractNum>
  <w:abstractNum w:abstractNumId="2">
    <w:nsid w:val="3C1F20E3"/>
    <w:multiLevelType w:val="hybridMultilevel"/>
    <w:tmpl w:val="BC86110E"/>
    <w:lvl w:ilvl="0" w:tplc="CE788E76">
      <w:start w:val="2"/>
      <w:numFmt w:val="upperLetter"/>
      <w:lvlText w:val="%1"/>
      <w:lvlJc w:val="left"/>
      <w:pPr>
        <w:ind w:left="156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2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0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7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4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1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6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320" w:hanging="180"/>
      </w:pPr>
      <w:rPr>
        <w:rFonts w:cs="Times New Roman"/>
      </w:rPr>
    </w:lvl>
  </w:abstractNum>
  <w:abstractNum w:abstractNumId="3">
    <w:nsid w:val="4EC10A1F"/>
    <w:multiLevelType w:val="hybridMultilevel"/>
    <w:tmpl w:val="7D080A32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">
    <w:nsid w:val="66301F73"/>
    <w:multiLevelType w:val="hybridMultilevel"/>
    <w:tmpl w:val="3DE6137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A4F1B25"/>
    <w:multiLevelType w:val="hybridMultilevel"/>
    <w:tmpl w:val="9E7A27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6">
    <w:nsid w:val="79E16DDB"/>
    <w:multiLevelType w:val="hybridMultilevel"/>
    <w:tmpl w:val="E9ECAEAE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47A"/>
    <w:rsid w:val="00023B47"/>
    <w:rsid w:val="00050195"/>
    <w:rsid w:val="000B2E73"/>
    <w:rsid w:val="00312045"/>
    <w:rsid w:val="00371B74"/>
    <w:rsid w:val="004D6206"/>
    <w:rsid w:val="005135B9"/>
    <w:rsid w:val="005A11EB"/>
    <w:rsid w:val="005D7922"/>
    <w:rsid w:val="005F747A"/>
    <w:rsid w:val="006F08F2"/>
    <w:rsid w:val="007C160D"/>
    <w:rsid w:val="0086620E"/>
    <w:rsid w:val="009449B4"/>
    <w:rsid w:val="0098123C"/>
    <w:rsid w:val="00DF04AB"/>
    <w:rsid w:val="00E16A09"/>
    <w:rsid w:val="00E9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6206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371B74"/>
    <w:pPr>
      <w:tabs>
        <w:tab w:val="center" w:pos="4536"/>
        <w:tab w:val="right" w:pos="9072"/>
      </w:tabs>
    </w:pPr>
    <w:rPr>
      <w:rFonts w:ascii="Calibri" w:hAnsi="Calibri"/>
      <w:sz w:val="20"/>
      <w:szCs w:val="20"/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71B74"/>
    <w:rPr>
      <w:rFonts w:ascii="Calibri" w:hAnsi="Calibri"/>
    </w:rPr>
  </w:style>
  <w:style w:type="paragraph" w:styleId="Header">
    <w:name w:val="header"/>
    <w:basedOn w:val="Normal"/>
    <w:link w:val="HeaderChar"/>
    <w:uiPriority w:val="99"/>
    <w:rsid w:val="00371B74"/>
    <w:pPr>
      <w:tabs>
        <w:tab w:val="center" w:pos="4536"/>
        <w:tab w:val="right" w:pos="9072"/>
      </w:tabs>
    </w:pPr>
    <w:rPr>
      <w:lang w:eastAsia="ja-JP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71B74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371B74"/>
    <w:rPr>
      <w:rFonts w:ascii="Tahoma" w:hAnsi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71B74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5</Pages>
  <Words>1152</Words>
  <Characters>6800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Nohýnek</dc:creator>
  <cp:keywords/>
  <dc:description/>
  <cp:lastModifiedBy>DUM</cp:lastModifiedBy>
  <cp:revision>2</cp:revision>
  <cp:lastPrinted>2012-02-23T09:01:00Z</cp:lastPrinted>
  <dcterms:created xsi:type="dcterms:W3CDTF">2012-06-12T16:56:00Z</dcterms:created>
  <dcterms:modified xsi:type="dcterms:W3CDTF">2012-06-12T16:56:00Z</dcterms:modified>
</cp:coreProperties>
</file>