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E1E" w:rsidRPr="00F102A4" w:rsidRDefault="00F37E1E" w:rsidP="000D5E5B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PŘ5.1</w:t>
      </w:r>
      <w:r>
        <w:rPr>
          <w:rFonts w:ascii="Times New Roman" w:hAnsi="Times New Roman"/>
          <w:b/>
          <w:color w:val="339966"/>
          <w:sz w:val="28"/>
          <w:szCs w:val="28"/>
        </w:rPr>
        <w:t>7</w:t>
      </w: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37E1E" w:rsidRPr="00F102A4" w:rsidRDefault="00F37E1E" w:rsidP="000D5E5B">
      <w:pPr>
        <w:rPr>
          <w:rFonts w:ascii="Times New Roman" w:hAnsi="Times New Roman"/>
          <w:b/>
          <w:sz w:val="28"/>
          <w:szCs w:val="28"/>
        </w:rPr>
      </w:pPr>
    </w:p>
    <w:p w:rsidR="00F37E1E" w:rsidRPr="00F102A4" w:rsidRDefault="00F37E1E" w:rsidP="000D5E5B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únor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2012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F37E1E" w:rsidRPr="00F102A4" w:rsidRDefault="00F37E1E" w:rsidP="000D5E5B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Lidské tělo - sluch</w:t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6pt;margin-top:18.25pt;width:336pt;height:82.35pt;z-index:251658752">
            <v:imagedata r:id="rId4" o:title=""/>
          </v:shape>
        </w:pict>
      </w: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spacing w:before="240"/>
        <w:rPr>
          <w:b/>
          <w:sz w:val="28"/>
          <w:szCs w:val="28"/>
        </w:rPr>
      </w:pPr>
    </w:p>
    <w:p w:rsidR="00F37E1E" w:rsidRDefault="00F37E1E" w:rsidP="000D5E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KŘÍŽOVKA</w:t>
      </w:r>
    </w:p>
    <w:p w:rsidR="00F37E1E" w:rsidRDefault="00F37E1E" w:rsidP="00BF4740">
      <w:pPr>
        <w:rPr>
          <w:b/>
          <w:sz w:val="24"/>
        </w:rPr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" o:spid="_x0000_s1027" type="#_x0000_t62" style="position:absolute;margin-left:306pt;margin-top:24.2pt;width:180pt;height:30.5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" adj="9887,60319" strokecolor="#f79646" strokeweight="2pt">
            <v:textbox>
              <w:txbxContent>
                <w:p w:rsidR="00F37E1E" w:rsidRPr="00266C07" w:rsidRDefault="00F37E1E" w:rsidP="00BF4740">
                  <w:pPr>
                    <w:jc w:val="center"/>
                    <w:rPr>
                      <w:b/>
                      <w:sz w:val="28"/>
                    </w:rPr>
                  </w:pPr>
                  <w:r w:rsidRPr="00266C07">
                    <w:rPr>
                      <w:b/>
                      <w:sz w:val="28"/>
                    </w:rPr>
                    <w:t>Pomůžeš mi doplnit</w:t>
                  </w:r>
                  <w:r>
                    <w:rPr>
                      <w:b/>
                      <w:sz w:val="28"/>
                    </w:rPr>
                    <w:t xml:space="preserve"> ?</w:t>
                  </w:r>
                </w:p>
              </w:txbxContent>
            </v:textbox>
          </v:shape>
        </w:pict>
      </w:r>
    </w:p>
    <w:p w:rsidR="00F37E1E" w:rsidRPr="00AA7A47" w:rsidRDefault="00F37E1E" w:rsidP="00BF4740">
      <w:pPr>
        <w:ind w:right="3260"/>
        <w:jc w:val="both"/>
        <w:rPr>
          <w:b/>
          <w:sz w:val="24"/>
        </w:rPr>
      </w:pPr>
      <w:r>
        <w:rPr>
          <w:b/>
          <w:sz w:val="24"/>
        </w:rPr>
        <w:t>Ve vnitřním uchu se nachází zatočená trubice naplněná tekutinou - ______________.</w:t>
      </w:r>
    </w:p>
    <w:p w:rsidR="00F37E1E" w:rsidRDefault="00F37E1E" w:rsidP="00BF4740">
      <w:pPr>
        <w:rPr>
          <w:sz w:val="24"/>
        </w:rPr>
      </w:pPr>
      <w:r>
        <w:rPr>
          <w:noProof/>
          <w:lang w:eastAsia="cs-CZ"/>
        </w:rPr>
        <w:pict>
          <v:shape id="Obrázek 2" o:spid="_x0000_s1028" type="#_x0000_t75" style="position:absolute;margin-left:373.25pt;margin-top:8.9pt;width:95.75pt;height:144.65pt;z-index:251657728;visibility:visible">
            <v:imagedata r:id="rId5" o:title=""/>
          </v:shape>
        </w:pict>
      </w:r>
    </w:p>
    <w:p w:rsidR="00F37E1E" w:rsidRPr="00E0307A" w:rsidRDefault="00F37E1E">
      <w:pPr>
        <w:rPr>
          <w:b/>
          <w:sz w:val="24"/>
        </w:rPr>
      </w:pPr>
      <w:r w:rsidRPr="00E0307A">
        <w:rPr>
          <w:b/>
          <w:sz w:val="24"/>
        </w:rPr>
        <w:t>Křížovka</w:t>
      </w:r>
      <w:r>
        <w:rPr>
          <w:b/>
          <w:sz w:val="24"/>
        </w:rPr>
        <w:t xml:space="preserve"> e)</w:t>
      </w:r>
    </w:p>
    <w:tbl>
      <w:tblPr>
        <w:tblW w:w="5650" w:type="dxa"/>
        <w:tblLook w:val="00A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6.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7.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/>
    <w:p w:rsidR="00F37E1E" w:rsidRDefault="00F37E1E">
      <w:bookmarkStart w:id="0" w:name="_GoBack"/>
      <w:bookmarkEnd w:id="0"/>
    </w:p>
    <w:tbl>
      <w:tblPr>
        <w:tblW w:w="9322" w:type="dxa"/>
        <w:tblLook w:val="00A0"/>
      </w:tblPr>
      <w:tblGrid>
        <w:gridCol w:w="872"/>
        <w:gridCol w:w="8450"/>
      </w:tblGrid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Svaly zajišťují ________</w:t>
            </w:r>
            <w:r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Kloub na noze</w:t>
            </w:r>
            <w:r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Kostra hlavy</w:t>
            </w:r>
            <w:r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Součást nervové soustavy, je uložena v páteřním kanále</w:t>
            </w:r>
            <w:r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Kost, která je částí dolní končetiny</w:t>
            </w:r>
            <w:r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Cévy, kterými se vrací krev zpět z těla do srdce</w:t>
            </w:r>
            <w:r>
              <w:rPr>
                <w:sz w:val="24"/>
              </w:rPr>
              <w:t>.</w:t>
            </w:r>
          </w:p>
        </w:tc>
      </w:tr>
      <w:tr w:rsidR="00F37E1E" w:rsidRPr="00D61848" w:rsidTr="00D61848">
        <w:tc>
          <w:tcPr>
            <w:tcW w:w="872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7.</w:t>
            </w:r>
          </w:p>
        </w:tc>
        <w:tc>
          <w:tcPr>
            <w:tcW w:w="8450" w:type="dxa"/>
            <w:vAlign w:val="center"/>
          </w:tcPr>
          <w:p w:rsidR="00F37E1E" w:rsidRPr="00D61848" w:rsidRDefault="00F37E1E" w:rsidP="00D61848">
            <w:pPr>
              <w:spacing w:before="60" w:after="60" w:line="240" w:lineRule="auto"/>
              <w:rPr>
                <w:sz w:val="24"/>
              </w:rPr>
            </w:pPr>
            <w:r w:rsidRPr="00D61848">
              <w:rPr>
                <w:sz w:val="24"/>
              </w:rPr>
              <w:t>Název velkého svalu, upínající se na kost kyčelní</w:t>
            </w:r>
            <w:r>
              <w:rPr>
                <w:sz w:val="24"/>
              </w:rPr>
              <w:t>.</w:t>
            </w:r>
          </w:p>
        </w:tc>
      </w:tr>
    </w:tbl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 w:rsidP="00100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b/>
          <w:sz w:val="24"/>
        </w:rPr>
        <w:br w:type="page"/>
      </w:r>
      <w:r>
        <w:rPr>
          <w:rFonts w:ascii="Arial" w:hAnsi="Arial" w:cs="Arial"/>
          <w:b/>
          <w:sz w:val="28"/>
          <w:szCs w:val="28"/>
        </w:rPr>
        <w:t>ŘEŠENÍ</w:t>
      </w:r>
    </w:p>
    <w:p w:rsidR="00F37E1E" w:rsidRDefault="00F37E1E">
      <w:pPr>
        <w:rPr>
          <w:b/>
          <w:sz w:val="24"/>
        </w:rPr>
      </w:pPr>
    </w:p>
    <w:p w:rsidR="00F37E1E" w:rsidRPr="00212758" w:rsidRDefault="00F37E1E" w:rsidP="00AA7A47">
      <w:pPr>
        <w:rPr>
          <w:b/>
          <w:sz w:val="24"/>
        </w:rPr>
      </w:pPr>
      <w:r>
        <w:rPr>
          <w:b/>
          <w:sz w:val="24"/>
        </w:rPr>
        <w:t>Ře</w:t>
      </w:r>
      <w:r w:rsidRPr="00212758">
        <w:rPr>
          <w:b/>
          <w:sz w:val="24"/>
        </w:rPr>
        <w:t>šení</w:t>
      </w:r>
      <w:r>
        <w:rPr>
          <w:b/>
          <w:sz w:val="24"/>
        </w:rPr>
        <w:t xml:space="preserve"> křížovky e)</w:t>
      </w:r>
    </w:p>
    <w:tbl>
      <w:tblPr>
        <w:tblW w:w="5650" w:type="dxa"/>
        <w:tblLook w:val="00A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1.</w:t>
            </w: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P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2.</w:t>
            </w: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N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3.</w:t>
            </w: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B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4.</w:t>
            </w: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CH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A</w:t>
            </w:r>
          </w:p>
        </w:tc>
        <w:tc>
          <w:tcPr>
            <w:tcW w:w="565" w:type="dxa"/>
            <w:tcBorders>
              <w:left w:val="single" w:sz="4" w:space="0" w:color="auto"/>
              <w:bottom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5.</w:t>
            </w:r>
          </w:p>
        </w:tc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Ý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T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K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Á</w:t>
            </w:r>
          </w:p>
        </w:tc>
      </w:tr>
      <w:tr w:rsidR="00F37E1E" w:rsidRPr="00D61848" w:rsidTr="00D61848">
        <w:tc>
          <w:tcPr>
            <w:tcW w:w="565" w:type="dxa"/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6.</w:t>
            </w: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Í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Y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37E1E" w:rsidRPr="00D61848" w:rsidTr="00D61848">
        <w:tc>
          <w:tcPr>
            <w:tcW w:w="565" w:type="dxa"/>
            <w:tcBorders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after="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7.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H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Ý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D61848">
              <w:rPr>
                <w:b/>
                <w:sz w:val="24"/>
              </w:rPr>
              <w:t>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O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V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  <w:r w:rsidRPr="00D61848">
              <w:rPr>
                <w:sz w:val="24"/>
              </w:rPr>
              <w:t>Ý</w:t>
            </w:r>
          </w:p>
        </w:tc>
        <w:tc>
          <w:tcPr>
            <w:tcW w:w="565" w:type="dxa"/>
            <w:tcBorders>
              <w:left w:val="single" w:sz="4" w:space="0" w:color="auto"/>
            </w:tcBorders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565" w:type="dxa"/>
          </w:tcPr>
          <w:p w:rsidR="00F37E1E" w:rsidRPr="00D61848" w:rsidRDefault="00F37E1E" w:rsidP="00D61848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>
      <w:pPr>
        <w:rPr>
          <w:sz w:val="24"/>
        </w:rPr>
      </w:pP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Metodický list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</w:p>
    <w:p w:rsidR="00F37E1E" w:rsidRDefault="00F37E1E" w:rsidP="003F6591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F37E1E" w:rsidRDefault="00F37E1E" w:rsidP="003F6591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F37E1E" w:rsidRDefault="00F37E1E" w:rsidP="003F6591">
      <w:pPr>
        <w:rPr>
          <w:rFonts w:ascii="Times New Roman" w:hAnsi="Times New Roman"/>
        </w:rPr>
      </w:pPr>
    </w:p>
    <w:p w:rsidR="00F37E1E" w:rsidRDefault="00F37E1E" w:rsidP="003F6591"/>
    <w:p w:rsidR="00F37E1E" w:rsidRDefault="00F37E1E" w:rsidP="003F6591">
      <w:r>
        <w:br w:type="page"/>
      </w:r>
    </w:p>
    <w:p w:rsidR="00F37E1E" w:rsidRDefault="00F37E1E" w:rsidP="003F6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10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Odkazy na zdroje:</w:t>
      </w:r>
    </w:p>
    <w:p w:rsidR="00F37E1E" w:rsidRDefault="00F37E1E" w:rsidP="003F6591">
      <w:pPr>
        <w:rPr>
          <w:rFonts w:ascii="Arial" w:hAnsi="Arial" w:cs="Arial"/>
          <w:b/>
          <w:sz w:val="24"/>
          <w:szCs w:val="24"/>
        </w:rPr>
      </w:pPr>
    </w:p>
    <w:p w:rsidR="00F37E1E" w:rsidRPr="00F102A4" w:rsidRDefault="00F37E1E" w:rsidP="003F6591">
      <w:pPr>
        <w:ind w:right="72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r w:rsidRPr="00F102A4">
        <w:rPr>
          <w:rFonts w:ascii="Arial" w:hAnsi="Arial" w:cs="Arial"/>
        </w:rPr>
        <w:t>http://office.microsoft.com/cs-cz/images/results.aspx?ex=2&amp;qu=skřítek#ai:MC900407780|mt:0|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p w:rsidR="00F37E1E" w:rsidRPr="00266C07" w:rsidRDefault="00F37E1E">
      <w:pPr>
        <w:rPr>
          <w:sz w:val="24"/>
        </w:rPr>
      </w:pPr>
    </w:p>
    <w:sectPr w:rsidR="00F37E1E" w:rsidRPr="00266C07" w:rsidSect="005620DD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103"/>
    <w:rsid w:val="000158DD"/>
    <w:rsid w:val="000D5E5B"/>
    <w:rsid w:val="001008AB"/>
    <w:rsid w:val="00212758"/>
    <w:rsid w:val="00266C07"/>
    <w:rsid w:val="00314D32"/>
    <w:rsid w:val="003F6591"/>
    <w:rsid w:val="004D6C76"/>
    <w:rsid w:val="005620DD"/>
    <w:rsid w:val="007316C2"/>
    <w:rsid w:val="007325F5"/>
    <w:rsid w:val="007A4418"/>
    <w:rsid w:val="00843768"/>
    <w:rsid w:val="00844F04"/>
    <w:rsid w:val="00AA7A47"/>
    <w:rsid w:val="00B01969"/>
    <w:rsid w:val="00B12778"/>
    <w:rsid w:val="00B7377A"/>
    <w:rsid w:val="00B9558B"/>
    <w:rsid w:val="00BF4740"/>
    <w:rsid w:val="00CC5103"/>
    <w:rsid w:val="00D61848"/>
    <w:rsid w:val="00E0307A"/>
    <w:rsid w:val="00E87333"/>
    <w:rsid w:val="00F102A4"/>
    <w:rsid w:val="00F3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0D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174</Words>
  <Characters>1027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Kučera</dc:creator>
  <cp:keywords/>
  <dc:description/>
  <cp:lastModifiedBy>Jan Kučera</cp:lastModifiedBy>
  <cp:revision>9</cp:revision>
  <dcterms:created xsi:type="dcterms:W3CDTF">2012-02-26T16:55:00Z</dcterms:created>
  <dcterms:modified xsi:type="dcterms:W3CDTF">2012-02-26T21:44:00Z</dcterms:modified>
</cp:coreProperties>
</file>