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CA1" w:rsidRDefault="00C82CA1" w:rsidP="00434CAB">
      <w:r>
        <w:tab/>
      </w:r>
      <w:r>
        <w:tab/>
      </w:r>
      <w:bookmarkStart w:id="0" w:name="_GoBack"/>
      <w:bookmarkEnd w:id="0"/>
    </w:p>
    <w:p w:rsidR="00C82CA1" w:rsidRDefault="00C82CA1" w:rsidP="00434CAB"/>
    <w:p w:rsidR="00C82CA1" w:rsidRDefault="00C82CA1" w:rsidP="00434CAB">
      <w:r w:rsidRPr="00B545D1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1.5pt;height:113.25pt;visibility:visible">
            <v:imagedata r:id="rId7" o:title=""/>
          </v:shape>
        </w:pict>
      </w:r>
      <w:r w:rsidRPr="00434CAB">
        <w:br/>
      </w:r>
    </w:p>
    <w:p w:rsidR="00C82CA1" w:rsidRDefault="00C82CA1" w:rsidP="00434CAB"/>
    <w:p w:rsidR="00C82CA1" w:rsidRDefault="00C82CA1" w:rsidP="00434CAB">
      <w:pPr>
        <w:rPr>
          <w:sz w:val="44"/>
          <w:szCs w:val="44"/>
        </w:rPr>
      </w:pPr>
      <w:r>
        <w:rPr>
          <w:sz w:val="44"/>
          <w:szCs w:val="44"/>
        </w:rPr>
        <w:t>Mgr. Iva Štancíková</w:t>
      </w:r>
      <w:r>
        <w:rPr>
          <w:sz w:val="44"/>
          <w:szCs w:val="44"/>
        </w:rPr>
        <w:br/>
        <w:t>Násobení  a dělení 6, 7, 8, 9</w:t>
      </w:r>
    </w:p>
    <w:p w:rsidR="00C82CA1" w:rsidRPr="00434CAB" w:rsidRDefault="00C82CA1" w:rsidP="00434CAB">
      <w:pPr>
        <w:rPr>
          <w:sz w:val="44"/>
          <w:szCs w:val="44"/>
        </w:rPr>
      </w:pPr>
      <w:r>
        <w:rPr>
          <w:sz w:val="44"/>
          <w:szCs w:val="44"/>
        </w:rPr>
        <w:t>3.ročník</w:t>
      </w:r>
      <w:r w:rsidRPr="00434CAB">
        <w:rPr>
          <w:sz w:val="44"/>
          <w:szCs w:val="44"/>
        </w:rPr>
        <w:br/>
        <w:t>Mate</w:t>
      </w:r>
      <w:r>
        <w:rPr>
          <w:sz w:val="44"/>
          <w:szCs w:val="44"/>
        </w:rPr>
        <w:t>matika a její aplikace</w:t>
      </w:r>
      <w:r>
        <w:rPr>
          <w:sz w:val="44"/>
          <w:szCs w:val="44"/>
        </w:rPr>
        <w:br/>
        <w:t>VY_32_</w:t>
      </w:r>
      <w:r w:rsidRPr="00434CAB">
        <w:rPr>
          <w:sz w:val="44"/>
          <w:szCs w:val="44"/>
        </w:rPr>
        <w:t>INOVACE_</w:t>
      </w:r>
      <w:r>
        <w:rPr>
          <w:sz w:val="44"/>
          <w:szCs w:val="44"/>
        </w:rPr>
        <w:t>16_nasobeni_deleni_6_7_8_9</w:t>
      </w:r>
    </w:p>
    <w:p w:rsidR="00C82CA1" w:rsidRDefault="00C82CA1" w:rsidP="00434CAB"/>
    <w:p w:rsidR="00C82CA1" w:rsidRDefault="00C82CA1" w:rsidP="00434CAB"/>
    <w:p w:rsidR="00C82CA1" w:rsidRDefault="00C82CA1" w:rsidP="00434CAB"/>
    <w:p w:rsidR="00C82CA1" w:rsidRDefault="00C82CA1" w:rsidP="00434CAB"/>
    <w:p w:rsidR="00C82CA1" w:rsidRDefault="00C82CA1" w:rsidP="00434CAB"/>
    <w:p w:rsidR="00C82CA1" w:rsidRDefault="00C82CA1" w:rsidP="00434CAB"/>
    <w:p w:rsidR="00C82CA1" w:rsidRPr="00434CAB" w:rsidRDefault="00C82CA1" w:rsidP="00434CAB">
      <w:pPr>
        <w:rPr>
          <w:sz w:val="44"/>
          <w:szCs w:val="44"/>
        </w:rPr>
      </w:pPr>
      <w:r w:rsidRPr="00434CAB">
        <w:rPr>
          <w:sz w:val="44"/>
          <w:szCs w:val="44"/>
        </w:rPr>
        <w:t>OP  VK oblast podpory 1.4 s názvem Zlepšení podmínek</w:t>
      </w:r>
      <w:r>
        <w:rPr>
          <w:sz w:val="44"/>
          <w:szCs w:val="44"/>
        </w:rPr>
        <w:t xml:space="preserve"> </w:t>
      </w:r>
      <w:r w:rsidRPr="00434CAB">
        <w:rPr>
          <w:sz w:val="44"/>
          <w:szCs w:val="44"/>
        </w:rPr>
        <w:t>pro vzdělávání na základních školách</w:t>
      </w:r>
    </w:p>
    <w:p w:rsidR="00C82CA1" w:rsidRDefault="00C82CA1"/>
    <w:p w:rsidR="00C82CA1" w:rsidRDefault="00C82CA1"/>
    <w:p w:rsidR="00C82CA1" w:rsidRPr="00562B3C" w:rsidRDefault="00C82CA1">
      <w:pPr>
        <w:rPr>
          <w:sz w:val="28"/>
          <w:szCs w:val="28"/>
        </w:rPr>
      </w:pPr>
    </w:p>
    <w:p w:rsidR="00C82CA1" w:rsidRPr="00EF6921" w:rsidRDefault="00C82CA1">
      <w:pPr>
        <w:rPr>
          <w:sz w:val="40"/>
          <w:szCs w:val="40"/>
        </w:rPr>
      </w:pPr>
      <w:r w:rsidRPr="00EF6921">
        <w:rPr>
          <w:sz w:val="40"/>
          <w:szCs w:val="40"/>
        </w:rPr>
        <w:t>Vybarvi násobky 6 červeně, 7 modře a 8 zeleně. Hledej společné násobky, vybarvi je více barvami.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1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2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3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4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5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6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7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8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9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10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11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12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13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14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15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16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17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18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19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20</w:t>
            </w:r>
          </w:p>
        </w:tc>
      </w:tr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21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22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23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24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25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26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27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28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29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30</w:t>
            </w:r>
          </w:p>
        </w:tc>
      </w:tr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31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32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33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34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35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36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37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38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39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40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41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42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43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44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45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46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47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48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49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50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51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52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53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54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55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56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57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58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59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60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61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62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63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64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65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66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67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68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69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70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71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72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73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74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75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76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77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78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79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>80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C82CA1" w:rsidRDefault="00C82CA1">
      <w:pPr>
        <w:rPr>
          <w:sz w:val="28"/>
          <w:szCs w:val="28"/>
        </w:rPr>
      </w:pPr>
    </w:p>
    <w:p w:rsidR="00C82CA1" w:rsidRDefault="00C82CA1">
      <w:pPr>
        <w:rPr>
          <w:sz w:val="28"/>
          <w:szCs w:val="28"/>
        </w:rPr>
      </w:pPr>
      <w:r w:rsidRPr="000B178B">
        <w:rPr>
          <w:noProof/>
          <w:sz w:val="28"/>
          <w:szCs w:val="28"/>
          <w:lang w:eastAsia="cs-CZ"/>
        </w:rPr>
        <w:pict>
          <v:shape id="_x0000_i1026" type="#_x0000_t75" style="width:381.75pt;height:297.75pt;visibility:visible">
            <v:imagedata r:id="rId8" o:title=""/>
          </v:shape>
        </w:pict>
      </w:r>
    </w:p>
    <w:p w:rsidR="00C82CA1" w:rsidRDefault="00C82CA1">
      <w:pPr>
        <w:rPr>
          <w:sz w:val="40"/>
          <w:szCs w:val="40"/>
        </w:rPr>
      </w:pPr>
      <w:r w:rsidRPr="009251A8">
        <w:rPr>
          <w:sz w:val="40"/>
          <w:szCs w:val="40"/>
        </w:rPr>
        <w:t>Za každý příklad si vybarvi jednu kytičku, zkontroluj si výsledky podle tabulky násobků na prvním listě</w:t>
      </w:r>
      <w:r>
        <w:rPr>
          <w:sz w:val="40"/>
          <w:szCs w:val="40"/>
        </w:rPr>
        <w:t>:</w:t>
      </w:r>
    </w:p>
    <w:p w:rsidR="00C82CA1" w:rsidRDefault="00C82CA1">
      <w:pPr>
        <w:rPr>
          <w:sz w:val="40"/>
          <w:szCs w:val="40"/>
        </w:rPr>
      </w:pPr>
      <w:r>
        <w:rPr>
          <w:sz w:val="40"/>
          <w:szCs w:val="40"/>
        </w:rPr>
        <w:t xml:space="preserve">5 . 8 =          4 . 9 =           7 . 8 =          8 . 9 = </w:t>
      </w:r>
    </w:p>
    <w:p w:rsidR="00C82CA1" w:rsidRDefault="00C82CA1">
      <w:pPr>
        <w:rPr>
          <w:sz w:val="40"/>
          <w:szCs w:val="40"/>
        </w:rPr>
      </w:pPr>
      <w:r>
        <w:rPr>
          <w:sz w:val="40"/>
          <w:szCs w:val="40"/>
        </w:rPr>
        <w:t>8 . 7 =          7 . 6 =           6 . 9 =          8 . 4 =</w:t>
      </w:r>
    </w:p>
    <w:p w:rsidR="00C82CA1" w:rsidRDefault="00C82CA1">
      <w:pPr>
        <w:rPr>
          <w:sz w:val="40"/>
          <w:szCs w:val="40"/>
        </w:rPr>
      </w:pPr>
      <w:r>
        <w:rPr>
          <w:sz w:val="40"/>
          <w:szCs w:val="40"/>
        </w:rPr>
        <w:t xml:space="preserve">6 . 8 =          8 . 3 =           9 . 7 =          9 . 9 </w:t>
      </w:r>
    </w:p>
    <w:p w:rsidR="00C82CA1" w:rsidRDefault="00C82CA1">
      <w:pPr>
        <w:rPr>
          <w:sz w:val="40"/>
          <w:szCs w:val="40"/>
        </w:rPr>
      </w:pPr>
    </w:p>
    <w:p w:rsidR="00C82CA1" w:rsidRDefault="00C82CA1">
      <w:pPr>
        <w:rPr>
          <w:sz w:val="40"/>
          <w:szCs w:val="40"/>
        </w:rPr>
      </w:pPr>
      <w:r>
        <w:rPr>
          <w:sz w:val="40"/>
          <w:szCs w:val="40"/>
        </w:rPr>
        <w:t>Dopiš násobilkové řady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6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18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30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48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60</w:t>
            </w:r>
          </w:p>
        </w:tc>
      </w:tr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7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28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49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70</w:t>
            </w:r>
          </w:p>
        </w:tc>
      </w:tr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8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32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56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80</w:t>
            </w:r>
          </w:p>
        </w:tc>
      </w:tr>
    </w:tbl>
    <w:p w:rsidR="00C82CA1" w:rsidRDefault="00C82CA1">
      <w:pPr>
        <w:rPr>
          <w:sz w:val="40"/>
          <w:szCs w:val="40"/>
        </w:rPr>
      </w:pPr>
    </w:p>
    <w:p w:rsidR="00C82CA1" w:rsidRDefault="00C82CA1">
      <w:pPr>
        <w:rPr>
          <w:sz w:val="40"/>
          <w:szCs w:val="40"/>
        </w:rPr>
      </w:pPr>
    </w:p>
    <w:p w:rsidR="00C82CA1" w:rsidRDefault="00C82CA1">
      <w:pPr>
        <w:rPr>
          <w:sz w:val="40"/>
          <w:szCs w:val="40"/>
        </w:rPr>
      </w:pPr>
      <w:r>
        <w:rPr>
          <w:sz w:val="40"/>
          <w:szCs w:val="40"/>
        </w:rPr>
        <w:t>Sleduj násobilku 9 :</w:t>
      </w:r>
    </w:p>
    <w:p w:rsidR="00C82CA1" w:rsidRPr="002034E8" w:rsidRDefault="00C82CA1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9</w:t>
      </w:r>
      <w:r>
        <w:rPr>
          <w:sz w:val="40"/>
          <w:szCs w:val="40"/>
        </w:rPr>
        <w:t xml:space="preserve">  1</w:t>
      </w:r>
      <w:r>
        <w:rPr>
          <w:color w:val="FF0000"/>
          <w:sz w:val="40"/>
          <w:szCs w:val="40"/>
        </w:rPr>
        <w:t xml:space="preserve">8  </w:t>
      </w:r>
      <w:r>
        <w:rPr>
          <w:sz w:val="40"/>
          <w:szCs w:val="40"/>
        </w:rPr>
        <w:t>2</w:t>
      </w:r>
      <w:r>
        <w:rPr>
          <w:color w:val="FF0000"/>
          <w:sz w:val="40"/>
          <w:szCs w:val="40"/>
        </w:rPr>
        <w:t>7</w:t>
      </w:r>
      <w:r>
        <w:rPr>
          <w:sz w:val="40"/>
          <w:szCs w:val="40"/>
        </w:rPr>
        <w:t xml:space="preserve">  3</w:t>
      </w:r>
      <w:r>
        <w:rPr>
          <w:color w:val="FF0000"/>
          <w:sz w:val="40"/>
          <w:szCs w:val="40"/>
        </w:rPr>
        <w:t>6</w:t>
      </w:r>
      <w:r>
        <w:rPr>
          <w:sz w:val="40"/>
          <w:szCs w:val="40"/>
        </w:rPr>
        <w:t xml:space="preserve">  4</w:t>
      </w:r>
      <w:r>
        <w:rPr>
          <w:color w:val="FF0000"/>
          <w:sz w:val="40"/>
          <w:szCs w:val="40"/>
        </w:rPr>
        <w:t>5</w:t>
      </w:r>
      <w:r>
        <w:rPr>
          <w:sz w:val="40"/>
          <w:szCs w:val="40"/>
        </w:rPr>
        <w:t xml:space="preserve">   5</w:t>
      </w:r>
      <w:r>
        <w:rPr>
          <w:color w:val="FF0000"/>
          <w:sz w:val="40"/>
          <w:szCs w:val="40"/>
        </w:rPr>
        <w:t>4</w:t>
      </w:r>
      <w:r>
        <w:rPr>
          <w:sz w:val="40"/>
          <w:szCs w:val="40"/>
        </w:rPr>
        <w:t xml:space="preserve">   6</w:t>
      </w:r>
      <w:r>
        <w:rPr>
          <w:color w:val="FF0000"/>
          <w:sz w:val="40"/>
          <w:szCs w:val="40"/>
        </w:rPr>
        <w:t>3</w:t>
      </w:r>
      <w:r>
        <w:rPr>
          <w:sz w:val="40"/>
          <w:szCs w:val="40"/>
        </w:rPr>
        <w:t xml:space="preserve">  7</w:t>
      </w:r>
      <w:r>
        <w:rPr>
          <w:color w:val="FF0000"/>
          <w:sz w:val="40"/>
          <w:szCs w:val="40"/>
        </w:rPr>
        <w:t>2</w:t>
      </w:r>
      <w:r>
        <w:rPr>
          <w:sz w:val="40"/>
          <w:szCs w:val="40"/>
        </w:rPr>
        <w:t xml:space="preserve">   8</w:t>
      </w:r>
      <w:r>
        <w:rPr>
          <w:color w:val="FF0000"/>
          <w:sz w:val="40"/>
          <w:szCs w:val="40"/>
        </w:rPr>
        <w:t>1</w:t>
      </w:r>
      <w:r>
        <w:rPr>
          <w:sz w:val="40"/>
          <w:szCs w:val="40"/>
        </w:rPr>
        <w:t xml:space="preserve">   9</w:t>
      </w:r>
      <w:r>
        <w:rPr>
          <w:color w:val="FF0000"/>
          <w:sz w:val="40"/>
          <w:szCs w:val="40"/>
        </w:rPr>
        <w:t>0</w:t>
      </w:r>
    </w:p>
    <w:p w:rsidR="00C82CA1" w:rsidRDefault="00C82CA1">
      <w:pPr>
        <w:rPr>
          <w:sz w:val="40"/>
          <w:szCs w:val="40"/>
        </w:rPr>
      </w:pPr>
    </w:p>
    <w:p w:rsidR="00C82CA1" w:rsidRDefault="00C82CA1">
      <w:pPr>
        <w:rPr>
          <w:sz w:val="40"/>
          <w:szCs w:val="40"/>
        </w:rPr>
      </w:pPr>
    </w:p>
    <w:p w:rsidR="00C82CA1" w:rsidRDefault="00C82CA1">
      <w:pPr>
        <w:rPr>
          <w:sz w:val="40"/>
          <w:szCs w:val="40"/>
        </w:rPr>
      </w:pPr>
    </w:p>
    <w:p w:rsidR="00C82CA1" w:rsidRPr="000E70D5" w:rsidRDefault="00C82CA1">
      <w:pPr>
        <w:rPr>
          <w:sz w:val="40"/>
          <w:szCs w:val="40"/>
        </w:rPr>
      </w:pPr>
    </w:p>
    <w:p w:rsidR="00C82CA1" w:rsidRPr="00EF6921" w:rsidRDefault="00C82CA1">
      <w:pPr>
        <w:rPr>
          <w:sz w:val="40"/>
          <w:szCs w:val="40"/>
        </w:rPr>
      </w:pPr>
      <w:r w:rsidRPr="00EF6921">
        <w:rPr>
          <w:sz w:val="40"/>
          <w:szCs w:val="40"/>
        </w:rPr>
        <w:t>Zopakuj si násobilku a dopiš tajenku: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7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  <w:r w:rsidRPr="000B178B">
              <w:rPr>
                <w:sz w:val="28"/>
                <w:szCs w:val="28"/>
              </w:rPr>
              <w:t xml:space="preserve">   </w:t>
            </w:r>
            <w:r w:rsidRPr="000B178B">
              <w:rPr>
                <w:sz w:val="40"/>
                <w:szCs w:val="40"/>
              </w:rPr>
              <w:t>8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5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7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4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 xml:space="preserve">  6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3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10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2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9</w:t>
            </w:r>
          </w:p>
        </w:tc>
      </w:tr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2</w:t>
            </w:r>
          </w:p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5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7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4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6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2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9</w:t>
            </w: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3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8</w:t>
            </w: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28"/>
                <w:szCs w:val="28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  <w:r w:rsidRPr="000B178B">
              <w:rPr>
                <w:sz w:val="40"/>
                <w:szCs w:val="40"/>
              </w:rPr>
              <w:t>1</w:t>
            </w:r>
          </w:p>
        </w:tc>
      </w:tr>
    </w:tbl>
    <w:p w:rsidR="00C82CA1" w:rsidRPr="00562B3C" w:rsidRDefault="00C82CA1">
      <w:pPr>
        <w:rPr>
          <w:sz w:val="28"/>
          <w:szCs w:val="28"/>
        </w:rPr>
      </w:pPr>
    </w:p>
    <w:p w:rsidR="00C82CA1" w:rsidRDefault="00C82CA1">
      <w:pPr>
        <w:rPr>
          <w:sz w:val="28"/>
          <w:szCs w:val="28"/>
        </w:rPr>
      </w:pPr>
    </w:p>
    <w:p w:rsidR="00C82CA1" w:rsidRPr="00EF6921" w:rsidRDefault="00C82CA1">
      <w:pPr>
        <w:rPr>
          <w:sz w:val="40"/>
          <w:szCs w:val="40"/>
        </w:rPr>
      </w:pPr>
      <w:r w:rsidRPr="00EF6921">
        <w:rPr>
          <w:sz w:val="40"/>
          <w:szCs w:val="40"/>
        </w:rPr>
        <w:t>56 : 7</w:t>
      </w:r>
      <w:r>
        <w:rPr>
          <w:sz w:val="40"/>
          <w:szCs w:val="40"/>
        </w:rPr>
        <w:t xml:space="preserve"> = Y            48 : 8 = D        49 : 7 = V        40 : 8 = S </w:t>
      </w:r>
    </w:p>
    <w:p w:rsidR="00C82CA1" w:rsidRPr="007F0EC8" w:rsidRDefault="00C82CA1">
      <w:pPr>
        <w:rPr>
          <w:sz w:val="40"/>
          <w:szCs w:val="40"/>
        </w:rPr>
      </w:pPr>
      <w:r>
        <w:rPr>
          <w:sz w:val="40"/>
          <w:szCs w:val="40"/>
        </w:rPr>
        <w:t>36 : 9 = Ě        24 : 8 = Č         18 : 9 = N       81 : 9 = Í</w:t>
      </w:r>
    </w:p>
    <w:p w:rsidR="00C82CA1" w:rsidRDefault="00C82CA1">
      <w:pPr>
        <w:rPr>
          <w:sz w:val="40"/>
          <w:szCs w:val="40"/>
        </w:rPr>
      </w:pPr>
      <w:r>
        <w:rPr>
          <w:sz w:val="40"/>
          <w:szCs w:val="40"/>
        </w:rPr>
        <w:t>90 : 9 = 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C82CA1" w:rsidRPr="000B178B" w:rsidTr="000B178B"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922" w:type="dxa"/>
          </w:tcPr>
          <w:p w:rsidR="00C82CA1" w:rsidRPr="000B178B" w:rsidRDefault="00C82CA1" w:rsidP="000B178B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C82CA1" w:rsidRPr="00DC0946" w:rsidRDefault="00C82CA1">
      <w:pPr>
        <w:rPr>
          <w:sz w:val="40"/>
          <w:szCs w:val="40"/>
        </w:rPr>
      </w:pPr>
    </w:p>
    <w:p w:rsidR="00C82CA1" w:rsidRDefault="00C82CA1">
      <w:pPr>
        <w:rPr>
          <w:sz w:val="40"/>
          <w:szCs w:val="40"/>
        </w:rPr>
      </w:pPr>
      <w:r>
        <w:rPr>
          <w:sz w:val="40"/>
          <w:szCs w:val="40"/>
        </w:rPr>
        <w:t>Druhou řadu vypočítej zvlášť, písmena skrývají jiné číslo</w:t>
      </w:r>
    </w:p>
    <w:p w:rsidR="00C82CA1" w:rsidRDefault="00C82CA1">
      <w:pPr>
        <w:rPr>
          <w:sz w:val="40"/>
          <w:szCs w:val="40"/>
        </w:rPr>
      </w:pPr>
      <w:r>
        <w:rPr>
          <w:sz w:val="40"/>
          <w:szCs w:val="40"/>
        </w:rPr>
        <w:t>56 : 8 = J             64 : 8 = K          9 : 9 = U        16 : 8 = N</w:t>
      </w:r>
    </w:p>
    <w:p w:rsidR="00C82CA1" w:rsidRDefault="00C82CA1">
      <w:pPr>
        <w:rPr>
          <w:sz w:val="40"/>
          <w:szCs w:val="40"/>
        </w:rPr>
      </w:pPr>
      <w:r>
        <w:rPr>
          <w:sz w:val="40"/>
          <w:szCs w:val="40"/>
        </w:rPr>
        <w:t xml:space="preserve">27 : 9 = Č            72 : 8 = I           45 : 9= A       32 : 8 = E </w:t>
      </w:r>
    </w:p>
    <w:p w:rsidR="00C82CA1" w:rsidRDefault="00C82CA1">
      <w:r>
        <w:rPr>
          <w:sz w:val="40"/>
          <w:szCs w:val="40"/>
        </w:rPr>
        <w:t>42 : 7 = D</w:t>
      </w:r>
    </w:p>
    <w:p w:rsidR="00C82CA1" w:rsidRPr="00DB7B8B" w:rsidRDefault="00C82CA1">
      <w:pPr>
        <w:rPr>
          <w:sz w:val="40"/>
          <w:szCs w:val="40"/>
        </w:rPr>
      </w:pPr>
    </w:p>
    <w:p w:rsidR="00C82CA1" w:rsidRDefault="00C82CA1"/>
    <w:p w:rsidR="00C82CA1" w:rsidRDefault="00C82CA1"/>
    <w:p w:rsidR="00C82CA1" w:rsidRPr="00EB54D3" w:rsidRDefault="00C82CA1" w:rsidP="00EB54D3">
      <w:pPr>
        <w:numPr>
          <w:ilvl w:val="0"/>
          <w:numId w:val="1"/>
        </w:numPr>
        <w:rPr>
          <w:sz w:val="40"/>
          <w:szCs w:val="40"/>
        </w:rPr>
      </w:pPr>
      <w:r w:rsidRPr="00EB54D3">
        <w:rPr>
          <w:sz w:val="40"/>
          <w:szCs w:val="40"/>
        </w:rPr>
        <w:t> Základní údaje o DUM</w:t>
      </w:r>
    </w:p>
    <w:p w:rsidR="00C82CA1" w:rsidRPr="00EB54D3" w:rsidRDefault="00C82CA1" w:rsidP="00EB54D3">
      <w:pPr>
        <w:numPr>
          <w:ilvl w:val="0"/>
          <w:numId w:val="1"/>
        </w:numPr>
        <w:rPr>
          <w:sz w:val="40"/>
          <w:szCs w:val="40"/>
        </w:rPr>
      </w:pPr>
      <w:r w:rsidRPr="00EB54D3">
        <w:rPr>
          <w:sz w:val="40"/>
          <w:szCs w:val="40"/>
        </w:rPr>
        <w:t xml:space="preserve">Autor: Mgr.Iva Štancíková, ZŠ a MŠ Klášter Hradiště nad Jizerou, Klášter </w:t>
      </w:r>
    </w:p>
    <w:p w:rsidR="00C82CA1" w:rsidRPr="00EB54D3" w:rsidRDefault="00C82CA1" w:rsidP="00EB54D3">
      <w:pPr>
        <w:numPr>
          <w:ilvl w:val="0"/>
          <w:numId w:val="1"/>
        </w:numPr>
        <w:rPr>
          <w:sz w:val="40"/>
          <w:szCs w:val="40"/>
        </w:rPr>
      </w:pPr>
      <w:r w:rsidRPr="00EB54D3">
        <w:rPr>
          <w:sz w:val="40"/>
          <w:szCs w:val="40"/>
        </w:rPr>
        <w:t>Hradiště nad Jizerou 81</w:t>
      </w:r>
    </w:p>
    <w:p w:rsidR="00C82CA1" w:rsidRPr="00EB54D3" w:rsidRDefault="00C82CA1" w:rsidP="00EB54D3">
      <w:pPr>
        <w:numPr>
          <w:ilvl w:val="0"/>
          <w:numId w:val="1"/>
        </w:numPr>
        <w:rPr>
          <w:sz w:val="40"/>
          <w:szCs w:val="40"/>
        </w:rPr>
      </w:pPr>
      <w:r w:rsidRPr="00EB54D3">
        <w:rPr>
          <w:sz w:val="40"/>
          <w:szCs w:val="40"/>
        </w:rPr>
        <w:t>Období vytvoření DUM: 1.pololetí šk.roku 2011/2012</w:t>
      </w:r>
    </w:p>
    <w:p w:rsidR="00C82CA1" w:rsidRPr="00EB54D3" w:rsidRDefault="00C82CA1" w:rsidP="00EB54D3">
      <w:pPr>
        <w:numPr>
          <w:ilvl w:val="0"/>
          <w:numId w:val="1"/>
        </w:numPr>
        <w:rPr>
          <w:sz w:val="40"/>
          <w:szCs w:val="40"/>
        </w:rPr>
      </w:pPr>
      <w:r w:rsidRPr="00EB54D3">
        <w:rPr>
          <w:sz w:val="40"/>
          <w:szCs w:val="40"/>
        </w:rPr>
        <w:t>Ročník: třetí</w:t>
      </w:r>
    </w:p>
    <w:p w:rsidR="00C82CA1" w:rsidRPr="00EB54D3" w:rsidRDefault="00C82CA1" w:rsidP="00EB54D3">
      <w:pPr>
        <w:numPr>
          <w:ilvl w:val="0"/>
          <w:numId w:val="1"/>
        </w:numPr>
        <w:rPr>
          <w:sz w:val="40"/>
          <w:szCs w:val="40"/>
        </w:rPr>
      </w:pPr>
      <w:r w:rsidRPr="00EB54D3">
        <w:rPr>
          <w:sz w:val="40"/>
          <w:szCs w:val="40"/>
        </w:rPr>
        <w:t>Vzdělávací oblast: Matematika a její aplikace</w:t>
      </w:r>
    </w:p>
    <w:p w:rsidR="00C82CA1" w:rsidRPr="00EB54D3" w:rsidRDefault="00C82CA1" w:rsidP="00EB54D3">
      <w:pPr>
        <w:numPr>
          <w:ilvl w:val="0"/>
          <w:numId w:val="1"/>
        </w:numPr>
        <w:rPr>
          <w:sz w:val="40"/>
          <w:szCs w:val="40"/>
        </w:rPr>
      </w:pPr>
      <w:r w:rsidRPr="00EB54D3">
        <w:rPr>
          <w:sz w:val="40"/>
          <w:szCs w:val="40"/>
        </w:rPr>
        <w:t>Vzdělávací obor: Matematika</w:t>
      </w:r>
    </w:p>
    <w:p w:rsidR="00C82CA1" w:rsidRPr="00EB54D3" w:rsidRDefault="00C82CA1" w:rsidP="00EB54D3">
      <w:pPr>
        <w:numPr>
          <w:ilvl w:val="0"/>
          <w:numId w:val="1"/>
        </w:numPr>
        <w:rPr>
          <w:sz w:val="40"/>
          <w:szCs w:val="40"/>
        </w:rPr>
      </w:pPr>
      <w:r w:rsidRPr="00EB54D3">
        <w:rPr>
          <w:sz w:val="40"/>
          <w:szCs w:val="40"/>
        </w:rPr>
        <w:t>Tematický okruh: Násobilka</w:t>
      </w:r>
    </w:p>
    <w:p w:rsidR="00C82CA1" w:rsidRPr="00EB54D3" w:rsidRDefault="00C82CA1" w:rsidP="00EB54D3">
      <w:pPr>
        <w:numPr>
          <w:ilvl w:val="0"/>
          <w:numId w:val="1"/>
        </w:numPr>
        <w:rPr>
          <w:sz w:val="40"/>
          <w:szCs w:val="40"/>
        </w:rPr>
      </w:pPr>
      <w:r w:rsidRPr="00EB54D3">
        <w:rPr>
          <w:sz w:val="40"/>
          <w:szCs w:val="40"/>
        </w:rPr>
        <w:t>Téma: Násobení a dělení</w:t>
      </w:r>
      <w:r>
        <w:rPr>
          <w:sz w:val="40"/>
          <w:szCs w:val="40"/>
        </w:rPr>
        <w:t xml:space="preserve"> 6-9</w:t>
      </w:r>
    </w:p>
    <w:p w:rsidR="00C82CA1" w:rsidRPr="00EB54D3" w:rsidRDefault="00C82CA1" w:rsidP="00EB54D3">
      <w:pPr>
        <w:numPr>
          <w:ilvl w:val="0"/>
          <w:numId w:val="1"/>
        </w:numPr>
        <w:rPr>
          <w:sz w:val="40"/>
          <w:szCs w:val="40"/>
        </w:rPr>
      </w:pPr>
      <w:r w:rsidRPr="00EB54D3">
        <w:rPr>
          <w:sz w:val="40"/>
          <w:szCs w:val="40"/>
        </w:rPr>
        <w:t>DUM byl vytvořen jako materiál pro výklad a procvičování učiva</w:t>
      </w:r>
    </w:p>
    <w:p w:rsidR="00C82CA1" w:rsidRDefault="00C82CA1" w:rsidP="00EB54D3">
      <w:pPr>
        <w:numPr>
          <w:ilvl w:val="0"/>
          <w:numId w:val="1"/>
        </w:numPr>
        <w:rPr>
          <w:sz w:val="40"/>
          <w:szCs w:val="40"/>
        </w:rPr>
      </w:pPr>
      <w:r w:rsidRPr="00EB54D3">
        <w:rPr>
          <w:sz w:val="40"/>
          <w:szCs w:val="40"/>
        </w:rPr>
        <w:t>Je určen k prezentaci pomocí datového projektoru.  Lze ho využít pro procvič</w:t>
      </w:r>
      <w:r>
        <w:rPr>
          <w:sz w:val="40"/>
          <w:szCs w:val="40"/>
        </w:rPr>
        <w:t>ování</w:t>
      </w:r>
      <w:r w:rsidRPr="00EB54D3">
        <w:rPr>
          <w:sz w:val="40"/>
          <w:szCs w:val="40"/>
        </w:rPr>
        <w:t xml:space="preserve"> pomocí pracovního listu.</w:t>
      </w:r>
    </w:p>
    <w:p w:rsidR="00C82CA1" w:rsidRPr="00EB54D3" w:rsidRDefault="00C82CA1" w:rsidP="00EB54D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Zdroj obrázků: </w:t>
      </w:r>
      <w:r w:rsidRPr="00496814">
        <w:rPr>
          <w:sz w:val="40"/>
          <w:szCs w:val="40"/>
        </w:rPr>
        <w:t>http://office.microsoft.com</w:t>
      </w:r>
    </w:p>
    <w:sectPr w:rsidR="00C82CA1" w:rsidRPr="00EB54D3" w:rsidSect="009C3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CA1" w:rsidRDefault="00C82CA1" w:rsidP="009251A8">
      <w:pPr>
        <w:spacing w:after="0" w:line="240" w:lineRule="auto"/>
      </w:pPr>
      <w:r>
        <w:separator/>
      </w:r>
    </w:p>
  </w:endnote>
  <w:endnote w:type="continuationSeparator" w:id="0">
    <w:p w:rsidR="00C82CA1" w:rsidRDefault="00C82CA1" w:rsidP="00925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CA1" w:rsidRDefault="00C82CA1" w:rsidP="009251A8">
      <w:pPr>
        <w:spacing w:after="0" w:line="240" w:lineRule="auto"/>
      </w:pPr>
      <w:r>
        <w:separator/>
      </w:r>
    </w:p>
  </w:footnote>
  <w:footnote w:type="continuationSeparator" w:id="0">
    <w:p w:rsidR="00C82CA1" w:rsidRDefault="00C82CA1" w:rsidP="00925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5E37F8"/>
    <w:multiLevelType w:val="hybridMultilevel"/>
    <w:tmpl w:val="BDAC1084"/>
    <w:lvl w:ilvl="0" w:tplc="F92EE1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48C2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78A5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F047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16CA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6247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EEE4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0E69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325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2B3C"/>
    <w:rsid w:val="00035878"/>
    <w:rsid w:val="000B178B"/>
    <w:rsid w:val="000E70D5"/>
    <w:rsid w:val="002034E8"/>
    <w:rsid w:val="002B48B8"/>
    <w:rsid w:val="002E512B"/>
    <w:rsid w:val="003971C9"/>
    <w:rsid w:val="00434CAB"/>
    <w:rsid w:val="00496814"/>
    <w:rsid w:val="00562B3C"/>
    <w:rsid w:val="005F47B3"/>
    <w:rsid w:val="0066123A"/>
    <w:rsid w:val="006D0BD9"/>
    <w:rsid w:val="007E6594"/>
    <w:rsid w:val="007F0EC8"/>
    <w:rsid w:val="009251A8"/>
    <w:rsid w:val="00952FA9"/>
    <w:rsid w:val="009A6E8E"/>
    <w:rsid w:val="009C3B1A"/>
    <w:rsid w:val="00A557EE"/>
    <w:rsid w:val="00B545D1"/>
    <w:rsid w:val="00C82CA1"/>
    <w:rsid w:val="00D83E66"/>
    <w:rsid w:val="00DB7B8B"/>
    <w:rsid w:val="00DC0946"/>
    <w:rsid w:val="00DF6362"/>
    <w:rsid w:val="00E54DFB"/>
    <w:rsid w:val="00E64832"/>
    <w:rsid w:val="00E979BD"/>
    <w:rsid w:val="00EB54D3"/>
    <w:rsid w:val="00EF6921"/>
    <w:rsid w:val="00F65DA1"/>
    <w:rsid w:val="00F90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B1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62B3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25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51A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925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251A8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925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251A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51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5111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11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11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11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11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11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11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11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11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11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11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511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295</Words>
  <Characters>1747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Maminka</cp:lastModifiedBy>
  <cp:revision>2</cp:revision>
  <cp:lastPrinted>2012-03-13T11:04:00Z</cp:lastPrinted>
  <dcterms:created xsi:type="dcterms:W3CDTF">2012-06-15T06:49:00Z</dcterms:created>
  <dcterms:modified xsi:type="dcterms:W3CDTF">2012-06-15T06:49:00Z</dcterms:modified>
</cp:coreProperties>
</file>