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E1" w:rsidRDefault="00E667E1" w:rsidP="002B0211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240;visibility:visible;mso-wrap-distance-left:0;mso-wrap-distance-right:0" filled="t">
            <v:imagedata r:id="rId5" o:title=""/>
          </v:shape>
        </w:pict>
      </w:r>
    </w:p>
    <w:p w:rsidR="00E667E1" w:rsidRDefault="00E667E1" w:rsidP="002B0211"/>
    <w:p w:rsidR="00E667E1" w:rsidRDefault="00E667E1" w:rsidP="002B0211"/>
    <w:p w:rsidR="00E667E1" w:rsidRDefault="00E667E1" w:rsidP="002B0211"/>
    <w:p w:rsidR="00E667E1" w:rsidRDefault="00E667E1" w:rsidP="002B0211"/>
    <w:p w:rsidR="00E667E1" w:rsidRDefault="00E667E1" w:rsidP="002B0211"/>
    <w:p w:rsidR="00E667E1" w:rsidRDefault="00E667E1" w:rsidP="002B0211"/>
    <w:p w:rsidR="00E667E1" w:rsidRDefault="00E667E1" w:rsidP="002B0211"/>
    <w:p w:rsidR="00E667E1" w:rsidRDefault="00E667E1" w:rsidP="002B0211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E667E1" w:rsidRPr="003A44E0" w:rsidTr="00E342C5">
        <w:trPr>
          <w:trHeight w:val="264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szCs w:val="20"/>
              </w:rPr>
            </w:pPr>
            <w:r w:rsidRPr="003A44E0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667E1" w:rsidRPr="003A44E0" w:rsidTr="00E342C5">
        <w:trPr>
          <w:trHeight w:val="264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szCs w:val="20"/>
              </w:rPr>
            </w:pPr>
            <w:r w:rsidRPr="003A44E0"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E667E1" w:rsidRPr="003A44E0" w:rsidTr="00E342C5">
        <w:trPr>
          <w:trHeight w:val="264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3A44E0">
              <w:rPr>
                <w:rFonts w:ascii="Verdana" w:hAnsi="Verdana" w:cs="Arial"/>
                <w:szCs w:val="20"/>
              </w:rPr>
              <w:t>VY_12_Inovace_1036</w:t>
            </w:r>
            <w:bookmarkEnd w:id="0"/>
          </w:p>
        </w:tc>
      </w:tr>
      <w:tr w:rsidR="00E667E1" w:rsidRPr="003A44E0" w:rsidTr="00E342C5">
        <w:trPr>
          <w:trHeight w:val="264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szCs w:val="20"/>
              </w:rPr>
            </w:pPr>
            <w:r w:rsidRPr="003A44E0">
              <w:rPr>
                <w:rFonts w:ascii="Verdana" w:hAnsi="Verdana" w:cs="Arial"/>
                <w:szCs w:val="20"/>
              </w:rPr>
              <w:t>Věty o zvířátkách</w:t>
            </w:r>
          </w:p>
        </w:tc>
      </w:tr>
      <w:tr w:rsidR="00E667E1" w:rsidRPr="003A44E0" w:rsidTr="00E342C5">
        <w:trPr>
          <w:trHeight w:val="264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szCs w:val="20"/>
              </w:rPr>
            </w:pPr>
            <w:r w:rsidRPr="003A44E0"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E667E1" w:rsidRPr="003A44E0" w:rsidTr="00E342C5">
        <w:trPr>
          <w:trHeight w:val="264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szCs w:val="20"/>
              </w:rPr>
            </w:pPr>
            <w:r w:rsidRPr="003A44E0">
              <w:rPr>
                <w:rFonts w:ascii="Verdana" w:hAnsi="Verdana" w:cs="Arial"/>
                <w:szCs w:val="20"/>
              </w:rPr>
              <w:t>Český jazyk</w:t>
            </w:r>
          </w:p>
        </w:tc>
      </w:tr>
      <w:tr w:rsidR="00E667E1" w:rsidRPr="003A44E0" w:rsidTr="00E342C5">
        <w:trPr>
          <w:trHeight w:val="264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noWrap/>
          </w:tcPr>
          <w:p w:rsidR="00E667E1" w:rsidRPr="003A44E0" w:rsidRDefault="00E667E1" w:rsidP="002B0211">
            <w:pPr>
              <w:rPr>
                <w:rFonts w:ascii="Verdana" w:hAnsi="Verdana" w:cs="Arial"/>
                <w:szCs w:val="20"/>
              </w:rPr>
            </w:pPr>
            <w:r w:rsidRPr="003A44E0">
              <w:rPr>
                <w:rFonts w:ascii="Verdana" w:hAnsi="Verdana" w:cs="Arial"/>
                <w:szCs w:val="20"/>
              </w:rPr>
              <w:t>1.B</w:t>
            </w:r>
          </w:p>
        </w:tc>
      </w:tr>
      <w:tr w:rsidR="00E667E1" w:rsidRPr="003A44E0" w:rsidTr="00E342C5">
        <w:trPr>
          <w:trHeight w:val="855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</w:tcPr>
          <w:p w:rsidR="00E667E1" w:rsidRPr="003A44E0" w:rsidRDefault="00E667E1" w:rsidP="002B0211">
            <w:pPr>
              <w:rPr>
                <w:rFonts w:ascii="Verdana" w:hAnsi="Verdana" w:cs="Arial"/>
                <w:szCs w:val="20"/>
              </w:rPr>
            </w:pPr>
            <w:r w:rsidRPr="003A44E0">
              <w:rPr>
                <w:rFonts w:ascii="Verdana" w:hAnsi="Verdana" w:cs="Arial"/>
                <w:szCs w:val="20"/>
              </w:rPr>
              <w:t>Pracovní list obsahuje čtyři krátké texty, které mají děti přiřadit k obrázkům, otázky na porozumění textu.</w:t>
            </w:r>
          </w:p>
        </w:tc>
      </w:tr>
      <w:tr w:rsidR="00E667E1" w:rsidRPr="003A44E0" w:rsidTr="00E342C5">
        <w:trPr>
          <w:trHeight w:val="995"/>
        </w:trPr>
        <w:tc>
          <w:tcPr>
            <w:tcW w:w="2142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</w:tcPr>
          <w:p w:rsidR="00E667E1" w:rsidRPr="003A44E0" w:rsidRDefault="00E667E1" w:rsidP="00E342C5">
            <w:pPr>
              <w:rPr>
                <w:rFonts w:ascii="Verdana" w:hAnsi="Verdana"/>
              </w:rPr>
            </w:pPr>
            <w:r w:rsidRPr="003A44E0">
              <w:rPr>
                <w:rFonts w:ascii="Verdana" w:hAnsi="Verdana"/>
              </w:rPr>
              <w:t xml:space="preserve">Umí přečíst krátký text, porozumí jeho obsahu a odpoví </w:t>
            </w:r>
            <w:r>
              <w:rPr>
                <w:rFonts w:ascii="Verdana" w:hAnsi="Verdana"/>
              </w:rPr>
              <w:t xml:space="preserve">     </w:t>
            </w:r>
            <w:r w:rsidRPr="003A44E0">
              <w:rPr>
                <w:rFonts w:ascii="Verdana" w:hAnsi="Verdana"/>
              </w:rPr>
              <w:t>na jednoduché otázky.</w:t>
            </w:r>
          </w:p>
        </w:tc>
      </w:tr>
      <w:tr w:rsidR="00E667E1" w:rsidRPr="003A44E0" w:rsidTr="00E342C5">
        <w:trPr>
          <w:trHeight w:val="529"/>
        </w:trPr>
        <w:tc>
          <w:tcPr>
            <w:tcW w:w="2142" w:type="dxa"/>
          </w:tcPr>
          <w:p w:rsidR="00E667E1" w:rsidRPr="003A44E0" w:rsidRDefault="00E667E1" w:rsidP="00E342C5">
            <w:pPr>
              <w:rPr>
                <w:rFonts w:ascii="Verdana" w:hAnsi="Verdana" w:cs="Arial"/>
                <w:b/>
                <w:szCs w:val="20"/>
              </w:rPr>
            </w:pPr>
            <w:r w:rsidRPr="003A44E0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E667E1" w:rsidRPr="003A44E0" w:rsidRDefault="00E667E1" w:rsidP="00E342C5">
            <w:pPr>
              <w:rPr>
                <w:rFonts w:ascii="Verdana" w:hAnsi="Verdana" w:cs="Arial"/>
                <w:szCs w:val="20"/>
              </w:rPr>
            </w:pPr>
            <w:r w:rsidRPr="003A44E0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667E1" w:rsidRDefault="00E667E1" w:rsidP="002B0211"/>
    <w:p w:rsidR="00E667E1" w:rsidRDefault="00E667E1" w:rsidP="002B0211"/>
    <w:p w:rsidR="00E667E1" w:rsidRDefault="00E667E1" w:rsidP="002B0211"/>
    <w:p w:rsidR="00E667E1" w:rsidRDefault="00E667E1" w:rsidP="002B0211"/>
    <w:p w:rsidR="00E667E1" w:rsidRDefault="00E667E1" w:rsidP="000A1FEE">
      <w:pPr>
        <w:rPr>
          <w:sz w:val="32"/>
          <w:szCs w:val="32"/>
          <w:highlight w:val="yellow"/>
        </w:rPr>
      </w:pPr>
    </w:p>
    <w:p w:rsidR="00E667E1" w:rsidRPr="000A1FEE" w:rsidRDefault="00E667E1" w:rsidP="000A1FEE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0A1FEE">
        <w:rPr>
          <w:sz w:val="32"/>
          <w:szCs w:val="32"/>
          <w:highlight w:val="yellow"/>
        </w:rPr>
        <w:t>Označ věty, které patří k obrázku, stejnou barvou</w:t>
      </w:r>
    </w:p>
    <w:p w:rsidR="00E667E1" w:rsidRDefault="00E667E1"/>
    <w:p w:rsidR="00E667E1" w:rsidRPr="004D2FF4" w:rsidRDefault="00E667E1" w:rsidP="00572A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4D2FF4">
        <w:rPr>
          <w:sz w:val="36"/>
          <w:szCs w:val="36"/>
        </w:rPr>
        <w:t xml:space="preserve">Naše babička bydlí v malém </w:t>
      </w:r>
      <w:r>
        <w:rPr>
          <w:sz w:val="36"/>
          <w:szCs w:val="36"/>
        </w:rPr>
        <w:t>domku</w:t>
      </w:r>
      <w:r w:rsidRPr="004D2FF4">
        <w:rPr>
          <w:sz w:val="36"/>
          <w:szCs w:val="36"/>
        </w:rPr>
        <w:t xml:space="preserve"> u lesa. Má kočku Lízu. </w:t>
      </w:r>
      <w:r>
        <w:rPr>
          <w:sz w:val="36"/>
          <w:szCs w:val="36"/>
        </w:rPr>
        <w:t>Kočička m</w:t>
      </w:r>
      <w:r w:rsidRPr="004D2FF4">
        <w:rPr>
          <w:sz w:val="36"/>
          <w:szCs w:val="36"/>
        </w:rPr>
        <w:t>á zelené oči a mourovatý kožíšek.</w:t>
      </w:r>
    </w:p>
    <w:p w:rsidR="00E667E1" w:rsidRDefault="00E667E1" w:rsidP="00572A7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572A76">
        <w:rPr>
          <w:sz w:val="36"/>
          <w:szCs w:val="36"/>
        </w:rPr>
        <w:t xml:space="preserve">Máme pejska Kimíka. Je </w:t>
      </w:r>
      <w:r>
        <w:rPr>
          <w:sz w:val="36"/>
          <w:szCs w:val="36"/>
        </w:rPr>
        <w:t>hnědý</w:t>
      </w:r>
      <w:r w:rsidRPr="00572A76">
        <w:rPr>
          <w:sz w:val="36"/>
          <w:szCs w:val="36"/>
        </w:rPr>
        <w:t xml:space="preserve">, má dlouhé </w:t>
      </w:r>
      <w:r>
        <w:rPr>
          <w:sz w:val="36"/>
          <w:szCs w:val="36"/>
        </w:rPr>
        <w:t>uši a huňatý ocásek. Mám ho rád.</w:t>
      </w:r>
    </w:p>
    <w:p w:rsidR="00E667E1" w:rsidRDefault="00E667E1" w:rsidP="004D2FF4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572A76">
        <w:rPr>
          <w:sz w:val="36"/>
          <w:szCs w:val="36"/>
        </w:rPr>
        <w:t>Mů</w:t>
      </w:r>
      <w:r>
        <w:rPr>
          <w:sz w:val="36"/>
          <w:szCs w:val="36"/>
        </w:rPr>
        <w:t>j kamarád Mirek má malého králíčka</w:t>
      </w:r>
      <w:r w:rsidRPr="00572A76">
        <w:rPr>
          <w:sz w:val="36"/>
          <w:szCs w:val="36"/>
        </w:rPr>
        <w:t xml:space="preserve">. Rád chroupe </w:t>
      </w:r>
      <w:r w:rsidRPr="004D2FF4">
        <w:rPr>
          <w:sz w:val="36"/>
          <w:szCs w:val="36"/>
        </w:rPr>
        <w:t>mrkev a listy salátu.</w:t>
      </w:r>
    </w:p>
    <w:p w:rsidR="00E667E1" w:rsidRPr="004D2FF4" w:rsidRDefault="00E667E1" w:rsidP="002F15A0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4D2FF4">
        <w:rPr>
          <w:sz w:val="36"/>
          <w:szCs w:val="36"/>
        </w:rPr>
        <w:t>Až budeme mít velkou zahradu, budu mít koníka, tatínek mi to slíbil.</w:t>
      </w: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  <w:r w:rsidRPr="00EB40BD">
        <w:rPr>
          <w:noProof/>
          <w:lang w:eastAsia="cs-CZ"/>
        </w:rPr>
        <w:pict>
          <v:shape id="Obrázek 33" o:spid="_x0000_i1025" type="#_x0000_t75" style="width:174pt;height:189.7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">
            <v:imagedata r:id="rId6" o:title=""/>
            <o:lock v:ext="edit" aspectratio="f"/>
          </v:shape>
        </w:pict>
      </w:r>
      <w:r w:rsidRPr="003A44E0">
        <w:rPr>
          <w:noProof/>
          <w:sz w:val="36"/>
          <w:szCs w:val="36"/>
          <w:lang w:eastAsia="cs-CZ"/>
        </w:rPr>
        <w:pict>
          <v:shape id="Obrázek 34" o:spid="_x0000_i1026" type="#_x0000_t75" style="width:179.25pt;height:190.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">
            <v:imagedata r:id="rId7" o:title=""/>
            <o:lock v:ext="edit" aspectratio="f"/>
          </v:shape>
        </w:pict>
      </w:r>
    </w:p>
    <w:p w:rsidR="00E667E1" w:rsidRDefault="00E667E1" w:rsidP="002F15A0">
      <w:pPr>
        <w:pStyle w:val="ListParagraph"/>
        <w:rPr>
          <w:noProof/>
          <w:sz w:val="36"/>
          <w:szCs w:val="36"/>
          <w:lang w:eastAsia="cs-CZ"/>
        </w:rPr>
      </w:pPr>
      <w:r w:rsidRPr="003A44E0">
        <w:rPr>
          <w:noProof/>
          <w:sz w:val="36"/>
          <w:szCs w:val="36"/>
          <w:lang w:eastAsia="cs-CZ"/>
        </w:rPr>
        <w:pict>
          <v:shape id="Obrázek 35" o:spid="_x0000_i1027" type="#_x0000_t75" style="width:168.75pt;height:142.5pt;visibility:visible" o:gfxdata="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">
            <v:imagedata r:id="rId8" o:title=""/>
            <o:lock v:ext="edit" aspectratio="f"/>
          </v:shape>
        </w:pict>
      </w:r>
      <w:r w:rsidRPr="003A44E0">
        <w:rPr>
          <w:noProof/>
          <w:sz w:val="36"/>
          <w:szCs w:val="36"/>
          <w:lang w:eastAsia="cs-CZ"/>
        </w:rPr>
        <w:pict>
          <v:shape id="Obrázek 36" o:spid="_x0000_i1028" type="#_x0000_t75" style="width:189pt;height:150.75pt;visibility:visible" o:gfxdata="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">
            <v:imagedata r:id="rId9" o:title=""/>
            <o:lock v:ext="edit" aspectratio="f"/>
          </v:shape>
        </w:pict>
      </w: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Pr="002B0211" w:rsidRDefault="00E667E1" w:rsidP="000A1FEE">
      <w:pPr>
        <w:pStyle w:val="ListParagraph"/>
        <w:numPr>
          <w:ilvl w:val="0"/>
          <w:numId w:val="2"/>
        </w:numPr>
        <w:rPr>
          <w:sz w:val="36"/>
          <w:szCs w:val="36"/>
          <w:highlight w:val="yellow"/>
        </w:rPr>
      </w:pPr>
      <w:r w:rsidRPr="000A1FEE">
        <w:rPr>
          <w:sz w:val="36"/>
          <w:szCs w:val="36"/>
          <w:highlight w:val="yellow"/>
        </w:rPr>
        <w:t>Jak se jmenuje kluk, ,který má králíčka?</w:t>
      </w:r>
      <w:r>
        <w:rPr>
          <w:sz w:val="36"/>
          <w:szCs w:val="36"/>
          <w:highlight w:val="yellow"/>
        </w:rPr>
        <w:t xml:space="preserve"> </w:t>
      </w:r>
      <w:r>
        <w:rPr>
          <w:sz w:val="36"/>
          <w:szCs w:val="36"/>
        </w:rPr>
        <w:t>_____________</w:t>
      </w:r>
    </w:p>
    <w:p w:rsidR="00E667E1" w:rsidRPr="000A1FEE" w:rsidRDefault="00E667E1" w:rsidP="002B0211">
      <w:pPr>
        <w:pStyle w:val="ListParagraph"/>
        <w:rPr>
          <w:sz w:val="36"/>
          <w:szCs w:val="36"/>
          <w:highlight w:val="yellow"/>
        </w:rPr>
      </w:pPr>
    </w:p>
    <w:p w:rsidR="00E667E1" w:rsidRPr="00F41C63" w:rsidRDefault="00E667E1" w:rsidP="000A1FEE">
      <w:pPr>
        <w:pStyle w:val="ListParagraph"/>
        <w:numPr>
          <w:ilvl w:val="0"/>
          <w:numId w:val="2"/>
        </w:numPr>
        <w:rPr>
          <w:sz w:val="36"/>
          <w:szCs w:val="36"/>
          <w:highlight w:val="yellow"/>
        </w:rPr>
      </w:pPr>
      <w:r>
        <w:rPr>
          <w:sz w:val="36"/>
          <w:szCs w:val="36"/>
        </w:rPr>
        <w:t xml:space="preserve"> </w:t>
      </w:r>
      <w:r w:rsidRPr="000A1FEE">
        <w:rPr>
          <w:sz w:val="36"/>
          <w:szCs w:val="36"/>
          <w:highlight w:val="yellow"/>
        </w:rPr>
        <w:t>Kdo má kočku Lízu?</w:t>
      </w:r>
      <w:r>
        <w:rPr>
          <w:sz w:val="36"/>
          <w:szCs w:val="36"/>
          <w:highlight w:val="yellow"/>
        </w:rPr>
        <w:t>_</w:t>
      </w:r>
      <w:r w:rsidRPr="000A1FEE">
        <w:rPr>
          <w:sz w:val="36"/>
          <w:szCs w:val="36"/>
        </w:rPr>
        <w:t>____________________________</w:t>
      </w:r>
    </w:p>
    <w:p w:rsidR="00E667E1" w:rsidRPr="00F41C63" w:rsidRDefault="00E667E1" w:rsidP="0078641C">
      <w:pPr>
        <w:pStyle w:val="ListParagraph"/>
        <w:rPr>
          <w:sz w:val="36"/>
          <w:szCs w:val="36"/>
          <w:highlight w:val="yellow"/>
        </w:rPr>
      </w:pPr>
    </w:p>
    <w:p w:rsidR="00E667E1" w:rsidRPr="0078641C" w:rsidRDefault="00E667E1" w:rsidP="00F41C63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F41C63">
        <w:rPr>
          <w:sz w:val="36"/>
          <w:szCs w:val="36"/>
          <w:highlight w:val="yellow"/>
        </w:rPr>
        <w:t>Vymysli zvířátkům jiná jména</w:t>
      </w:r>
      <w:r w:rsidRPr="0078641C">
        <w:rPr>
          <w:sz w:val="36"/>
          <w:szCs w:val="36"/>
        </w:rPr>
        <w:t>._____________________</w:t>
      </w:r>
    </w:p>
    <w:p w:rsidR="00E667E1" w:rsidRPr="0078641C" w:rsidRDefault="00E667E1" w:rsidP="0078641C">
      <w:pPr>
        <w:pStyle w:val="ListParagraph"/>
        <w:rPr>
          <w:sz w:val="36"/>
          <w:szCs w:val="36"/>
        </w:rPr>
      </w:pPr>
    </w:p>
    <w:p w:rsidR="00E667E1" w:rsidRPr="0078641C" w:rsidRDefault="00E667E1" w:rsidP="0078641C">
      <w:pPr>
        <w:pStyle w:val="ListParagraph"/>
        <w:rPr>
          <w:sz w:val="36"/>
          <w:szCs w:val="36"/>
        </w:rPr>
      </w:pPr>
      <w:r w:rsidRPr="0078641C">
        <w:rPr>
          <w:sz w:val="36"/>
          <w:szCs w:val="36"/>
        </w:rPr>
        <w:t>_____________________________________________</w:t>
      </w:r>
    </w:p>
    <w:p w:rsidR="00E667E1" w:rsidRPr="0078641C" w:rsidRDefault="00E667E1" w:rsidP="0078641C">
      <w:pPr>
        <w:pStyle w:val="ListParagraph"/>
        <w:rPr>
          <w:sz w:val="36"/>
          <w:szCs w:val="36"/>
        </w:rPr>
      </w:pPr>
    </w:p>
    <w:p w:rsidR="00E667E1" w:rsidRPr="0078641C" w:rsidRDefault="00E667E1" w:rsidP="00F41C63">
      <w:pPr>
        <w:rPr>
          <w:sz w:val="36"/>
          <w:szCs w:val="36"/>
        </w:rPr>
      </w:pPr>
      <w:r w:rsidRPr="0078641C">
        <w:rPr>
          <w:sz w:val="36"/>
          <w:szCs w:val="36"/>
        </w:rPr>
        <w:t xml:space="preserve">         _____________________________________________</w:t>
      </w:r>
    </w:p>
    <w:p w:rsidR="00E667E1" w:rsidRPr="00F41C63" w:rsidRDefault="00E667E1" w:rsidP="00F41C63">
      <w:pPr>
        <w:pStyle w:val="ListParagraph"/>
        <w:rPr>
          <w:sz w:val="36"/>
          <w:szCs w:val="36"/>
          <w:highlight w:val="yellow"/>
        </w:rPr>
      </w:pPr>
    </w:p>
    <w:p w:rsidR="00E667E1" w:rsidRPr="00F41C63" w:rsidRDefault="00E667E1" w:rsidP="00F41C63">
      <w:pPr>
        <w:pStyle w:val="ListParagraph"/>
        <w:rPr>
          <w:sz w:val="36"/>
          <w:szCs w:val="36"/>
          <w:highlight w:val="yellow"/>
        </w:rPr>
      </w:pPr>
    </w:p>
    <w:p w:rsidR="00E667E1" w:rsidRDefault="00E667E1" w:rsidP="00F41C63">
      <w:pPr>
        <w:pStyle w:val="ListParagraph"/>
        <w:rPr>
          <w:sz w:val="36"/>
          <w:szCs w:val="36"/>
          <w:highlight w:val="yellow"/>
        </w:rPr>
      </w:pPr>
    </w:p>
    <w:p w:rsidR="00E667E1" w:rsidRPr="00F41C63" w:rsidRDefault="00E667E1" w:rsidP="00F41C63">
      <w:pPr>
        <w:pStyle w:val="ListParagraph"/>
        <w:rPr>
          <w:sz w:val="36"/>
          <w:szCs w:val="36"/>
          <w:highlight w:val="yellow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Pr="00E650A5" w:rsidRDefault="00E667E1" w:rsidP="00DF1188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 xml:space="preserve">           </w:t>
      </w:r>
    </w:p>
    <w:p w:rsidR="00E667E1" w:rsidRPr="006638A5" w:rsidRDefault="00E667E1" w:rsidP="00DF118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Default="00E667E1" w:rsidP="002F15A0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Použité zdroje – archiv autora</w:t>
      </w:r>
    </w:p>
    <w:p w:rsidR="00E667E1" w:rsidRPr="002F15A0" w:rsidRDefault="00E667E1" w:rsidP="0078641C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www.microsoft.com</w:t>
      </w:r>
    </w:p>
    <w:p w:rsidR="00E667E1" w:rsidRDefault="00E667E1" w:rsidP="002F15A0">
      <w:pPr>
        <w:pStyle w:val="ListParagraph"/>
        <w:rPr>
          <w:sz w:val="36"/>
          <w:szCs w:val="36"/>
        </w:rPr>
      </w:pPr>
    </w:p>
    <w:p w:rsidR="00E667E1" w:rsidRPr="00E650A5" w:rsidRDefault="00E667E1" w:rsidP="00E650A5">
      <w:pPr>
        <w:rPr>
          <w:noProof/>
          <w:sz w:val="36"/>
          <w:szCs w:val="36"/>
          <w:lang w:eastAsia="cs-CZ"/>
        </w:rPr>
      </w:pPr>
      <w:r w:rsidRPr="00E650A5">
        <w:rPr>
          <w:sz w:val="36"/>
          <w:szCs w:val="36"/>
        </w:rPr>
        <w:t xml:space="preserve"> </w:t>
      </w:r>
      <w:r>
        <w:rPr>
          <w:noProof/>
          <w:sz w:val="36"/>
          <w:szCs w:val="36"/>
          <w:lang w:eastAsia="cs-CZ"/>
        </w:rPr>
        <w:t xml:space="preserve">           </w:t>
      </w:r>
    </w:p>
    <w:p w:rsidR="00E667E1" w:rsidRPr="006638A5" w:rsidRDefault="00E667E1" w:rsidP="006638A5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</w:p>
    <w:p w:rsidR="00E667E1" w:rsidRPr="00572A76" w:rsidRDefault="00E667E1" w:rsidP="00572A76">
      <w:pPr>
        <w:pStyle w:val="ListParagraph"/>
        <w:rPr>
          <w:sz w:val="36"/>
          <w:szCs w:val="36"/>
        </w:rPr>
      </w:pPr>
    </w:p>
    <w:p w:rsidR="00E667E1" w:rsidRPr="00572A76" w:rsidRDefault="00E667E1" w:rsidP="00572A76">
      <w:pPr>
        <w:rPr>
          <w:sz w:val="36"/>
          <w:szCs w:val="36"/>
        </w:rPr>
      </w:pPr>
    </w:p>
    <w:sectPr w:rsidR="00E667E1" w:rsidRPr="00572A76" w:rsidSect="00272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2108"/>
    <w:multiLevelType w:val="hybridMultilevel"/>
    <w:tmpl w:val="13D8962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DF224F3"/>
    <w:multiLevelType w:val="hybridMultilevel"/>
    <w:tmpl w:val="A4D89350"/>
    <w:lvl w:ilvl="0" w:tplc="4B16F78E">
      <w:start w:val="4"/>
      <w:numFmt w:val="bullet"/>
      <w:lvlText w:val="-"/>
      <w:lvlJc w:val="left"/>
      <w:pPr>
        <w:ind w:left="319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">
    <w:nsid w:val="4FAA0516"/>
    <w:multiLevelType w:val="hybridMultilevel"/>
    <w:tmpl w:val="2EE8C5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974F76"/>
    <w:multiLevelType w:val="hybridMultilevel"/>
    <w:tmpl w:val="F3DCF11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D06"/>
    <w:rsid w:val="000A1FEE"/>
    <w:rsid w:val="000B6EE7"/>
    <w:rsid w:val="000E7C20"/>
    <w:rsid w:val="0027247B"/>
    <w:rsid w:val="002B0211"/>
    <w:rsid w:val="002F15A0"/>
    <w:rsid w:val="003217F0"/>
    <w:rsid w:val="00323F9A"/>
    <w:rsid w:val="003A44E0"/>
    <w:rsid w:val="00442058"/>
    <w:rsid w:val="004B6B1E"/>
    <w:rsid w:val="004D2FF4"/>
    <w:rsid w:val="00572A76"/>
    <w:rsid w:val="006638A5"/>
    <w:rsid w:val="006B5E55"/>
    <w:rsid w:val="006F06D2"/>
    <w:rsid w:val="0078641C"/>
    <w:rsid w:val="007C2387"/>
    <w:rsid w:val="00944C3C"/>
    <w:rsid w:val="00966AD7"/>
    <w:rsid w:val="009E26BF"/>
    <w:rsid w:val="00A82B87"/>
    <w:rsid w:val="00B653F1"/>
    <w:rsid w:val="00BF013E"/>
    <w:rsid w:val="00DF1188"/>
    <w:rsid w:val="00E15D06"/>
    <w:rsid w:val="00E342C5"/>
    <w:rsid w:val="00E650A5"/>
    <w:rsid w:val="00E667E1"/>
    <w:rsid w:val="00EB40BD"/>
    <w:rsid w:val="00F41C63"/>
    <w:rsid w:val="00F60721"/>
    <w:rsid w:val="00FB2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47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2A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F1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15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7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189</Words>
  <Characters>1116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DUM</cp:lastModifiedBy>
  <cp:revision>2</cp:revision>
  <cp:lastPrinted>2012-04-03T12:08:00Z</cp:lastPrinted>
  <dcterms:created xsi:type="dcterms:W3CDTF">2012-06-15T12:10:00Z</dcterms:created>
  <dcterms:modified xsi:type="dcterms:W3CDTF">2012-06-15T12:10:00Z</dcterms:modified>
</cp:coreProperties>
</file>