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4E76" w:rsidRDefault="00FE4E76" w:rsidP="00B40309"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6" o:spid="_x0000_s1026" type="#_x0000_t75" style="position:absolute;margin-left:-9pt;margin-top:-15.25pt;width:478.95pt;height:117.05pt;z-index:-251656704;visibility:visible;mso-wrap-distance-left:0;mso-wrap-distance-right:0" filled="t">
            <v:imagedata r:id="rId5" o:title=""/>
          </v:shape>
        </w:pict>
      </w:r>
    </w:p>
    <w:p w:rsidR="00FE4E76" w:rsidRDefault="00FE4E76" w:rsidP="00B40309"/>
    <w:p w:rsidR="00FE4E76" w:rsidRDefault="00FE4E76" w:rsidP="00B40309"/>
    <w:p w:rsidR="00FE4E76" w:rsidRDefault="00FE4E76" w:rsidP="00B40309"/>
    <w:p w:rsidR="00FE4E76" w:rsidRDefault="00FE4E76" w:rsidP="00B40309"/>
    <w:p w:rsidR="00FE4E76" w:rsidRDefault="00FE4E76" w:rsidP="00B40309"/>
    <w:p w:rsidR="00FE4E76" w:rsidRDefault="00FE4E76" w:rsidP="00B40309"/>
    <w:p w:rsidR="00FE4E76" w:rsidRDefault="00FE4E76" w:rsidP="00B40309"/>
    <w:p w:rsidR="00FE4E76" w:rsidRDefault="00FE4E76" w:rsidP="00B40309"/>
    <w:tbl>
      <w:tblPr>
        <w:tblW w:w="91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/>
      </w:tblPr>
      <w:tblGrid>
        <w:gridCol w:w="2142"/>
        <w:gridCol w:w="7013"/>
      </w:tblGrid>
      <w:tr w:rsidR="00FE4E76" w:rsidRPr="0080049F" w:rsidTr="002D137F">
        <w:trPr>
          <w:trHeight w:val="264"/>
        </w:trPr>
        <w:tc>
          <w:tcPr>
            <w:tcW w:w="2142" w:type="dxa"/>
            <w:noWrap/>
          </w:tcPr>
          <w:p w:rsidR="00FE4E76" w:rsidRPr="0080049F" w:rsidRDefault="00FE4E76" w:rsidP="002D137F">
            <w:pPr>
              <w:rPr>
                <w:rFonts w:ascii="Verdana" w:hAnsi="Verdana" w:cs="Arial"/>
                <w:b/>
                <w:szCs w:val="20"/>
              </w:rPr>
            </w:pPr>
            <w:r w:rsidRPr="0080049F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noWrap/>
          </w:tcPr>
          <w:p w:rsidR="00FE4E76" w:rsidRPr="0080049F" w:rsidRDefault="00FE4E76" w:rsidP="002D137F">
            <w:pPr>
              <w:rPr>
                <w:rFonts w:ascii="Verdana" w:hAnsi="Verdana" w:cs="Arial"/>
                <w:szCs w:val="20"/>
              </w:rPr>
            </w:pPr>
            <w:r w:rsidRPr="0080049F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FE4E76" w:rsidRPr="0080049F" w:rsidTr="002D137F">
        <w:trPr>
          <w:trHeight w:val="264"/>
        </w:trPr>
        <w:tc>
          <w:tcPr>
            <w:tcW w:w="2142" w:type="dxa"/>
            <w:noWrap/>
          </w:tcPr>
          <w:p w:rsidR="00FE4E76" w:rsidRPr="0080049F" w:rsidRDefault="00FE4E76" w:rsidP="002D137F">
            <w:pPr>
              <w:rPr>
                <w:rFonts w:ascii="Verdana" w:hAnsi="Verdana" w:cs="Arial"/>
                <w:b/>
                <w:szCs w:val="20"/>
              </w:rPr>
            </w:pPr>
            <w:r w:rsidRPr="0080049F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noWrap/>
          </w:tcPr>
          <w:p w:rsidR="00FE4E76" w:rsidRPr="0080049F" w:rsidRDefault="00FE4E76" w:rsidP="002D137F">
            <w:pPr>
              <w:rPr>
                <w:rFonts w:ascii="Verdana" w:hAnsi="Verdana" w:cs="Arial"/>
                <w:szCs w:val="20"/>
              </w:rPr>
            </w:pPr>
            <w:r w:rsidRPr="0080049F">
              <w:rPr>
                <w:rFonts w:ascii="Verdana" w:hAnsi="Verdana" w:cs="Arial"/>
                <w:szCs w:val="20"/>
              </w:rPr>
              <w:t>Mgr. Jarmila Dvořáčková</w:t>
            </w:r>
          </w:p>
        </w:tc>
      </w:tr>
      <w:tr w:rsidR="00FE4E76" w:rsidRPr="0080049F" w:rsidTr="002D137F">
        <w:trPr>
          <w:trHeight w:val="264"/>
        </w:trPr>
        <w:tc>
          <w:tcPr>
            <w:tcW w:w="2142" w:type="dxa"/>
            <w:noWrap/>
          </w:tcPr>
          <w:p w:rsidR="00FE4E76" w:rsidRPr="0080049F" w:rsidRDefault="00FE4E76" w:rsidP="002D137F">
            <w:pPr>
              <w:rPr>
                <w:rFonts w:ascii="Verdana" w:hAnsi="Verdana" w:cs="Arial"/>
                <w:b/>
                <w:szCs w:val="20"/>
              </w:rPr>
            </w:pPr>
            <w:r w:rsidRPr="0080049F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noWrap/>
          </w:tcPr>
          <w:p w:rsidR="00FE4E76" w:rsidRPr="0080049F" w:rsidRDefault="00FE4E76" w:rsidP="002D137F">
            <w:pPr>
              <w:rPr>
                <w:rFonts w:ascii="Verdana" w:hAnsi="Verdana" w:cs="Arial"/>
                <w:szCs w:val="20"/>
              </w:rPr>
            </w:pPr>
            <w:bookmarkStart w:id="0" w:name="_GoBack"/>
            <w:r w:rsidRPr="0080049F">
              <w:rPr>
                <w:rFonts w:ascii="Verdana" w:hAnsi="Verdana" w:cs="Arial"/>
                <w:szCs w:val="20"/>
              </w:rPr>
              <w:t>VY_12_Inovace_1037</w:t>
            </w:r>
            <w:bookmarkEnd w:id="0"/>
          </w:p>
        </w:tc>
      </w:tr>
      <w:tr w:rsidR="00FE4E76" w:rsidRPr="0080049F" w:rsidTr="002D137F">
        <w:trPr>
          <w:trHeight w:val="264"/>
        </w:trPr>
        <w:tc>
          <w:tcPr>
            <w:tcW w:w="2142" w:type="dxa"/>
            <w:noWrap/>
          </w:tcPr>
          <w:p w:rsidR="00FE4E76" w:rsidRPr="0080049F" w:rsidRDefault="00FE4E76" w:rsidP="002D137F">
            <w:pPr>
              <w:rPr>
                <w:rFonts w:ascii="Verdana" w:hAnsi="Verdana" w:cs="Arial"/>
                <w:b/>
                <w:szCs w:val="20"/>
              </w:rPr>
            </w:pPr>
            <w:r w:rsidRPr="0080049F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noWrap/>
          </w:tcPr>
          <w:p w:rsidR="00FE4E76" w:rsidRPr="0080049F" w:rsidRDefault="00FE4E76" w:rsidP="002D137F">
            <w:pPr>
              <w:rPr>
                <w:rFonts w:ascii="Verdana" w:hAnsi="Verdana" w:cs="Arial"/>
                <w:szCs w:val="20"/>
              </w:rPr>
            </w:pPr>
            <w:r w:rsidRPr="0080049F">
              <w:rPr>
                <w:rFonts w:ascii="Verdana" w:hAnsi="Verdana" w:cs="Arial"/>
                <w:szCs w:val="20"/>
              </w:rPr>
              <w:t>Roční období 1</w:t>
            </w:r>
          </w:p>
        </w:tc>
      </w:tr>
      <w:tr w:rsidR="00FE4E76" w:rsidRPr="0080049F" w:rsidTr="002D137F">
        <w:trPr>
          <w:trHeight w:val="264"/>
        </w:trPr>
        <w:tc>
          <w:tcPr>
            <w:tcW w:w="2142" w:type="dxa"/>
            <w:noWrap/>
          </w:tcPr>
          <w:p w:rsidR="00FE4E76" w:rsidRPr="0080049F" w:rsidRDefault="00FE4E76" w:rsidP="002D137F">
            <w:pPr>
              <w:rPr>
                <w:rFonts w:ascii="Verdana" w:hAnsi="Verdana" w:cs="Arial"/>
                <w:b/>
                <w:szCs w:val="20"/>
              </w:rPr>
            </w:pPr>
            <w:r w:rsidRPr="0080049F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noWrap/>
          </w:tcPr>
          <w:p w:rsidR="00FE4E76" w:rsidRPr="0080049F" w:rsidRDefault="00FE4E76" w:rsidP="002D137F">
            <w:pPr>
              <w:rPr>
                <w:rFonts w:ascii="Verdana" w:hAnsi="Verdana" w:cs="Arial"/>
                <w:szCs w:val="20"/>
              </w:rPr>
            </w:pPr>
            <w:r w:rsidRPr="0080049F">
              <w:rPr>
                <w:rFonts w:ascii="Verdana" w:hAnsi="Verdana" w:cs="Arial"/>
                <w:szCs w:val="20"/>
              </w:rPr>
              <w:t xml:space="preserve">Opakování </w:t>
            </w:r>
          </w:p>
        </w:tc>
      </w:tr>
      <w:tr w:rsidR="00FE4E76" w:rsidRPr="0080049F" w:rsidTr="002D137F">
        <w:trPr>
          <w:trHeight w:val="264"/>
        </w:trPr>
        <w:tc>
          <w:tcPr>
            <w:tcW w:w="2142" w:type="dxa"/>
            <w:noWrap/>
          </w:tcPr>
          <w:p w:rsidR="00FE4E76" w:rsidRPr="0080049F" w:rsidRDefault="00FE4E76" w:rsidP="002D137F">
            <w:pPr>
              <w:rPr>
                <w:rFonts w:ascii="Verdana" w:hAnsi="Verdana" w:cs="Arial"/>
                <w:b/>
                <w:szCs w:val="20"/>
              </w:rPr>
            </w:pPr>
            <w:r w:rsidRPr="0080049F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noWrap/>
          </w:tcPr>
          <w:p w:rsidR="00FE4E76" w:rsidRPr="0080049F" w:rsidRDefault="00FE4E76" w:rsidP="002D137F">
            <w:pPr>
              <w:rPr>
                <w:rFonts w:ascii="Verdana" w:hAnsi="Verdana" w:cs="Arial"/>
                <w:szCs w:val="20"/>
              </w:rPr>
            </w:pPr>
            <w:r w:rsidRPr="0080049F">
              <w:rPr>
                <w:rFonts w:ascii="Verdana" w:hAnsi="Verdana" w:cs="Arial"/>
                <w:szCs w:val="20"/>
              </w:rPr>
              <w:t>Prvouka</w:t>
            </w:r>
          </w:p>
        </w:tc>
      </w:tr>
      <w:tr w:rsidR="00FE4E76" w:rsidRPr="0080049F" w:rsidTr="002D137F">
        <w:trPr>
          <w:trHeight w:val="264"/>
        </w:trPr>
        <w:tc>
          <w:tcPr>
            <w:tcW w:w="2142" w:type="dxa"/>
            <w:noWrap/>
          </w:tcPr>
          <w:p w:rsidR="00FE4E76" w:rsidRPr="0080049F" w:rsidRDefault="00FE4E76" w:rsidP="002D137F">
            <w:pPr>
              <w:rPr>
                <w:rFonts w:ascii="Verdana" w:hAnsi="Verdana" w:cs="Arial"/>
                <w:b/>
                <w:szCs w:val="20"/>
              </w:rPr>
            </w:pPr>
            <w:r w:rsidRPr="0080049F"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noWrap/>
          </w:tcPr>
          <w:p w:rsidR="00FE4E76" w:rsidRPr="0080049F" w:rsidRDefault="00FE4E76" w:rsidP="002D137F">
            <w:pPr>
              <w:rPr>
                <w:rFonts w:ascii="Verdana" w:hAnsi="Verdana" w:cs="Arial"/>
                <w:szCs w:val="20"/>
              </w:rPr>
            </w:pPr>
            <w:r w:rsidRPr="0080049F">
              <w:rPr>
                <w:rFonts w:ascii="Verdana" w:hAnsi="Verdana" w:cs="Arial"/>
                <w:szCs w:val="20"/>
              </w:rPr>
              <w:t>3.A</w:t>
            </w:r>
          </w:p>
        </w:tc>
      </w:tr>
      <w:tr w:rsidR="00FE4E76" w:rsidRPr="0080049F" w:rsidTr="002D137F">
        <w:trPr>
          <w:trHeight w:val="855"/>
        </w:trPr>
        <w:tc>
          <w:tcPr>
            <w:tcW w:w="2142" w:type="dxa"/>
            <w:noWrap/>
          </w:tcPr>
          <w:p w:rsidR="00FE4E76" w:rsidRPr="0080049F" w:rsidRDefault="00FE4E76" w:rsidP="002D137F">
            <w:pPr>
              <w:rPr>
                <w:rFonts w:ascii="Verdana" w:hAnsi="Verdana" w:cs="Arial"/>
                <w:b/>
                <w:szCs w:val="20"/>
              </w:rPr>
            </w:pPr>
            <w:r w:rsidRPr="0080049F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</w:tcPr>
          <w:p w:rsidR="00FE4E76" w:rsidRPr="0080049F" w:rsidRDefault="00FE4E76" w:rsidP="002D137F">
            <w:pPr>
              <w:rPr>
                <w:rFonts w:ascii="Verdana" w:hAnsi="Verdana" w:cs="Arial"/>
                <w:szCs w:val="20"/>
              </w:rPr>
            </w:pPr>
            <w:r w:rsidRPr="0080049F">
              <w:rPr>
                <w:rFonts w:ascii="Verdana" w:hAnsi="Verdana" w:cs="Arial"/>
                <w:szCs w:val="20"/>
              </w:rPr>
              <w:t>Pracovní list obsahuje věty vztahující se k jednotlivým ročním obdobím, které mají žáci správně roztřídit.</w:t>
            </w:r>
          </w:p>
        </w:tc>
      </w:tr>
      <w:tr w:rsidR="00FE4E76" w:rsidRPr="0080049F" w:rsidTr="002D137F">
        <w:trPr>
          <w:trHeight w:val="995"/>
        </w:trPr>
        <w:tc>
          <w:tcPr>
            <w:tcW w:w="2142" w:type="dxa"/>
            <w:noWrap/>
          </w:tcPr>
          <w:p w:rsidR="00FE4E76" w:rsidRPr="0080049F" w:rsidRDefault="00FE4E76" w:rsidP="002D137F">
            <w:pPr>
              <w:rPr>
                <w:rFonts w:ascii="Verdana" w:hAnsi="Verdana" w:cs="Arial"/>
                <w:b/>
                <w:szCs w:val="20"/>
              </w:rPr>
            </w:pPr>
            <w:r w:rsidRPr="0080049F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</w:tcPr>
          <w:p w:rsidR="00FE4E76" w:rsidRPr="0080049F" w:rsidRDefault="00FE4E76" w:rsidP="002D137F">
            <w:pPr>
              <w:rPr>
                <w:rFonts w:ascii="Verdana" w:hAnsi="Verdana"/>
              </w:rPr>
            </w:pPr>
            <w:r w:rsidRPr="0080049F">
              <w:rPr>
                <w:rFonts w:ascii="Verdana" w:hAnsi="Verdana"/>
              </w:rPr>
              <w:t>Čte s porozuměním krátké texty a umí je správně zařadit.</w:t>
            </w:r>
          </w:p>
        </w:tc>
      </w:tr>
      <w:tr w:rsidR="00FE4E76" w:rsidRPr="0080049F" w:rsidTr="002D137F">
        <w:trPr>
          <w:trHeight w:val="529"/>
        </w:trPr>
        <w:tc>
          <w:tcPr>
            <w:tcW w:w="2142" w:type="dxa"/>
          </w:tcPr>
          <w:p w:rsidR="00FE4E76" w:rsidRPr="0080049F" w:rsidRDefault="00FE4E76" w:rsidP="002D137F">
            <w:pPr>
              <w:rPr>
                <w:rFonts w:ascii="Verdana" w:hAnsi="Verdana" w:cs="Arial"/>
                <w:b/>
                <w:szCs w:val="20"/>
              </w:rPr>
            </w:pPr>
            <w:r w:rsidRPr="0080049F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noWrap/>
          </w:tcPr>
          <w:p w:rsidR="00FE4E76" w:rsidRPr="0080049F" w:rsidRDefault="00FE4E76" w:rsidP="002D137F">
            <w:pPr>
              <w:rPr>
                <w:rFonts w:ascii="Verdana" w:hAnsi="Verdana" w:cs="Arial"/>
                <w:szCs w:val="20"/>
              </w:rPr>
            </w:pPr>
            <w:r w:rsidRPr="0080049F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FE4E76" w:rsidRDefault="00FE4E76"/>
    <w:p w:rsidR="00FE4E76" w:rsidRDefault="00FE4E76"/>
    <w:p w:rsidR="00FE4E76" w:rsidRDefault="00FE4E76"/>
    <w:p w:rsidR="00FE4E76" w:rsidRDefault="00FE4E76"/>
    <w:p w:rsidR="00FE4E76" w:rsidRDefault="00FE4E76"/>
    <w:p w:rsidR="00FE4E76" w:rsidRDefault="00FE4E76"/>
    <w:p w:rsidR="00FE4E76" w:rsidRPr="0054384D" w:rsidRDefault="00FE4E76">
      <w:pPr>
        <w:rPr>
          <w:sz w:val="28"/>
          <w:szCs w:val="28"/>
        </w:rPr>
      </w:pPr>
      <w:r w:rsidRPr="0054384D">
        <w:rPr>
          <w:sz w:val="28"/>
          <w:szCs w:val="28"/>
        </w:rPr>
        <w:t xml:space="preserve">Prvouka 2, Nová škola Brno </w:t>
      </w:r>
      <w:r w:rsidRPr="0054384D">
        <w:rPr>
          <w:b/>
          <w:sz w:val="32"/>
          <w:szCs w:val="32"/>
        </w:rPr>
        <w:t>– Lidé a čas – Kalendářní rok</w:t>
      </w:r>
      <w:r w:rsidRPr="0054384D">
        <w:rPr>
          <w:sz w:val="28"/>
          <w:szCs w:val="28"/>
        </w:rPr>
        <w:t>, strany 36-39.</w:t>
      </w:r>
    </w:p>
    <w:p w:rsidR="00FE4E76" w:rsidRDefault="00FE4E76" w:rsidP="00FD212A">
      <w:pPr>
        <w:pStyle w:val="ListParagraph"/>
        <w:numPr>
          <w:ilvl w:val="0"/>
          <w:numId w:val="1"/>
        </w:numPr>
        <w:rPr>
          <w:sz w:val="32"/>
          <w:szCs w:val="32"/>
          <w:highlight w:val="yellow"/>
        </w:rPr>
      </w:pPr>
      <w:r>
        <w:rPr>
          <w:noProof/>
          <w:lang w:eastAsia="cs-CZ"/>
        </w:rPr>
        <w:pict>
          <v:shapetype id="_x0000_t62" coordsize="21600,21600" o:spt="62" adj="1350,25920" path="m3600,qx,3600l0@8@12@24,0@9,,18000qy3600,21600l@6,21600@15@27@7,21600,18000,21600qx21600,18000l21600@9@18@30,21600@8,21600,3600qy18000,l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 textboxrect="791,791,20809,20809"/>
            <v:handles>
              <v:h position="#0,#1"/>
            </v:handles>
          </v:shapetype>
          <v:shape id="Zaoblený obdélníkový popisek 2" o:spid="_x0000_s1027" type="#_x0000_t62" style="position:absolute;left:0;text-align:left;margin-left:263.65pt;margin-top:103.2pt;width:2in;height:90.75pt;z-index:2516567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" adj="6300,24300" fillcolor="red" strokecolor="#00b0f0" strokeweight="2pt">
            <v:textbox>
              <w:txbxContent>
                <w:p w:rsidR="00FE4E76" w:rsidRPr="00F5262C" w:rsidRDefault="00FE4E76" w:rsidP="00FD212A">
                  <w:pPr>
                    <w:jc w:val="center"/>
                    <w:rPr>
                      <w:sz w:val="48"/>
                      <w:szCs w:val="48"/>
                    </w:rPr>
                  </w:pPr>
                  <w:r w:rsidRPr="00F5262C">
                    <w:rPr>
                      <w:sz w:val="48"/>
                      <w:szCs w:val="48"/>
                    </w:rPr>
                    <w:t>LÉTO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Zaoblený obdélníkový popisek 1" o:spid="_x0000_s1028" type="#_x0000_t62" style="position:absolute;left:0;text-align:left;margin-left:34.9pt;margin-top:103.2pt;width:148.5pt;height:90.75pt;z-index:2516556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" adj="6300,24300" fillcolor="#92d050" strokecolor="#00b0f0" strokeweight="2pt">
            <v:textbox>
              <w:txbxContent>
                <w:p w:rsidR="00FE4E76" w:rsidRDefault="00FE4E76" w:rsidP="00FD212A">
                  <w:pPr>
                    <w:jc w:val="center"/>
                  </w:pPr>
                </w:p>
                <w:p w:rsidR="00FE4E76" w:rsidRPr="00F5262C" w:rsidRDefault="00FE4E76">
                  <w:pPr>
                    <w:rPr>
                      <w:sz w:val="48"/>
                      <w:szCs w:val="48"/>
                    </w:rPr>
                  </w:pPr>
                  <w:r>
                    <w:rPr>
                      <w:sz w:val="48"/>
                      <w:szCs w:val="48"/>
                    </w:rPr>
                    <w:t xml:space="preserve">       </w:t>
                  </w:r>
                  <w:r w:rsidRPr="00F5262C">
                    <w:rPr>
                      <w:sz w:val="48"/>
                      <w:szCs w:val="48"/>
                    </w:rPr>
                    <w:t xml:space="preserve"> JARO</w:t>
                  </w:r>
                </w:p>
              </w:txbxContent>
            </v:textbox>
          </v:shape>
        </w:pict>
      </w:r>
      <w:r w:rsidRPr="00FD212A">
        <w:rPr>
          <w:sz w:val="32"/>
          <w:szCs w:val="32"/>
          <w:highlight w:val="yellow"/>
        </w:rPr>
        <w:t>Vybarvi  věty, které patří k jednotlivým ročním obdobím</w:t>
      </w:r>
      <w:r>
        <w:rPr>
          <w:sz w:val="32"/>
          <w:szCs w:val="32"/>
          <w:highlight w:val="yellow"/>
        </w:rPr>
        <w:t>,</w:t>
      </w:r>
      <w:r w:rsidRPr="00FD212A">
        <w:rPr>
          <w:sz w:val="32"/>
          <w:szCs w:val="32"/>
          <w:highlight w:val="yellow"/>
        </w:rPr>
        <w:t xml:space="preserve"> stejnou barvou.</w:t>
      </w:r>
    </w:p>
    <w:p w:rsidR="00FE4E76" w:rsidRDefault="00FE4E76" w:rsidP="00FD212A">
      <w:pPr>
        <w:rPr>
          <w:sz w:val="32"/>
          <w:szCs w:val="32"/>
          <w:highlight w:val="yellow"/>
        </w:rPr>
      </w:pPr>
    </w:p>
    <w:p w:rsidR="00FE4E76" w:rsidRDefault="00FE4E76" w:rsidP="00FD212A">
      <w:pPr>
        <w:rPr>
          <w:sz w:val="32"/>
          <w:szCs w:val="32"/>
          <w:highlight w:val="yellow"/>
        </w:rPr>
      </w:pPr>
    </w:p>
    <w:p w:rsidR="00FE4E76" w:rsidRDefault="00FE4E76" w:rsidP="00FD212A">
      <w:pPr>
        <w:rPr>
          <w:sz w:val="32"/>
          <w:szCs w:val="32"/>
          <w:highlight w:val="yellow"/>
        </w:rPr>
      </w:pPr>
    </w:p>
    <w:p w:rsidR="00FE4E76" w:rsidRDefault="00FE4E76" w:rsidP="00FD212A">
      <w:pPr>
        <w:rPr>
          <w:sz w:val="32"/>
          <w:szCs w:val="32"/>
          <w:highlight w:val="yellow"/>
        </w:rPr>
      </w:pPr>
    </w:p>
    <w:p w:rsidR="00FE4E76" w:rsidRDefault="00FE4E76" w:rsidP="00FD212A">
      <w:pPr>
        <w:rPr>
          <w:sz w:val="32"/>
          <w:szCs w:val="32"/>
          <w:highlight w:val="yellow"/>
        </w:rPr>
      </w:pPr>
    </w:p>
    <w:p w:rsidR="00FE4E76" w:rsidRDefault="00FE4E76" w:rsidP="00FD212A">
      <w:pPr>
        <w:rPr>
          <w:sz w:val="32"/>
          <w:szCs w:val="32"/>
          <w:highlight w:val="yellow"/>
        </w:rPr>
      </w:pPr>
    </w:p>
    <w:p w:rsidR="00FE4E76" w:rsidRDefault="00FE4E76" w:rsidP="00FD212A">
      <w:pPr>
        <w:rPr>
          <w:sz w:val="32"/>
          <w:szCs w:val="32"/>
          <w:highlight w:val="yellow"/>
        </w:rPr>
      </w:pPr>
      <w:r>
        <w:rPr>
          <w:noProof/>
          <w:lang w:eastAsia="cs-CZ"/>
        </w:rPr>
        <w:pict>
          <v:shape id="Zaoblený obdélníkový popisek 4" o:spid="_x0000_s1029" type="#_x0000_t62" style="position:absolute;margin-left:267.4pt;margin-top:10.25pt;width:140.25pt;height:88.5pt;z-index:2516587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" adj="6300,24300" fillcolor="#00b0f0" strokecolor="#243f60" strokeweight="2pt">
            <v:textbox>
              <w:txbxContent>
                <w:p w:rsidR="00FE4E76" w:rsidRPr="00F5262C" w:rsidRDefault="00FE4E76" w:rsidP="00FD212A">
                  <w:pPr>
                    <w:jc w:val="center"/>
                    <w:rPr>
                      <w:sz w:val="48"/>
                      <w:szCs w:val="48"/>
                    </w:rPr>
                  </w:pPr>
                  <w:r w:rsidRPr="00F5262C">
                    <w:rPr>
                      <w:sz w:val="48"/>
                      <w:szCs w:val="48"/>
                    </w:rPr>
                    <w:t>ZIMA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Zaoblený obdélníkový popisek 3" o:spid="_x0000_s1030" type="#_x0000_t62" style="position:absolute;margin-left:34.9pt;margin-top:3.5pt;width:153.75pt;height:91.5pt;z-index:2516577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" adj="6300,24300" fillcolor="#ffc000" strokecolor="#243f60" strokeweight="2pt">
            <v:textbox>
              <w:txbxContent>
                <w:p w:rsidR="00FE4E76" w:rsidRPr="00F5262C" w:rsidRDefault="00FE4E76" w:rsidP="00FD212A">
                  <w:pPr>
                    <w:jc w:val="center"/>
                    <w:rPr>
                      <w:sz w:val="48"/>
                      <w:szCs w:val="48"/>
                    </w:rPr>
                  </w:pPr>
                  <w:r w:rsidRPr="00F5262C">
                    <w:rPr>
                      <w:sz w:val="48"/>
                      <w:szCs w:val="48"/>
                    </w:rPr>
                    <w:t>PODZIM</w:t>
                  </w:r>
                </w:p>
              </w:txbxContent>
            </v:textbox>
          </v:shape>
        </w:pict>
      </w:r>
      <w:r>
        <w:rPr>
          <w:sz w:val="32"/>
          <w:szCs w:val="32"/>
          <w:highlight w:val="yellow"/>
        </w:rPr>
        <w:t xml:space="preserve">                                                                                                                                                                                   </w:t>
      </w:r>
    </w:p>
    <w:p w:rsidR="00FE4E76" w:rsidRDefault="00FE4E76" w:rsidP="00FD212A">
      <w:pPr>
        <w:rPr>
          <w:sz w:val="32"/>
          <w:szCs w:val="32"/>
          <w:highlight w:val="yellow"/>
        </w:rPr>
      </w:pPr>
      <w:r>
        <w:rPr>
          <w:sz w:val="32"/>
          <w:szCs w:val="32"/>
          <w:highlight w:val="yellow"/>
        </w:rPr>
        <w:t xml:space="preserve">                                                                                                                     </w:t>
      </w:r>
    </w:p>
    <w:p w:rsidR="00FE4E76" w:rsidRDefault="00FE4E76" w:rsidP="00FD212A">
      <w:pPr>
        <w:rPr>
          <w:sz w:val="32"/>
          <w:szCs w:val="32"/>
          <w:highlight w:val="yellow"/>
        </w:rPr>
      </w:pPr>
      <w:r>
        <w:rPr>
          <w:sz w:val="32"/>
          <w:szCs w:val="32"/>
          <w:highlight w:val="yellow"/>
        </w:rPr>
        <w:t xml:space="preserve">                                                                                                                     </w:t>
      </w:r>
    </w:p>
    <w:p w:rsidR="00FE4E76" w:rsidRDefault="00FE4E76" w:rsidP="00FD212A">
      <w:pPr>
        <w:rPr>
          <w:sz w:val="32"/>
          <w:szCs w:val="32"/>
          <w:highlight w:val="yellow"/>
        </w:rPr>
      </w:pPr>
    </w:p>
    <w:p w:rsidR="00FE4E76" w:rsidRDefault="00FE4E76" w:rsidP="00421704">
      <w:pPr>
        <w:pStyle w:val="ListParagraph"/>
        <w:numPr>
          <w:ilvl w:val="0"/>
          <w:numId w:val="2"/>
        </w:numPr>
        <w:rPr>
          <w:sz w:val="32"/>
          <w:szCs w:val="32"/>
        </w:rPr>
      </w:pPr>
      <w:r w:rsidRPr="00421704">
        <w:rPr>
          <w:sz w:val="32"/>
          <w:szCs w:val="32"/>
        </w:rPr>
        <w:t>Ptáci odlétají do teplých krajin.</w:t>
      </w:r>
    </w:p>
    <w:p w:rsidR="00FE4E76" w:rsidRDefault="00FE4E76" w:rsidP="00421704">
      <w:pPr>
        <w:pStyle w:val="ListParagraph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Za týden pojedeme na dovolenou k moři.</w:t>
      </w:r>
    </w:p>
    <w:p w:rsidR="00FE4E76" w:rsidRDefault="00FE4E76" w:rsidP="00421704">
      <w:pPr>
        <w:pStyle w:val="ListParagraph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Mezi spadaným listím jsme našli hodně hub.</w:t>
      </w:r>
    </w:p>
    <w:p w:rsidR="00FE4E76" w:rsidRDefault="00FE4E76" w:rsidP="00421704">
      <w:pPr>
        <w:pStyle w:val="ListParagraph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Na kraji střechy jsou rampouchy.</w:t>
      </w:r>
    </w:p>
    <w:p w:rsidR="00FE4E76" w:rsidRDefault="00FE4E76" w:rsidP="00421704">
      <w:pPr>
        <w:pStyle w:val="ListParagraph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V sadu rozkvetly jabloně i hrušně.</w:t>
      </w:r>
    </w:p>
    <w:p w:rsidR="00FE4E76" w:rsidRDefault="00FE4E76" w:rsidP="00421704">
      <w:pPr>
        <w:pStyle w:val="ListParagraph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Koupíme slunečnicová semínka a nasypeme je do krmítka.</w:t>
      </w:r>
    </w:p>
    <w:p w:rsidR="00FE4E76" w:rsidRDefault="00FE4E76" w:rsidP="00421704">
      <w:pPr>
        <w:pStyle w:val="ListParagraph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Na zahradě už zrají rajčata a okurky.</w:t>
      </w:r>
    </w:p>
    <w:p w:rsidR="00FE4E76" w:rsidRDefault="00FE4E76" w:rsidP="00421704">
      <w:pPr>
        <w:pStyle w:val="ListParagraph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V dubnu se nám narodila čtyři štěňata.</w:t>
      </w:r>
    </w:p>
    <w:p w:rsidR="00FE4E76" w:rsidRDefault="00FE4E76" w:rsidP="00421704">
      <w:pPr>
        <w:pStyle w:val="ListParagraph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U plotu jsme s Alenkou postavili velikého sněhuláka.</w:t>
      </w:r>
    </w:p>
    <w:p w:rsidR="00FE4E76" w:rsidRPr="00421704" w:rsidRDefault="00FE4E76" w:rsidP="00421704">
      <w:pPr>
        <w:pStyle w:val="ListParagraph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Když nebude bouřka, půjdeme se odpoledne koupat.</w:t>
      </w:r>
    </w:p>
    <w:p w:rsidR="00FE4E76" w:rsidRDefault="00FE4E76" w:rsidP="00B10C2F">
      <w:pPr>
        <w:pStyle w:val="ListParagraph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Brzy budou Velikonoce.</w:t>
      </w:r>
    </w:p>
    <w:p w:rsidR="00FE4E76" w:rsidRDefault="00FE4E76" w:rsidP="00B10C2F">
      <w:pPr>
        <w:pStyle w:val="ListParagraph"/>
        <w:rPr>
          <w:sz w:val="32"/>
          <w:szCs w:val="32"/>
        </w:rPr>
      </w:pPr>
    </w:p>
    <w:p w:rsidR="00FE4E76" w:rsidRPr="00B40309" w:rsidRDefault="00FE4E76" w:rsidP="00B10C2F">
      <w:pPr>
        <w:pStyle w:val="ListParagraph"/>
        <w:numPr>
          <w:ilvl w:val="0"/>
          <w:numId w:val="1"/>
        </w:numPr>
        <w:rPr>
          <w:sz w:val="32"/>
          <w:szCs w:val="32"/>
          <w:highlight w:val="yellow"/>
        </w:rPr>
      </w:pPr>
      <w:r w:rsidRPr="00B40309">
        <w:rPr>
          <w:sz w:val="32"/>
          <w:szCs w:val="32"/>
          <w:highlight w:val="yellow"/>
        </w:rPr>
        <w:t>Napiš názvy měsíců v roce</w:t>
      </w:r>
    </w:p>
    <w:p w:rsidR="00FE4E76" w:rsidRDefault="00FE4E76" w:rsidP="00B10C2F">
      <w:pPr>
        <w:rPr>
          <w:sz w:val="32"/>
          <w:szCs w:val="32"/>
        </w:rPr>
      </w:pPr>
      <w:r w:rsidRPr="00B40309">
        <w:rPr>
          <w:sz w:val="32"/>
          <w:szCs w:val="3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sz w:val="32"/>
          <w:szCs w:val="32"/>
        </w:rPr>
        <w:t>________________________________________________________</w:t>
      </w:r>
    </w:p>
    <w:p w:rsidR="00FE4E76" w:rsidRDefault="00FE4E76" w:rsidP="00B40309">
      <w:pPr>
        <w:pStyle w:val="ListParagraph"/>
        <w:numPr>
          <w:ilvl w:val="0"/>
          <w:numId w:val="1"/>
        </w:numPr>
        <w:rPr>
          <w:sz w:val="32"/>
          <w:szCs w:val="32"/>
          <w:highlight w:val="yellow"/>
        </w:rPr>
      </w:pPr>
      <w:r w:rsidRPr="00B40309">
        <w:rPr>
          <w:sz w:val="32"/>
          <w:szCs w:val="32"/>
          <w:highlight w:val="yellow"/>
        </w:rPr>
        <w:t>Ve kterém měsíci začíná školní rok?</w:t>
      </w:r>
    </w:p>
    <w:p w:rsidR="00FE4E76" w:rsidRDefault="00FE4E76" w:rsidP="00B40309">
      <w:pPr>
        <w:rPr>
          <w:sz w:val="32"/>
          <w:szCs w:val="32"/>
        </w:rPr>
      </w:pPr>
      <w:r w:rsidRPr="00B40309">
        <w:rPr>
          <w:sz w:val="32"/>
          <w:szCs w:val="32"/>
        </w:rPr>
        <w:t>________________________________________________________</w:t>
      </w:r>
    </w:p>
    <w:p w:rsidR="00FE4E76" w:rsidRDefault="00FE4E76" w:rsidP="00B40309">
      <w:pPr>
        <w:rPr>
          <w:sz w:val="32"/>
          <w:szCs w:val="32"/>
        </w:rPr>
      </w:pPr>
    </w:p>
    <w:p w:rsidR="00FE4E76" w:rsidRDefault="00FE4E76" w:rsidP="00B40309">
      <w:pPr>
        <w:rPr>
          <w:sz w:val="32"/>
          <w:szCs w:val="32"/>
        </w:rPr>
      </w:pPr>
    </w:p>
    <w:p w:rsidR="00FE4E76" w:rsidRDefault="00FE4E76" w:rsidP="00B40309">
      <w:pPr>
        <w:rPr>
          <w:sz w:val="32"/>
          <w:szCs w:val="32"/>
        </w:rPr>
      </w:pPr>
    </w:p>
    <w:p w:rsidR="00FE4E76" w:rsidRDefault="00FE4E76" w:rsidP="00B40309">
      <w:pPr>
        <w:rPr>
          <w:sz w:val="32"/>
          <w:szCs w:val="32"/>
        </w:rPr>
      </w:pPr>
    </w:p>
    <w:p w:rsidR="00FE4E76" w:rsidRDefault="00FE4E76" w:rsidP="00B40309">
      <w:pPr>
        <w:rPr>
          <w:sz w:val="32"/>
          <w:szCs w:val="32"/>
        </w:rPr>
      </w:pPr>
    </w:p>
    <w:p w:rsidR="00FE4E76" w:rsidRDefault="00FE4E76" w:rsidP="00B40309">
      <w:pPr>
        <w:rPr>
          <w:sz w:val="32"/>
          <w:szCs w:val="32"/>
        </w:rPr>
      </w:pPr>
    </w:p>
    <w:p w:rsidR="00FE4E76" w:rsidRDefault="00FE4E76" w:rsidP="00B40309">
      <w:pPr>
        <w:rPr>
          <w:sz w:val="32"/>
          <w:szCs w:val="32"/>
        </w:rPr>
      </w:pPr>
    </w:p>
    <w:p w:rsidR="00FE4E76" w:rsidRDefault="00FE4E76" w:rsidP="00B40309">
      <w:pPr>
        <w:rPr>
          <w:sz w:val="32"/>
          <w:szCs w:val="32"/>
        </w:rPr>
      </w:pPr>
    </w:p>
    <w:p w:rsidR="00FE4E76" w:rsidRDefault="00FE4E76" w:rsidP="00B40309">
      <w:pPr>
        <w:rPr>
          <w:sz w:val="32"/>
          <w:szCs w:val="32"/>
        </w:rPr>
      </w:pPr>
    </w:p>
    <w:p w:rsidR="00FE4E76" w:rsidRDefault="00FE4E76" w:rsidP="00B40309">
      <w:pPr>
        <w:rPr>
          <w:sz w:val="32"/>
          <w:szCs w:val="32"/>
        </w:rPr>
      </w:pPr>
    </w:p>
    <w:p w:rsidR="00FE4E76" w:rsidRDefault="00FE4E76" w:rsidP="00B40309">
      <w:pPr>
        <w:rPr>
          <w:sz w:val="32"/>
          <w:szCs w:val="32"/>
        </w:rPr>
      </w:pPr>
    </w:p>
    <w:p w:rsidR="00FE4E76" w:rsidRDefault="00FE4E76" w:rsidP="00B40309">
      <w:pPr>
        <w:rPr>
          <w:sz w:val="32"/>
          <w:szCs w:val="32"/>
        </w:rPr>
      </w:pPr>
    </w:p>
    <w:p w:rsidR="00FE4E76" w:rsidRDefault="00FE4E76" w:rsidP="00B40309">
      <w:pPr>
        <w:rPr>
          <w:sz w:val="32"/>
          <w:szCs w:val="32"/>
        </w:rPr>
      </w:pPr>
    </w:p>
    <w:p w:rsidR="00FE4E76" w:rsidRDefault="00FE4E76" w:rsidP="00B40309">
      <w:pPr>
        <w:rPr>
          <w:sz w:val="32"/>
          <w:szCs w:val="32"/>
        </w:rPr>
      </w:pPr>
    </w:p>
    <w:p w:rsidR="00FE4E76" w:rsidRDefault="00FE4E76" w:rsidP="00B40309">
      <w:pPr>
        <w:rPr>
          <w:sz w:val="32"/>
          <w:szCs w:val="32"/>
        </w:rPr>
      </w:pPr>
      <w:r>
        <w:rPr>
          <w:sz w:val="32"/>
          <w:szCs w:val="32"/>
        </w:rPr>
        <w:t>Použité zdroje – archiv autora</w:t>
      </w:r>
    </w:p>
    <w:p w:rsidR="00FE4E76" w:rsidRDefault="00FE4E76" w:rsidP="0054384D">
      <w:pPr>
        <w:pStyle w:val="ListParagraph"/>
        <w:numPr>
          <w:ilvl w:val="0"/>
          <w:numId w:val="3"/>
        </w:numPr>
        <w:spacing w:after="0" w:line="240" w:lineRule="auto"/>
        <w:rPr>
          <w:rFonts w:ascii="Arial" w:hAnsi="Arial" w:cs="Arial"/>
          <w:sz w:val="20"/>
          <w:szCs w:val="20"/>
          <w:lang w:eastAsia="cs-CZ"/>
        </w:rPr>
      </w:pPr>
      <w:r>
        <w:rPr>
          <w:sz w:val="32"/>
          <w:szCs w:val="32"/>
        </w:rPr>
        <w:t xml:space="preserve">                             </w:t>
      </w:r>
      <w:r>
        <w:rPr>
          <w:rFonts w:ascii="Arial" w:hAnsi="Arial" w:cs="Arial"/>
          <w:sz w:val="20"/>
          <w:szCs w:val="20"/>
          <w:lang w:eastAsia="cs-CZ"/>
        </w:rPr>
        <w:t>Mühlhauserová Hana, Svobodová Jaromíra</w:t>
      </w:r>
    </w:p>
    <w:p w:rsidR="00FE4E76" w:rsidRDefault="00FE4E76" w:rsidP="0054384D">
      <w:pPr>
        <w:pStyle w:val="ListParagraph"/>
        <w:numPr>
          <w:ilvl w:val="0"/>
          <w:numId w:val="3"/>
        </w:numPr>
        <w:spacing w:before="75" w:after="150" w:line="240" w:lineRule="auto"/>
        <w:outlineLvl w:val="0"/>
        <w:rPr>
          <w:rFonts w:ascii="Arial" w:hAnsi="Arial" w:cs="Arial"/>
          <w:b/>
          <w:bCs/>
          <w:kern w:val="36"/>
          <w:sz w:val="27"/>
          <w:szCs w:val="27"/>
          <w:lang w:eastAsia="cs-CZ"/>
        </w:rPr>
      </w:pPr>
      <w:r>
        <w:rPr>
          <w:rFonts w:ascii="Arial" w:hAnsi="Arial" w:cs="Arial"/>
          <w:b/>
          <w:bCs/>
          <w:kern w:val="36"/>
          <w:sz w:val="27"/>
          <w:szCs w:val="27"/>
          <w:lang w:eastAsia="cs-CZ"/>
        </w:rPr>
        <w:t>Prvouka 2</w:t>
      </w:r>
    </w:p>
    <w:p w:rsidR="00FE4E76" w:rsidRDefault="00FE4E76" w:rsidP="0054384D">
      <w:pPr>
        <w:pStyle w:val="ListParagraph"/>
        <w:numPr>
          <w:ilvl w:val="0"/>
          <w:numId w:val="3"/>
        </w:numPr>
        <w:spacing w:after="0" w:line="240" w:lineRule="auto"/>
        <w:rPr>
          <w:rFonts w:ascii="Arial" w:hAnsi="Arial" w:cs="Arial"/>
          <w:color w:val="A6A6A6"/>
          <w:sz w:val="20"/>
          <w:szCs w:val="20"/>
          <w:lang w:eastAsia="cs-CZ"/>
        </w:rPr>
      </w:pPr>
      <w:r>
        <w:rPr>
          <w:rFonts w:ascii="Arial" w:hAnsi="Arial" w:cs="Arial"/>
          <w:color w:val="A6A6A6"/>
          <w:sz w:val="20"/>
          <w:szCs w:val="20"/>
          <w:lang w:eastAsia="cs-CZ"/>
        </w:rPr>
        <w:t>Kniha</w:t>
      </w:r>
    </w:p>
    <w:p w:rsidR="00FE4E76" w:rsidRDefault="00FE4E76" w:rsidP="0054384D">
      <w:pPr>
        <w:pStyle w:val="ListParagraph"/>
        <w:numPr>
          <w:ilvl w:val="0"/>
          <w:numId w:val="3"/>
        </w:numPr>
        <w:spacing w:before="300" w:after="0" w:line="300" w:lineRule="atLeast"/>
        <w:rPr>
          <w:rFonts w:ascii="Arial" w:hAnsi="Arial" w:cs="Arial"/>
          <w:sz w:val="20"/>
          <w:szCs w:val="20"/>
          <w:lang w:eastAsia="cs-CZ"/>
        </w:rPr>
      </w:pPr>
      <w:r>
        <w:rPr>
          <w:rFonts w:ascii="Arial" w:hAnsi="Arial" w:cs="Arial"/>
          <w:sz w:val="20"/>
          <w:szCs w:val="20"/>
          <w:lang w:eastAsia="cs-CZ"/>
        </w:rPr>
        <w:t xml:space="preserve">MÜHLHAUSEROVÁ, Hana a Jaromíra SVOBODOVÁ. </w:t>
      </w:r>
      <w:r>
        <w:rPr>
          <w:rFonts w:ascii="Arial" w:hAnsi="Arial" w:cs="Arial"/>
          <w:i/>
          <w:iCs/>
          <w:sz w:val="20"/>
          <w:szCs w:val="20"/>
          <w:lang w:eastAsia="cs-CZ"/>
        </w:rPr>
        <w:t>Prvouka 2</w:t>
      </w:r>
      <w:r>
        <w:rPr>
          <w:rFonts w:ascii="Arial" w:hAnsi="Arial" w:cs="Arial"/>
          <w:sz w:val="20"/>
          <w:szCs w:val="20"/>
          <w:lang w:eastAsia="cs-CZ"/>
        </w:rPr>
        <w:t xml:space="preserve">: </w:t>
      </w:r>
      <w:r>
        <w:rPr>
          <w:rFonts w:ascii="Arial" w:hAnsi="Arial" w:cs="Arial"/>
          <w:i/>
          <w:iCs/>
          <w:sz w:val="20"/>
          <w:szCs w:val="20"/>
          <w:lang w:eastAsia="cs-CZ"/>
        </w:rPr>
        <w:t>Učebnice pro 2. ročník základní školy</w:t>
      </w:r>
      <w:r>
        <w:rPr>
          <w:rFonts w:ascii="Arial" w:hAnsi="Arial" w:cs="Arial"/>
          <w:sz w:val="20"/>
          <w:szCs w:val="20"/>
          <w:lang w:eastAsia="cs-CZ"/>
        </w:rPr>
        <w:t xml:space="preserve">. Brno: Nová škola, 2001. ISBN 80-7289-034-4. </w:t>
      </w:r>
    </w:p>
    <w:p w:rsidR="00FE4E76" w:rsidRDefault="00FE4E76" w:rsidP="0054384D">
      <w:pPr>
        <w:pStyle w:val="ListParagraph"/>
        <w:ind w:left="2235"/>
        <w:rPr>
          <w:sz w:val="32"/>
          <w:szCs w:val="32"/>
        </w:rPr>
      </w:pPr>
    </w:p>
    <w:p w:rsidR="00FE4E76" w:rsidRPr="00B40309" w:rsidRDefault="00FE4E76" w:rsidP="00B40309">
      <w:pPr>
        <w:rPr>
          <w:sz w:val="32"/>
          <w:szCs w:val="32"/>
        </w:rPr>
      </w:pPr>
    </w:p>
    <w:sectPr w:rsidR="00FE4E76" w:rsidRPr="00B40309" w:rsidSect="00B87C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C3013"/>
    <w:multiLevelType w:val="hybridMultilevel"/>
    <w:tmpl w:val="768EA8B2"/>
    <w:lvl w:ilvl="0" w:tplc="D4EAAFC4">
      <w:start w:val="3"/>
      <w:numFmt w:val="bullet"/>
      <w:lvlText w:val="-"/>
      <w:lvlJc w:val="left"/>
      <w:pPr>
        <w:ind w:left="2235" w:hanging="360"/>
      </w:pPr>
      <w:rPr>
        <w:rFonts w:ascii="Calibri" w:eastAsia="Times New Roman" w:hAnsi="Calibri" w:hint="default"/>
      </w:rPr>
    </w:lvl>
    <w:lvl w:ilvl="1" w:tplc="04050003">
      <w:start w:val="1"/>
      <w:numFmt w:val="bullet"/>
      <w:lvlText w:val="o"/>
      <w:lvlJc w:val="left"/>
      <w:pPr>
        <w:ind w:left="2955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3675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4395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5115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5835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6555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7275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995" w:hanging="360"/>
      </w:pPr>
      <w:rPr>
        <w:rFonts w:ascii="Wingdings" w:hAnsi="Wingdings" w:hint="default"/>
      </w:rPr>
    </w:lvl>
  </w:abstractNum>
  <w:abstractNum w:abstractNumId="1">
    <w:nsid w:val="17CE6DE3"/>
    <w:multiLevelType w:val="hybridMultilevel"/>
    <w:tmpl w:val="C5ACEAB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715DA4"/>
    <w:multiLevelType w:val="hybridMultilevel"/>
    <w:tmpl w:val="15EC589E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D212A"/>
    <w:rsid w:val="001F67F6"/>
    <w:rsid w:val="002D137F"/>
    <w:rsid w:val="00300DC7"/>
    <w:rsid w:val="00416014"/>
    <w:rsid w:val="00421704"/>
    <w:rsid w:val="0054384D"/>
    <w:rsid w:val="007A0204"/>
    <w:rsid w:val="0080049F"/>
    <w:rsid w:val="008714FC"/>
    <w:rsid w:val="008B115D"/>
    <w:rsid w:val="00B10C2F"/>
    <w:rsid w:val="00B40309"/>
    <w:rsid w:val="00B87C39"/>
    <w:rsid w:val="00C02208"/>
    <w:rsid w:val="00C63A51"/>
    <w:rsid w:val="00D44943"/>
    <w:rsid w:val="00F5262C"/>
    <w:rsid w:val="00F52FA1"/>
    <w:rsid w:val="00FD212A"/>
    <w:rsid w:val="00FE4E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C3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FD212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020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0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4</Pages>
  <Words>313</Words>
  <Characters>1852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ZSTREBON</dc:creator>
  <cp:keywords/>
  <dc:description/>
  <cp:lastModifiedBy>DUM</cp:lastModifiedBy>
  <cp:revision>2</cp:revision>
  <cp:lastPrinted>2012-04-03T12:02:00Z</cp:lastPrinted>
  <dcterms:created xsi:type="dcterms:W3CDTF">2012-06-15T12:14:00Z</dcterms:created>
  <dcterms:modified xsi:type="dcterms:W3CDTF">2012-06-15T12:14:00Z</dcterms:modified>
</cp:coreProperties>
</file>