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D6B" w:rsidRDefault="002D2D6B" w:rsidP="00A359D4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-9pt;margin-top:-15.25pt;width:478.95pt;height:117.05pt;z-index:-251657728;visibility:visible;mso-wrap-distance-left:0;mso-wrap-distance-right:0" filled="t">
            <v:imagedata r:id="rId5" o:title=""/>
          </v:shape>
        </w:pict>
      </w:r>
    </w:p>
    <w:p w:rsidR="002D2D6B" w:rsidRDefault="002D2D6B" w:rsidP="00A359D4"/>
    <w:p w:rsidR="002D2D6B" w:rsidRDefault="002D2D6B" w:rsidP="00A359D4"/>
    <w:p w:rsidR="002D2D6B" w:rsidRDefault="002D2D6B" w:rsidP="00A359D4"/>
    <w:p w:rsidR="002D2D6B" w:rsidRDefault="002D2D6B" w:rsidP="00A359D4"/>
    <w:p w:rsidR="002D2D6B" w:rsidRDefault="002D2D6B" w:rsidP="00A359D4"/>
    <w:p w:rsidR="002D2D6B" w:rsidRDefault="002D2D6B" w:rsidP="00A359D4"/>
    <w:p w:rsidR="002D2D6B" w:rsidRDefault="002D2D6B" w:rsidP="00A359D4"/>
    <w:p w:rsidR="002D2D6B" w:rsidRDefault="002D2D6B" w:rsidP="00A359D4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2D2D6B" w:rsidRPr="00B54359" w:rsidTr="00A359D4">
        <w:trPr>
          <w:trHeight w:val="264"/>
        </w:trPr>
        <w:tc>
          <w:tcPr>
            <w:tcW w:w="2142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szCs w:val="20"/>
              </w:rPr>
            </w:pPr>
            <w:r w:rsidRPr="00B54359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D2D6B" w:rsidRPr="00B54359" w:rsidTr="00A359D4">
        <w:trPr>
          <w:trHeight w:val="264"/>
        </w:trPr>
        <w:tc>
          <w:tcPr>
            <w:tcW w:w="2142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szCs w:val="20"/>
              </w:rPr>
            </w:pPr>
            <w:r w:rsidRPr="00B54359"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2D2D6B" w:rsidRPr="00B54359" w:rsidTr="00A359D4">
        <w:trPr>
          <w:trHeight w:val="264"/>
        </w:trPr>
        <w:tc>
          <w:tcPr>
            <w:tcW w:w="2142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B54359">
              <w:rPr>
                <w:rFonts w:ascii="Verdana" w:hAnsi="Verdana" w:cs="Arial"/>
                <w:szCs w:val="20"/>
              </w:rPr>
              <w:t>VY_12_Inovace_1090</w:t>
            </w:r>
            <w:bookmarkEnd w:id="0"/>
          </w:p>
        </w:tc>
      </w:tr>
      <w:tr w:rsidR="002D2D6B" w:rsidRPr="00B54359" w:rsidTr="00A359D4">
        <w:trPr>
          <w:trHeight w:val="264"/>
        </w:trPr>
        <w:tc>
          <w:tcPr>
            <w:tcW w:w="2142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noWrap/>
          </w:tcPr>
          <w:p w:rsidR="002D2D6B" w:rsidRPr="00B54359" w:rsidRDefault="002D2D6B">
            <w:pPr>
              <w:spacing w:after="0"/>
              <w:rPr>
                <w:sz w:val="24"/>
                <w:szCs w:val="24"/>
              </w:rPr>
            </w:pPr>
            <w:r w:rsidRPr="00B54359">
              <w:rPr>
                <w:sz w:val="24"/>
                <w:szCs w:val="24"/>
              </w:rPr>
              <w:t>Zvířata  -  křížovka</w:t>
            </w:r>
          </w:p>
        </w:tc>
      </w:tr>
      <w:tr w:rsidR="002D2D6B" w:rsidRPr="00B54359" w:rsidTr="00A359D4">
        <w:trPr>
          <w:trHeight w:val="264"/>
        </w:trPr>
        <w:tc>
          <w:tcPr>
            <w:tcW w:w="2142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szCs w:val="20"/>
              </w:rPr>
            </w:pPr>
            <w:r w:rsidRPr="00B54359"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2D2D6B" w:rsidRPr="00B54359" w:rsidTr="00A359D4">
        <w:trPr>
          <w:trHeight w:val="264"/>
        </w:trPr>
        <w:tc>
          <w:tcPr>
            <w:tcW w:w="2142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szCs w:val="20"/>
              </w:rPr>
            </w:pPr>
            <w:r w:rsidRPr="00B54359"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2D2D6B" w:rsidRPr="00B54359" w:rsidTr="00A359D4">
        <w:trPr>
          <w:trHeight w:val="264"/>
        </w:trPr>
        <w:tc>
          <w:tcPr>
            <w:tcW w:w="2142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szCs w:val="20"/>
              </w:rPr>
            </w:pPr>
            <w:r w:rsidRPr="00B54359">
              <w:rPr>
                <w:rFonts w:ascii="Verdana" w:hAnsi="Verdana" w:cs="Arial"/>
                <w:szCs w:val="20"/>
              </w:rPr>
              <w:t>2.A</w:t>
            </w:r>
          </w:p>
        </w:tc>
      </w:tr>
      <w:tr w:rsidR="002D2D6B" w:rsidRPr="00B54359" w:rsidTr="00A359D4">
        <w:trPr>
          <w:trHeight w:val="855"/>
        </w:trPr>
        <w:tc>
          <w:tcPr>
            <w:tcW w:w="2142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</w:tcPr>
          <w:p w:rsidR="002D2D6B" w:rsidRPr="00B54359" w:rsidRDefault="002D2D6B">
            <w:pPr>
              <w:rPr>
                <w:rFonts w:ascii="Verdana" w:hAnsi="Verdana" w:cs="Arial"/>
                <w:szCs w:val="20"/>
              </w:rPr>
            </w:pPr>
            <w:r w:rsidRPr="00B54359">
              <w:rPr>
                <w:rFonts w:ascii="Verdana" w:hAnsi="Verdana" w:cs="Arial"/>
                <w:szCs w:val="20"/>
              </w:rPr>
              <w:t>Pracovní list obsahuje křížovku s tajenkou, několik otázek a úkolů, vztahujících se k obsahu článku.</w:t>
            </w:r>
          </w:p>
        </w:tc>
      </w:tr>
      <w:tr w:rsidR="002D2D6B" w:rsidRPr="00B54359" w:rsidTr="00A359D4">
        <w:trPr>
          <w:trHeight w:val="790"/>
        </w:trPr>
        <w:tc>
          <w:tcPr>
            <w:tcW w:w="2142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</w:tcPr>
          <w:p w:rsidR="002D2D6B" w:rsidRPr="00B54359" w:rsidRDefault="002D2D6B">
            <w:pPr>
              <w:rPr>
                <w:rFonts w:ascii="Verdana" w:hAnsi="Verdana"/>
              </w:rPr>
            </w:pPr>
            <w:r w:rsidRPr="00B54359">
              <w:rPr>
                <w:rFonts w:ascii="Verdana" w:hAnsi="Verdana"/>
              </w:rPr>
              <w:t xml:space="preserve"> Na základě přečteného textu pozná zvířata a umí odpovědět na otázky.</w:t>
            </w:r>
          </w:p>
        </w:tc>
      </w:tr>
      <w:tr w:rsidR="002D2D6B" w:rsidRPr="00B54359" w:rsidTr="00A359D4">
        <w:trPr>
          <w:trHeight w:val="529"/>
        </w:trPr>
        <w:tc>
          <w:tcPr>
            <w:tcW w:w="2142" w:type="dxa"/>
          </w:tcPr>
          <w:p w:rsidR="002D2D6B" w:rsidRPr="00B54359" w:rsidRDefault="002D2D6B">
            <w:pPr>
              <w:rPr>
                <w:rFonts w:ascii="Verdana" w:hAnsi="Verdana" w:cs="Arial"/>
                <w:b/>
                <w:szCs w:val="20"/>
              </w:rPr>
            </w:pPr>
            <w:r w:rsidRPr="00B54359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2D2D6B" w:rsidRPr="00B54359" w:rsidRDefault="002D2D6B">
            <w:pPr>
              <w:rPr>
                <w:rFonts w:ascii="Verdana" w:hAnsi="Verdana" w:cs="Arial"/>
                <w:szCs w:val="20"/>
              </w:rPr>
            </w:pPr>
            <w:r w:rsidRPr="00B54359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D2D6B" w:rsidRDefault="002D2D6B"/>
    <w:p w:rsidR="002D2D6B" w:rsidRDefault="002D2D6B"/>
    <w:p w:rsidR="002D2D6B" w:rsidRDefault="002D2D6B"/>
    <w:p w:rsidR="002D2D6B" w:rsidRDefault="002D2D6B"/>
    <w:p w:rsidR="002D2D6B" w:rsidRDefault="002D2D6B"/>
    <w:p w:rsidR="002D2D6B" w:rsidRDefault="002D2D6B"/>
    <w:p w:rsidR="002D2D6B" w:rsidRDefault="002D2D6B">
      <w:pPr>
        <w:rPr>
          <w:sz w:val="24"/>
          <w:szCs w:val="24"/>
        </w:rPr>
      </w:pPr>
      <w:r w:rsidRPr="00911F12">
        <w:rPr>
          <w:sz w:val="24"/>
          <w:szCs w:val="24"/>
        </w:rPr>
        <w:t xml:space="preserve">Prvouka 2.roč Nová škola Brno </w:t>
      </w:r>
      <w:r w:rsidRPr="00911F12">
        <w:rPr>
          <w:sz w:val="36"/>
          <w:szCs w:val="36"/>
        </w:rPr>
        <w:t>– Živočichové ve volné přírodě</w:t>
      </w:r>
      <w:r w:rsidRPr="00911F12">
        <w:rPr>
          <w:sz w:val="24"/>
          <w:szCs w:val="24"/>
        </w:rPr>
        <w:t xml:space="preserve"> – strana 12</w:t>
      </w:r>
      <w:r>
        <w:rPr>
          <w:sz w:val="24"/>
          <w:szCs w:val="24"/>
        </w:rPr>
        <w:t>, 13</w:t>
      </w:r>
    </w:p>
    <w:p w:rsidR="002D2D6B" w:rsidRDefault="002D2D6B" w:rsidP="004C041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noProof/>
          <w:lang w:eastAsia="cs-CZ"/>
        </w:rPr>
        <w:pict>
          <v:line id="Přímá spojnice 1" o:spid="_x0000_s1027" style="position:absolute;left:0;text-align:left;z-index:251650560;visibility:visible" from="362.65pt,31.2pt" to="363.4pt,2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"/>
        </w:pict>
      </w:r>
      <w:r w:rsidRPr="005A3532">
        <w:rPr>
          <w:sz w:val="32"/>
          <w:szCs w:val="32"/>
          <w:shd w:val="clear" w:color="auto" w:fill="D9D9D9"/>
        </w:rPr>
        <w:t>Vylušti křížovku.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850"/>
        <w:gridCol w:w="851"/>
        <w:gridCol w:w="850"/>
        <w:gridCol w:w="851"/>
        <w:gridCol w:w="850"/>
        <w:gridCol w:w="851"/>
        <w:gridCol w:w="850"/>
        <w:gridCol w:w="1803"/>
        <w:gridCol w:w="922"/>
      </w:tblGrid>
      <w:tr w:rsidR="002D2D6B" w:rsidRPr="00B54359" w:rsidTr="00B54359">
        <w:trPr>
          <w:trHeight w:val="819"/>
        </w:trPr>
        <w:tc>
          <w:tcPr>
            <w:tcW w:w="534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 w:rsidRPr="00B54359">
              <w:rPr>
                <w:sz w:val="32"/>
                <w:szCs w:val="32"/>
              </w:rPr>
              <w:t>1.</w:t>
            </w:r>
          </w:p>
        </w:tc>
        <w:tc>
          <w:tcPr>
            <w:tcW w:w="850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FFF00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2D2D6B" w:rsidRPr="00B54359" w:rsidTr="00B54359">
        <w:trPr>
          <w:trHeight w:val="845"/>
        </w:trPr>
        <w:tc>
          <w:tcPr>
            <w:tcW w:w="534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 w:rsidRPr="00B54359">
              <w:rPr>
                <w:sz w:val="32"/>
                <w:szCs w:val="32"/>
              </w:rPr>
              <w:t>2.</w:t>
            </w:r>
          </w:p>
        </w:tc>
        <w:tc>
          <w:tcPr>
            <w:tcW w:w="850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FFF00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922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2D2D6B" w:rsidRPr="00B54359" w:rsidTr="00B54359">
        <w:trPr>
          <w:trHeight w:val="843"/>
        </w:trPr>
        <w:tc>
          <w:tcPr>
            <w:tcW w:w="534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 w:rsidRPr="00B54359">
              <w:rPr>
                <w:sz w:val="32"/>
                <w:szCs w:val="32"/>
              </w:rPr>
              <w:t>3.</w:t>
            </w:r>
          </w:p>
        </w:tc>
        <w:tc>
          <w:tcPr>
            <w:tcW w:w="850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FFF00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2D2D6B" w:rsidRPr="00B54359" w:rsidTr="00B54359">
        <w:trPr>
          <w:trHeight w:val="827"/>
        </w:trPr>
        <w:tc>
          <w:tcPr>
            <w:tcW w:w="534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 w:rsidRPr="00B54359">
              <w:rPr>
                <w:sz w:val="32"/>
                <w:szCs w:val="32"/>
              </w:rPr>
              <w:t>4.</w:t>
            </w: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FFF00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803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2D2D6B" w:rsidRPr="00B54359" w:rsidTr="00B54359">
        <w:trPr>
          <w:trHeight w:val="839"/>
        </w:trPr>
        <w:tc>
          <w:tcPr>
            <w:tcW w:w="534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 w:rsidRPr="00B54359">
              <w:rPr>
                <w:sz w:val="32"/>
                <w:szCs w:val="32"/>
              </w:rPr>
              <w:t>5.</w:t>
            </w:r>
          </w:p>
        </w:tc>
        <w:tc>
          <w:tcPr>
            <w:tcW w:w="850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FFFF00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DBDB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2D2D6B" w:rsidRDefault="002D2D6B" w:rsidP="004C041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369"/>
        <w:gridCol w:w="3118"/>
        <w:gridCol w:w="2801"/>
      </w:tblGrid>
      <w:tr w:rsidR="002D2D6B" w:rsidRPr="00B54359" w:rsidTr="00B54359">
        <w:trPr>
          <w:trHeight w:val="3596"/>
        </w:trPr>
        <w:tc>
          <w:tcPr>
            <w:tcW w:w="3369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7" o:spid="_x0000_s1028" type="#_x0000_t202" style="position:absolute;margin-left:10.9pt;margin-top:108.1pt;width:27.75pt;height:49.5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" strokeweight=".5pt">
                  <v:textbox>
                    <w:txbxContent>
                      <w:p w:rsidR="002D2D6B" w:rsidRPr="00EE1B86" w:rsidRDefault="002D2D6B" w:rsidP="00B54359">
                        <w:pPr>
                          <w:shd w:val="clear" w:color="auto" w:fill="C2D69B"/>
                          <w:rPr>
                            <w:sz w:val="32"/>
                            <w:szCs w:val="32"/>
                          </w:rPr>
                        </w:pPr>
                        <w:r w:rsidRPr="00EE1B86">
                          <w:rPr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Pr="00B54359">
              <w:rPr>
                <w:noProof/>
                <w:sz w:val="32"/>
                <w:szCs w:val="32"/>
                <w:lang w:eastAsia="cs-CZ"/>
              </w:rPr>
              <w:pict>
                <v:shape id="Obrázek 2" o:spid="_x0000_i1025" type="#_x0000_t75" style="width:154.5pt;height:171.75pt;visibility:visible">
                  <v:imagedata r:id="rId6" o:title=""/>
                </v:shape>
              </w:pict>
            </w:r>
          </w:p>
        </w:tc>
        <w:tc>
          <w:tcPr>
            <w:tcW w:w="3118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shape id="Textové pole 8" o:spid="_x0000_s1029" type="#_x0000_t202" style="position:absolute;margin-left:113.95pt;margin-top:10.6pt;width:26.25pt;height:47.25pt;z-index:2516526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" strokeweight=".5pt">
                  <v:textbox>
                    <w:txbxContent>
                      <w:p w:rsidR="002D2D6B" w:rsidRPr="00EE1B86" w:rsidRDefault="002D2D6B" w:rsidP="00B54359">
                        <w:pPr>
                          <w:shd w:val="clear" w:color="auto" w:fill="C2D69B"/>
                          <w:rPr>
                            <w:sz w:val="32"/>
                            <w:szCs w:val="32"/>
                          </w:rPr>
                        </w:pPr>
                        <w:r w:rsidRPr="00EE1B86">
                          <w:rPr>
                            <w:sz w:val="32"/>
                            <w:szCs w:val="32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 w:rsidRPr="00B54359">
              <w:rPr>
                <w:noProof/>
                <w:sz w:val="32"/>
                <w:szCs w:val="32"/>
                <w:lang w:eastAsia="cs-CZ"/>
              </w:rPr>
              <w:pict>
                <v:shape id="Obrázek 4" o:spid="_x0000_i1026" type="#_x0000_t75" style="width:147pt;height:180.75pt;visibility:visible">
                  <v:imagedata r:id="rId7" o:title=""/>
                </v:shape>
              </w:pict>
            </w:r>
          </w:p>
        </w:tc>
        <w:tc>
          <w:tcPr>
            <w:tcW w:w="2801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shape id="Textové pole 9" o:spid="_x0000_s1030" type="#_x0000_t202" style="position:absolute;margin-left:9.8pt;margin-top:118.6pt;width:28.5pt;height:48.75pt;z-index:2516536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" strokeweight=".5pt">
                  <v:textbox>
                    <w:txbxContent>
                      <w:p w:rsidR="002D2D6B" w:rsidRPr="00EE1B86" w:rsidRDefault="002D2D6B" w:rsidP="00B54359">
                        <w:pPr>
                          <w:shd w:val="clear" w:color="auto" w:fill="C2D69B"/>
                          <w:rPr>
                            <w:sz w:val="32"/>
                            <w:szCs w:val="32"/>
                          </w:rPr>
                        </w:pPr>
                        <w:r w:rsidRPr="00EE1B86">
                          <w:rPr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Pr="00B54359">
              <w:rPr>
                <w:noProof/>
                <w:sz w:val="32"/>
                <w:szCs w:val="32"/>
                <w:lang w:eastAsia="cs-CZ"/>
              </w:rPr>
              <w:pict>
                <v:shape id="Obrázek 6" o:spid="_x0000_i1027" type="#_x0000_t75" style="width:132.75pt;height:182.25pt;visibility:visible">
                  <v:imagedata r:id="rId8" o:title=""/>
                </v:shape>
              </w:pict>
            </w:r>
          </w:p>
        </w:tc>
      </w:tr>
      <w:tr w:rsidR="002D2D6B" w:rsidRPr="00B54359" w:rsidTr="00B54359">
        <w:trPr>
          <w:trHeight w:val="3019"/>
        </w:trPr>
        <w:tc>
          <w:tcPr>
            <w:tcW w:w="3369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shape id="Textové pole 11" o:spid="_x0000_s1031" type="#_x0000_t202" style="position:absolute;margin-left:17.65pt;margin-top:71.6pt;width:132pt;height:67.5pt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" strokeweight=".5pt">
                  <v:textbox>
                    <w:txbxContent>
                      <w:p w:rsidR="002D2D6B" w:rsidRPr="000E08C6" w:rsidRDefault="002D2D6B" w:rsidP="00B54359">
                        <w:pPr>
                          <w:shd w:val="clear" w:color="auto" w:fill="D99594"/>
                          <w:rPr>
                            <w:sz w:val="28"/>
                            <w:szCs w:val="28"/>
                          </w:rPr>
                        </w:pPr>
                        <w:r w:rsidRPr="000E08C6">
                          <w:rPr>
                            <w:sz w:val="28"/>
                            <w:szCs w:val="28"/>
                          </w:rPr>
                          <w:t>Černý pták, ale není to kos. Nemá žlutý zobák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10" o:spid="_x0000_s1032" type="#_x0000_t202" style="position:absolute;margin-left:17.65pt;margin-top:13.1pt;width:24.75pt;height:50.25pt;z-index:2516546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" strokeweight=".5pt">
                  <v:textbox>
                    <w:txbxContent>
                      <w:p w:rsidR="002D2D6B" w:rsidRPr="00EE1B86" w:rsidRDefault="002D2D6B" w:rsidP="00B54359">
                        <w:pPr>
                          <w:shd w:val="clear" w:color="auto" w:fill="C2D69B"/>
                          <w:rPr>
                            <w:sz w:val="32"/>
                            <w:szCs w:val="32"/>
                          </w:rPr>
                        </w:pPr>
                        <w:r w:rsidRPr="00EE1B86">
                          <w:rPr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118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01" w:type="dxa"/>
          </w:tcPr>
          <w:p w:rsidR="002D2D6B" w:rsidRPr="00B54359" w:rsidRDefault="002D2D6B" w:rsidP="00B54359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shape id="Textové pole 14" o:spid="_x0000_s1033" type="#_x0000_t202" style="position:absolute;margin-left:9.8pt;margin-top:71.6pt;width:119.25pt;height:67.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" strokeweight=".5pt">
                  <v:textbox>
                    <w:txbxContent>
                      <w:p w:rsidR="002D2D6B" w:rsidRPr="000E08C6" w:rsidRDefault="002D2D6B" w:rsidP="00B54359">
                        <w:pPr>
                          <w:shd w:val="clear" w:color="auto" w:fill="D99594"/>
                          <w:rPr>
                            <w:sz w:val="28"/>
                            <w:szCs w:val="28"/>
                          </w:rPr>
                        </w:pPr>
                        <w:r w:rsidRPr="000E08C6">
                          <w:rPr>
                            <w:sz w:val="28"/>
                            <w:szCs w:val="28"/>
                          </w:rPr>
                          <w:t>Malý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 w:rsidRPr="000E08C6">
                          <w:rPr>
                            <w:sz w:val="28"/>
                            <w:szCs w:val="28"/>
                          </w:rPr>
                          <w:t xml:space="preserve"> hnědý tažný pták, který krásně zpívá.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Textové pole 12" o:spid="_x0000_s1034" type="#_x0000_t202" style="position:absolute;margin-left:9.8pt;margin-top:17.6pt;width:28.5pt;height:45.75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" strokeweight=".5pt">
                  <v:textbox>
                    <w:txbxContent>
                      <w:p w:rsidR="002D2D6B" w:rsidRPr="000E08C6" w:rsidRDefault="002D2D6B" w:rsidP="00B54359">
                        <w:pPr>
                          <w:shd w:val="clear" w:color="auto" w:fill="C2D69B"/>
                          <w:rPr>
                            <w:sz w:val="32"/>
                            <w:szCs w:val="32"/>
                          </w:rPr>
                        </w:pPr>
                        <w:r w:rsidRPr="000E08C6">
                          <w:rPr>
                            <w:sz w:val="32"/>
                            <w:szCs w:val="32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2D2D6B" w:rsidRPr="00236AC3" w:rsidRDefault="002D2D6B" w:rsidP="00E74150">
      <w:pPr>
        <w:rPr>
          <w:sz w:val="32"/>
          <w:szCs w:val="32"/>
        </w:rPr>
      </w:pPr>
    </w:p>
    <w:p w:rsidR="002D2D6B" w:rsidRPr="00236AC3" w:rsidRDefault="002D2D6B" w:rsidP="00236AC3">
      <w:pPr>
        <w:pStyle w:val="ListParagraph"/>
        <w:numPr>
          <w:ilvl w:val="0"/>
          <w:numId w:val="1"/>
        </w:numPr>
        <w:shd w:val="clear" w:color="auto" w:fill="D9D9D9"/>
        <w:rPr>
          <w:sz w:val="32"/>
          <w:szCs w:val="32"/>
        </w:rPr>
      </w:pPr>
      <w:r w:rsidRPr="00236AC3">
        <w:rPr>
          <w:sz w:val="32"/>
          <w:szCs w:val="32"/>
        </w:rPr>
        <w:t>Napiš</w:t>
      </w:r>
      <w:r>
        <w:rPr>
          <w:sz w:val="32"/>
          <w:szCs w:val="32"/>
        </w:rPr>
        <w:t xml:space="preserve"> tajenku.</w:t>
      </w:r>
    </w:p>
    <w:p w:rsidR="002D2D6B" w:rsidRPr="00236AC3" w:rsidRDefault="002D2D6B" w:rsidP="00236AC3">
      <w:pPr>
        <w:pStyle w:val="ListParagraph"/>
        <w:numPr>
          <w:ilvl w:val="0"/>
          <w:numId w:val="1"/>
        </w:numPr>
        <w:shd w:val="clear" w:color="auto" w:fill="D9D9D9"/>
        <w:rPr>
          <w:sz w:val="32"/>
          <w:szCs w:val="32"/>
        </w:rPr>
      </w:pPr>
      <w:r>
        <w:rPr>
          <w:sz w:val="32"/>
          <w:szCs w:val="32"/>
        </w:rPr>
        <w:t>Čím je pokryto tělo ptáků?______________________________</w:t>
      </w:r>
    </w:p>
    <w:p w:rsidR="002D2D6B" w:rsidRDefault="002D2D6B" w:rsidP="00026AB8">
      <w:pPr>
        <w:pStyle w:val="ListParagraph"/>
        <w:numPr>
          <w:ilvl w:val="0"/>
          <w:numId w:val="1"/>
        </w:numPr>
        <w:shd w:val="clear" w:color="auto" w:fill="D9D9D9"/>
        <w:rPr>
          <w:sz w:val="32"/>
          <w:szCs w:val="32"/>
        </w:rPr>
      </w:pPr>
      <w:r>
        <w:rPr>
          <w:sz w:val="32"/>
          <w:szCs w:val="32"/>
        </w:rPr>
        <w:t>Čím je pokryto tělo savců?______________________________</w:t>
      </w:r>
    </w:p>
    <w:p w:rsidR="002D2D6B" w:rsidRDefault="002D2D6B" w:rsidP="00026AB8">
      <w:pPr>
        <w:pStyle w:val="ListParagraph"/>
        <w:numPr>
          <w:ilvl w:val="0"/>
          <w:numId w:val="1"/>
        </w:numPr>
        <w:shd w:val="clear" w:color="auto" w:fill="D9D9D9"/>
        <w:rPr>
          <w:sz w:val="32"/>
          <w:szCs w:val="32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9" o:spid="_x0000_s1035" type="#_x0000_t32" style="position:absolute;left:0;text-align:left;margin-left:362.65pt;margin-top:139.25pt;width:91.5pt;height:6pt;flip:x y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8" o:spid="_x0000_s1036" type="#_x0000_t32" style="position:absolute;left:0;text-align:left;margin-left:317.65pt;margin-top:45.5pt;width:45pt;height:105pt;flip:x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7" o:spid="_x0000_s1037" type="#_x0000_t32" style="position:absolute;left:0;text-align:left;margin-left:258.4pt;margin-top:222.5pt;width:150.75pt;height:52.5pt;flip:x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6" o:spid="_x0000_s1038" type="#_x0000_t32" style="position:absolute;left:0;text-align:left;margin-left:5.65pt;margin-top:184.25pt;width:70.5pt;height:66.7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3" o:spid="_x0000_s1039" type="#_x0000_t32" style="position:absolute;left:0;text-align:left;margin-left:180.4pt;margin-top:63.5pt;width:94.5pt;height:117pt;flip:x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5" o:spid="_x0000_s1040" type="#_x0000_t32" style="position:absolute;left:0;text-align:left;margin-left:9.4pt;margin-top:45.5pt;width:60.75pt;height:41.2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" strokecolor="#4579b8">
            <v:stroke endarrow="open"/>
          </v:shape>
        </w:pict>
      </w:r>
      <w:r w:rsidRPr="00026AB8">
        <w:rPr>
          <w:sz w:val="32"/>
          <w:szCs w:val="32"/>
        </w:rPr>
        <w:t xml:space="preserve">Popiš stavbu těla savců. </w:t>
      </w:r>
      <w:r w:rsidRPr="00B54359">
        <w:rPr>
          <w:noProof/>
          <w:sz w:val="32"/>
          <w:szCs w:val="32"/>
          <w:lang w:eastAsia="cs-CZ"/>
        </w:rPr>
        <w:pict>
          <v:shape id="Obrázek 15" o:spid="_x0000_i1028" type="#_x0000_t75" style="width:345.75pt;height:276.75pt;visibility:visible">
            <v:imagedata r:id="rId9" o:title=""/>
          </v:shape>
        </w:pict>
      </w:r>
    </w:p>
    <w:p w:rsidR="002D2D6B" w:rsidRPr="00026AB8" w:rsidRDefault="002D2D6B" w:rsidP="00026AB8">
      <w:pPr>
        <w:rPr>
          <w:sz w:val="32"/>
          <w:szCs w:val="32"/>
        </w:rPr>
      </w:pPr>
    </w:p>
    <w:p w:rsidR="002D2D6B" w:rsidRDefault="002D2D6B" w:rsidP="00E74150">
      <w:pPr>
        <w:pStyle w:val="ListParagraph"/>
        <w:numPr>
          <w:ilvl w:val="0"/>
          <w:numId w:val="1"/>
        </w:numPr>
        <w:shd w:val="clear" w:color="auto" w:fill="D9D9D9"/>
        <w:rPr>
          <w:sz w:val="48"/>
          <w:szCs w:val="48"/>
        </w:rPr>
      </w:pPr>
      <w:r>
        <w:rPr>
          <w:sz w:val="32"/>
          <w:szCs w:val="32"/>
        </w:rPr>
        <w:t xml:space="preserve">Umíš vysvětlit název </w:t>
      </w:r>
      <w:r w:rsidRPr="00026AB8">
        <w:rPr>
          <w:sz w:val="48"/>
          <w:szCs w:val="48"/>
        </w:rPr>
        <w:t>savci</w:t>
      </w:r>
      <w:r>
        <w:rPr>
          <w:sz w:val="48"/>
          <w:szCs w:val="48"/>
        </w:rPr>
        <w:t>?</w:t>
      </w:r>
    </w:p>
    <w:p w:rsidR="002D2D6B" w:rsidRPr="00236AC3" w:rsidRDefault="002D2D6B" w:rsidP="00236AC3">
      <w:pPr>
        <w:pStyle w:val="ListParagraph"/>
        <w:rPr>
          <w:sz w:val="48"/>
          <w:szCs w:val="48"/>
        </w:rPr>
      </w:pPr>
      <w:r>
        <w:rPr>
          <w:sz w:val="48"/>
          <w:szCs w:val="48"/>
        </w:rPr>
        <w:t>______________________________________________________________________________________________________</w:t>
      </w:r>
    </w:p>
    <w:p w:rsidR="002D2D6B" w:rsidRDefault="002D2D6B" w:rsidP="00236AC3">
      <w:pPr>
        <w:rPr>
          <w:sz w:val="48"/>
          <w:szCs w:val="48"/>
        </w:rPr>
      </w:pPr>
    </w:p>
    <w:p w:rsidR="002D2D6B" w:rsidRDefault="002D2D6B" w:rsidP="00236AC3">
      <w:pPr>
        <w:rPr>
          <w:sz w:val="48"/>
          <w:szCs w:val="48"/>
        </w:rPr>
      </w:pPr>
    </w:p>
    <w:p w:rsidR="002D2D6B" w:rsidRDefault="002D2D6B" w:rsidP="00236AC3">
      <w:pPr>
        <w:rPr>
          <w:sz w:val="48"/>
          <w:szCs w:val="48"/>
        </w:rPr>
      </w:pPr>
    </w:p>
    <w:p w:rsidR="002D2D6B" w:rsidRDefault="002D2D6B" w:rsidP="00A359D4">
      <w:pPr>
        <w:rPr>
          <w:sz w:val="48"/>
          <w:szCs w:val="48"/>
        </w:rPr>
      </w:pPr>
    </w:p>
    <w:p w:rsidR="002D2D6B" w:rsidRDefault="002D2D6B" w:rsidP="00A359D4">
      <w:pPr>
        <w:rPr>
          <w:sz w:val="48"/>
          <w:szCs w:val="48"/>
        </w:rPr>
      </w:pPr>
    </w:p>
    <w:p w:rsidR="002D2D6B" w:rsidRDefault="002D2D6B" w:rsidP="00A359D4">
      <w:pPr>
        <w:rPr>
          <w:sz w:val="32"/>
          <w:szCs w:val="32"/>
        </w:rPr>
      </w:pPr>
      <w:r>
        <w:rPr>
          <w:sz w:val="32"/>
          <w:szCs w:val="32"/>
        </w:rPr>
        <w:t>Použité zdroje – archiv autora</w:t>
      </w:r>
    </w:p>
    <w:p w:rsidR="002D2D6B" w:rsidRDefault="002D2D6B" w:rsidP="00A359D4">
      <w:pPr>
        <w:pStyle w:val="ListParagraph"/>
        <w:numPr>
          <w:ilvl w:val="0"/>
          <w:numId w:val="2"/>
        </w:numPr>
        <w:rPr>
          <w:sz w:val="32"/>
          <w:szCs w:val="32"/>
        </w:rPr>
      </w:pPr>
      <w:hyperlink r:id="rId10" w:history="1">
        <w:r w:rsidRPr="001A7149">
          <w:rPr>
            <w:rStyle w:val="Hyperlink"/>
            <w:sz w:val="32"/>
            <w:szCs w:val="32"/>
          </w:rPr>
          <w:t>www.office.microsoft.com</w:t>
        </w:r>
      </w:hyperlink>
    </w:p>
    <w:p w:rsidR="002D2D6B" w:rsidRPr="006A7AEF" w:rsidRDefault="002D2D6B" w:rsidP="006A7AE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  <w:lang w:eastAsia="cs-CZ"/>
        </w:rPr>
      </w:pPr>
      <w:r w:rsidRPr="006A7AEF">
        <w:rPr>
          <w:rFonts w:ascii="Arial" w:hAnsi="Arial" w:cs="Arial"/>
          <w:sz w:val="20"/>
          <w:szCs w:val="20"/>
          <w:lang w:eastAsia="cs-CZ"/>
        </w:rPr>
        <w:t>Mühlhauserová Hana, Svobodová Jaromíra</w:t>
      </w:r>
    </w:p>
    <w:p w:rsidR="002D2D6B" w:rsidRPr="006A7AEF" w:rsidRDefault="002D2D6B" w:rsidP="006A7AEF">
      <w:pPr>
        <w:pStyle w:val="ListParagraph"/>
        <w:numPr>
          <w:ilvl w:val="0"/>
          <w:numId w:val="2"/>
        </w:numPr>
        <w:spacing w:before="75" w:after="150" w:line="240" w:lineRule="auto"/>
        <w:outlineLvl w:val="0"/>
        <w:rPr>
          <w:rFonts w:ascii="Arial" w:hAnsi="Arial" w:cs="Arial"/>
          <w:b/>
          <w:bCs/>
          <w:kern w:val="36"/>
          <w:sz w:val="27"/>
          <w:szCs w:val="27"/>
          <w:lang w:eastAsia="cs-CZ"/>
        </w:rPr>
      </w:pPr>
      <w:r w:rsidRPr="006A7AEF">
        <w:rPr>
          <w:rFonts w:ascii="Arial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2D2D6B" w:rsidRPr="006A7AEF" w:rsidRDefault="002D2D6B" w:rsidP="006A7AE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color w:val="A6A6A6"/>
          <w:sz w:val="20"/>
          <w:szCs w:val="20"/>
          <w:lang w:eastAsia="cs-CZ"/>
        </w:rPr>
      </w:pPr>
      <w:r w:rsidRPr="006A7AEF">
        <w:rPr>
          <w:rFonts w:ascii="Arial" w:hAnsi="Arial" w:cs="Arial"/>
          <w:color w:val="A6A6A6"/>
          <w:sz w:val="20"/>
          <w:szCs w:val="20"/>
          <w:lang w:eastAsia="cs-CZ"/>
        </w:rPr>
        <w:t>Kniha</w:t>
      </w:r>
    </w:p>
    <w:p w:rsidR="002D2D6B" w:rsidRPr="006A7AEF" w:rsidRDefault="002D2D6B" w:rsidP="006A7AEF">
      <w:pPr>
        <w:pStyle w:val="ListParagraph"/>
        <w:numPr>
          <w:ilvl w:val="0"/>
          <w:numId w:val="2"/>
        </w:numPr>
        <w:spacing w:before="300" w:after="0" w:line="300" w:lineRule="atLeast"/>
        <w:rPr>
          <w:rFonts w:ascii="Arial" w:hAnsi="Arial" w:cs="Arial"/>
          <w:sz w:val="20"/>
          <w:szCs w:val="20"/>
          <w:lang w:eastAsia="cs-CZ"/>
        </w:rPr>
      </w:pPr>
      <w:r w:rsidRPr="006A7AEF">
        <w:rPr>
          <w:rFonts w:ascii="Arial" w:hAnsi="Arial" w:cs="Arial"/>
          <w:sz w:val="20"/>
          <w:szCs w:val="20"/>
          <w:lang w:eastAsia="cs-CZ"/>
        </w:rPr>
        <w:t xml:space="preserve">MÜHLHAUSEROVÁ, Hana a Jaromíra SVOBODOVÁ. </w:t>
      </w:r>
      <w:r w:rsidRPr="006A7AEF">
        <w:rPr>
          <w:rFonts w:ascii="Arial" w:hAnsi="Arial" w:cs="Arial"/>
          <w:i/>
          <w:iCs/>
          <w:sz w:val="20"/>
          <w:szCs w:val="20"/>
          <w:lang w:eastAsia="cs-CZ"/>
        </w:rPr>
        <w:t>Prvouka 2</w:t>
      </w:r>
      <w:r w:rsidRPr="006A7AEF">
        <w:rPr>
          <w:rFonts w:ascii="Arial" w:hAnsi="Arial" w:cs="Arial"/>
          <w:sz w:val="20"/>
          <w:szCs w:val="20"/>
          <w:lang w:eastAsia="cs-CZ"/>
        </w:rPr>
        <w:t xml:space="preserve">: </w:t>
      </w:r>
      <w:r w:rsidRPr="006A7AEF">
        <w:rPr>
          <w:rFonts w:ascii="Arial" w:hAnsi="Arial" w:cs="Arial"/>
          <w:i/>
          <w:iCs/>
          <w:sz w:val="20"/>
          <w:szCs w:val="20"/>
          <w:lang w:eastAsia="cs-CZ"/>
        </w:rPr>
        <w:t>Učebnice pro 2. ročník základní školy</w:t>
      </w:r>
      <w:r w:rsidRPr="006A7AEF">
        <w:rPr>
          <w:rFonts w:ascii="Arial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2D2D6B" w:rsidRPr="00A359D4" w:rsidRDefault="002D2D6B" w:rsidP="006A7AEF">
      <w:pPr>
        <w:pStyle w:val="ListParagraph"/>
        <w:ind w:left="2175"/>
        <w:rPr>
          <w:sz w:val="32"/>
          <w:szCs w:val="32"/>
        </w:rPr>
      </w:pPr>
    </w:p>
    <w:p w:rsidR="002D2D6B" w:rsidRPr="00026AB8" w:rsidRDefault="002D2D6B" w:rsidP="00026AB8">
      <w:pPr>
        <w:rPr>
          <w:sz w:val="32"/>
          <w:szCs w:val="32"/>
        </w:rPr>
      </w:pPr>
    </w:p>
    <w:sectPr w:rsidR="002D2D6B" w:rsidRPr="00026AB8" w:rsidSect="00F43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C60F7"/>
    <w:multiLevelType w:val="hybridMultilevel"/>
    <w:tmpl w:val="0590BD04"/>
    <w:lvl w:ilvl="0" w:tplc="1C0660E0">
      <w:numFmt w:val="bullet"/>
      <w:lvlText w:val="-"/>
      <w:lvlJc w:val="left"/>
      <w:pPr>
        <w:ind w:left="217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">
    <w:nsid w:val="72573FC7"/>
    <w:multiLevelType w:val="hybridMultilevel"/>
    <w:tmpl w:val="D798932C"/>
    <w:lvl w:ilvl="0" w:tplc="6B287CC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1F12"/>
    <w:rsid w:val="00026AB8"/>
    <w:rsid w:val="000E08C6"/>
    <w:rsid w:val="001232EE"/>
    <w:rsid w:val="001A7149"/>
    <w:rsid w:val="00236AC3"/>
    <w:rsid w:val="00260463"/>
    <w:rsid w:val="002D2D6B"/>
    <w:rsid w:val="003D6AA5"/>
    <w:rsid w:val="003E1DA3"/>
    <w:rsid w:val="004C0414"/>
    <w:rsid w:val="0058383D"/>
    <w:rsid w:val="005A3532"/>
    <w:rsid w:val="006A7AEF"/>
    <w:rsid w:val="00911F12"/>
    <w:rsid w:val="00961373"/>
    <w:rsid w:val="00A359D4"/>
    <w:rsid w:val="00AB3399"/>
    <w:rsid w:val="00B16BB5"/>
    <w:rsid w:val="00B54359"/>
    <w:rsid w:val="00C96C99"/>
    <w:rsid w:val="00E74150"/>
    <w:rsid w:val="00EE1B86"/>
    <w:rsid w:val="00F436F5"/>
    <w:rsid w:val="00FF1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6F5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A7AEF"/>
    <w:pPr>
      <w:spacing w:before="75" w:after="150" w:line="240" w:lineRule="auto"/>
      <w:outlineLvl w:val="0"/>
    </w:pPr>
    <w:rPr>
      <w:rFonts w:ascii="Times New Roman" w:eastAsia="Times New Roman" w:hAnsi="Times New Roman"/>
      <w:b/>
      <w:bCs/>
      <w:kern w:val="36"/>
      <w:sz w:val="27"/>
      <w:szCs w:val="27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7AEF"/>
    <w:rPr>
      <w:rFonts w:ascii="Times New Roman" w:hAnsi="Times New Roman" w:cs="Times New Roman"/>
      <w:b/>
      <w:bCs/>
      <w:kern w:val="36"/>
      <w:sz w:val="27"/>
      <w:szCs w:val="27"/>
      <w:lang w:eastAsia="cs-CZ"/>
    </w:rPr>
  </w:style>
  <w:style w:type="paragraph" w:styleId="ListParagraph">
    <w:name w:val="List Paragraph"/>
    <w:basedOn w:val="Normal"/>
    <w:uiPriority w:val="99"/>
    <w:qFormat/>
    <w:rsid w:val="00911F12"/>
    <w:pPr>
      <w:ind w:left="720"/>
      <w:contextualSpacing/>
    </w:pPr>
  </w:style>
  <w:style w:type="table" w:styleId="TableGrid">
    <w:name w:val="Table Grid"/>
    <w:basedOn w:val="TableNormal"/>
    <w:uiPriority w:val="99"/>
    <w:rsid w:val="004C041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E1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1DA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6A7AE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73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3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3400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196</Words>
  <Characters>1163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DUM</cp:lastModifiedBy>
  <cp:revision>2</cp:revision>
  <cp:lastPrinted>2012-04-03T12:13:00Z</cp:lastPrinted>
  <dcterms:created xsi:type="dcterms:W3CDTF">2012-06-15T12:23:00Z</dcterms:created>
  <dcterms:modified xsi:type="dcterms:W3CDTF">2012-06-15T12:23:00Z</dcterms:modified>
</cp:coreProperties>
</file>