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C7A" w:rsidRPr="002D32A8" w:rsidRDefault="00091C7A" w:rsidP="002D32A8">
      <w:pPr>
        <w:rPr>
          <w:sz w:val="22"/>
          <w:szCs w:val="22"/>
        </w:rPr>
      </w:pPr>
      <w:r w:rsidRPr="002D32A8">
        <w:rPr>
          <w:sz w:val="22"/>
          <w:szCs w:val="22"/>
        </w:rPr>
        <w:t>Škola: Základní škola Trávníky Otrokovice, příspěvková organizace</w:t>
      </w:r>
    </w:p>
    <w:p w:rsidR="00091C7A" w:rsidRPr="002D32A8" w:rsidRDefault="00091C7A" w:rsidP="002D32A8">
      <w:pPr>
        <w:rPr>
          <w:sz w:val="22"/>
          <w:szCs w:val="22"/>
        </w:rPr>
      </w:pPr>
      <w:r w:rsidRPr="002D32A8">
        <w:rPr>
          <w:sz w:val="22"/>
          <w:szCs w:val="22"/>
        </w:rPr>
        <w:t>Číslo projektu: CZ.1.07/1.4.00/21.2637</w:t>
      </w:r>
    </w:p>
    <w:p w:rsidR="00091C7A" w:rsidRPr="001B143D" w:rsidRDefault="00091C7A" w:rsidP="009D5342">
      <w:pPr>
        <w:rPr>
          <w:sz w:val="22"/>
          <w:szCs w:val="22"/>
        </w:rPr>
      </w:pPr>
      <w:bookmarkStart w:id="0" w:name="_GoBack"/>
      <w:bookmarkEnd w:id="0"/>
      <w:r w:rsidRPr="001B143D">
        <w:rPr>
          <w:sz w:val="22"/>
          <w:szCs w:val="22"/>
        </w:rPr>
        <w:t>Název výukového materiálu: Adjectives</w:t>
      </w:r>
    </w:p>
    <w:p w:rsidR="00091C7A" w:rsidRPr="001B143D" w:rsidRDefault="00091C7A" w:rsidP="00660E95">
      <w:pPr>
        <w:rPr>
          <w:sz w:val="22"/>
          <w:szCs w:val="22"/>
        </w:rPr>
      </w:pPr>
      <w:r w:rsidRPr="001B143D">
        <w:rPr>
          <w:sz w:val="22"/>
          <w:szCs w:val="22"/>
        </w:rPr>
        <w:t>Autor: Mgr. Miluše Šicnerová</w:t>
      </w:r>
    </w:p>
    <w:p w:rsidR="00091C7A" w:rsidRPr="001B143D" w:rsidRDefault="00091C7A" w:rsidP="00660E95">
      <w:pPr>
        <w:rPr>
          <w:sz w:val="22"/>
          <w:szCs w:val="22"/>
        </w:rPr>
      </w:pPr>
      <w:r w:rsidRPr="001B143D">
        <w:rPr>
          <w:sz w:val="22"/>
          <w:szCs w:val="22"/>
        </w:rPr>
        <w:t>Vytvořeno: 3. ledna 2012</w:t>
      </w:r>
    </w:p>
    <w:p w:rsidR="00091C7A" w:rsidRPr="001B143D" w:rsidRDefault="00091C7A" w:rsidP="009D5342">
      <w:pPr>
        <w:rPr>
          <w:sz w:val="22"/>
          <w:szCs w:val="22"/>
        </w:rPr>
      </w:pPr>
      <w:r w:rsidRPr="001B143D">
        <w:rPr>
          <w:sz w:val="22"/>
          <w:szCs w:val="22"/>
        </w:rPr>
        <w:t xml:space="preserve">Ročník:  7. – 9. </w:t>
      </w:r>
    </w:p>
    <w:p w:rsidR="00091C7A" w:rsidRPr="001B143D" w:rsidRDefault="00091C7A" w:rsidP="00660E95">
      <w:pPr>
        <w:rPr>
          <w:sz w:val="22"/>
          <w:szCs w:val="22"/>
        </w:rPr>
      </w:pPr>
      <w:r w:rsidRPr="001B143D">
        <w:rPr>
          <w:sz w:val="22"/>
          <w:szCs w:val="22"/>
        </w:rPr>
        <w:t>Vzdělávací oblast: Jazyk a jazyková komunikace</w:t>
      </w:r>
    </w:p>
    <w:p w:rsidR="00091C7A" w:rsidRPr="001B143D" w:rsidRDefault="00091C7A" w:rsidP="00660E95">
      <w:pPr>
        <w:rPr>
          <w:sz w:val="22"/>
          <w:szCs w:val="22"/>
        </w:rPr>
      </w:pPr>
      <w:r w:rsidRPr="001B143D">
        <w:rPr>
          <w:sz w:val="22"/>
          <w:szCs w:val="22"/>
        </w:rPr>
        <w:t>Vzdělávací obor: Anglický jazyk</w:t>
      </w:r>
    </w:p>
    <w:p w:rsidR="00091C7A" w:rsidRPr="001B143D" w:rsidRDefault="00091C7A" w:rsidP="00660E95">
      <w:pPr>
        <w:rPr>
          <w:sz w:val="22"/>
          <w:szCs w:val="22"/>
        </w:rPr>
      </w:pPr>
      <w:r w:rsidRPr="001B143D">
        <w:rPr>
          <w:sz w:val="22"/>
          <w:szCs w:val="22"/>
        </w:rPr>
        <w:t>Tematický okruh: Produktivní řečové dovednosti</w:t>
      </w:r>
    </w:p>
    <w:p w:rsidR="00091C7A" w:rsidRPr="001B143D" w:rsidRDefault="00091C7A" w:rsidP="009D5342">
      <w:pPr>
        <w:rPr>
          <w:sz w:val="22"/>
          <w:szCs w:val="22"/>
        </w:rPr>
      </w:pPr>
      <w:r w:rsidRPr="001B143D">
        <w:rPr>
          <w:sz w:val="22"/>
          <w:szCs w:val="22"/>
        </w:rPr>
        <w:t>Téma: Adjectives</w:t>
      </w:r>
    </w:p>
    <w:p w:rsidR="00091C7A" w:rsidRPr="001B143D" w:rsidRDefault="00091C7A" w:rsidP="00660E95">
      <w:pPr>
        <w:rPr>
          <w:sz w:val="22"/>
          <w:szCs w:val="22"/>
        </w:rPr>
      </w:pPr>
      <w:r w:rsidRPr="001B143D">
        <w:rPr>
          <w:sz w:val="22"/>
          <w:szCs w:val="22"/>
        </w:rPr>
        <w:t>Pomůcky: počítač, dataprojektor, psací potřeby, kopírovací papíry</w:t>
      </w:r>
      <w:r>
        <w:rPr>
          <w:sz w:val="22"/>
          <w:szCs w:val="22"/>
        </w:rPr>
        <w:t>, bílá tabule</w:t>
      </w:r>
    </w:p>
    <w:p w:rsidR="00091C7A" w:rsidRDefault="00091C7A" w:rsidP="009D5342">
      <w:pPr>
        <w:jc w:val="both"/>
        <w:rPr>
          <w:sz w:val="22"/>
          <w:szCs w:val="22"/>
        </w:rPr>
      </w:pPr>
      <w:r w:rsidRPr="001B143D">
        <w:rPr>
          <w:sz w:val="22"/>
          <w:szCs w:val="22"/>
        </w:rPr>
        <w:t xml:space="preserve">Anotace: Materiál </w:t>
      </w:r>
      <w:r>
        <w:rPr>
          <w:sz w:val="22"/>
          <w:szCs w:val="22"/>
        </w:rPr>
        <w:t>je určen žákům</w:t>
      </w:r>
      <w:r w:rsidRPr="001B143D">
        <w:rPr>
          <w:sz w:val="22"/>
          <w:szCs w:val="22"/>
        </w:rPr>
        <w:t xml:space="preserve"> k opakování a procvičení přídavných jmen. Žáci hledají slova opačného významu a upevní si stupňování přídavných jmen a srovnávání.  </w:t>
      </w:r>
      <w:r>
        <w:rPr>
          <w:sz w:val="22"/>
          <w:szCs w:val="22"/>
        </w:rPr>
        <w:t xml:space="preserve">Stranu 2 je možné použít také jako test. </w:t>
      </w:r>
    </w:p>
    <w:p w:rsidR="00091C7A" w:rsidRDefault="00091C7A" w:rsidP="009D5342">
      <w:pPr>
        <w:jc w:val="both"/>
        <w:rPr>
          <w:sz w:val="22"/>
          <w:szCs w:val="22"/>
        </w:rPr>
      </w:pPr>
    </w:p>
    <w:p w:rsidR="00091C7A" w:rsidRDefault="00091C7A" w:rsidP="009D534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Tato práce je šířena pod licencí CC BY-SA 3.0. Odkazy a citace jsou platné k datu vytvoření této práce. </w:t>
      </w:r>
    </w:p>
    <w:p w:rsidR="00091C7A" w:rsidRPr="001B143D" w:rsidRDefault="00091C7A" w:rsidP="009D534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Texty jsou vlastní originální tvorbou autora. </w:t>
      </w:r>
    </w:p>
    <w:p w:rsidR="00091C7A" w:rsidRDefault="00091C7A" w:rsidP="009D5342">
      <w:pPr>
        <w:jc w:val="both"/>
      </w:pPr>
    </w:p>
    <w:p w:rsidR="00091C7A" w:rsidRDefault="00091C7A" w:rsidP="009D5342">
      <w:pPr>
        <w:jc w:val="both"/>
      </w:pPr>
    </w:p>
    <w:p w:rsidR="00091C7A" w:rsidRDefault="00091C7A" w:rsidP="006C3D5F">
      <w:pPr>
        <w:jc w:val="center"/>
        <w:rPr>
          <w:b/>
          <w:bCs/>
          <w:color w:val="FF6600"/>
          <w:sz w:val="48"/>
          <w:szCs w:val="48"/>
        </w:rPr>
      </w:pPr>
    </w:p>
    <w:p w:rsidR="00091C7A" w:rsidRDefault="00091C7A" w:rsidP="006C3D5F">
      <w:pPr>
        <w:jc w:val="center"/>
        <w:rPr>
          <w:b/>
          <w:bCs/>
          <w:color w:val="FF6600"/>
          <w:sz w:val="48"/>
          <w:szCs w:val="48"/>
        </w:rPr>
      </w:pPr>
    </w:p>
    <w:p w:rsidR="00091C7A" w:rsidRDefault="00091C7A" w:rsidP="006C3D5F">
      <w:pPr>
        <w:jc w:val="center"/>
        <w:rPr>
          <w:b/>
          <w:bCs/>
          <w:color w:val="FF6600"/>
          <w:sz w:val="48"/>
          <w:szCs w:val="48"/>
        </w:rPr>
      </w:pPr>
    </w:p>
    <w:p w:rsidR="00091C7A" w:rsidRDefault="00091C7A" w:rsidP="006C3D5F">
      <w:pPr>
        <w:jc w:val="center"/>
        <w:rPr>
          <w:b/>
          <w:bCs/>
          <w:color w:val="FF6600"/>
          <w:sz w:val="48"/>
          <w:szCs w:val="48"/>
        </w:rPr>
      </w:pPr>
    </w:p>
    <w:p w:rsidR="00091C7A" w:rsidRDefault="00091C7A" w:rsidP="006C3D5F">
      <w:pPr>
        <w:jc w:val="center"/>
        <w:rPr>
          <w:b/>
          <w:bCs/>
          <w:color w:val="FF6600"/>
          <w:sz w:val="48"/>
          <w:szCs w:val="48"/>
        </w:rPr>
      </w:pPr>
    </w:p>
    <w:p w:rsidR="00091C7A" w:rsidRDefault="00091C7A" w:rsidP="006C3D5F">
      <w:pPr>
        <w:jc w:val="center"/>
        <w:rPr>
          <w:b/>
          <w:bCs/>
          <w:color w:val="FF6600"/>
          <w:sz w:val="48"/>
          <w:szCs w:val="48"/>
        </w:rPr>
      </w:pPr>
    </w:p>
    <w:p w:rsidR="00091C7A" w:rsidRDefault="00091C7A" w:rsidP="006C3D5F">
      <w:pPr>
        <w:jc w:val="center"/>
        <w:rPr>
          <w:b/>
          <w:bCs/>
          <w:color w:val="FF6600"/>
          <w:sz w:val="48"/>
          <w:szCs w:val="48"/>
        </w:rPr>
      </w:pPr>
    </w:p>
    <w:p w:rsidR="00091C7A" w:rsidRDefault="00091C7A" w:rsidP="006C3D5F">
      <w:pPr>
        <w:jc w:val="center"/>
        <w:rPr>
          <w:b/>
          <w:bCs/>
          <w:color w:val="FF6600"/>
          <w:sz w:val="48"/>
          <w:szCs w:val="48"/>
        </w:rPr>
      </w:pPr>
    </w:p>
    <w:p w:rsidR="00091C7A" w:rsidRDefault="00091C7A" w:rsidP="006C3D5F">
      <w:pPr>
        <w:jc w:val="center"/>
        <w:rPr>
          <w:b/>
          <w:bCs/>
          <w:color w:val="FF6600"/>
          <w:sz w:val="48"/>
          <w:szCs w:val="48"/>
        </w:rPr>
      </w:pPr>
    </w:p>
    <w:p w:rsidR="00091C7A" w:rsidRDefault="00091C7A" w:rsidP="006C3D5F">
      <w:pPr>
        <w:jc w:val="center"/>
        <w:rPr>
          <w:b/>
          <w:bCs/>
          <w:color w:val="FF6600"/>
          <w:sz w:val="48"/>
          <w:szCs w:val="48"/>
        </w:rPr>
      </w:pPr>
    </w:p>
    <w:p w:rsidR="00091C7A" w:rsidRDefault="00091C7A" w:rsidP="006C3D5F">
      <w:pPr>
        <w:jc w:val="center"/>
        <w:rPr>
          <w:b/>
          <w:bCs/>
          <w:color w:val="FF6600"/>
          <w:sz w:val="48"/>
          <w:szCs w:val="48"/>
        </w:rPr>
      </w:pPr>
    </w:p>
    <w:p w:rsidR="00091C7A" w:rsidRDefault="00091C7A" w:rsidP="006C3D5F">
      <w:pPr>
        <w:jc w:val="center"/>
        <w:rPr>
          <w:b/>
          <w:bCs/>
          <w:color w:val="FF6600"/>
          <w:sz w:val="48"/>
          <w:szCs w:val="48"/>
        </w:rPr>
      </w:pPr>
    </w:p>
    <w:p w:rsidR="00091C7A" w:rsidRDefault="00091C7A" w:rsidP="006C3D5F">
      <w:pPr>
        <w:jc w:val="center"/>
        <w:rPr>
          <w:b/>
          <w:bCs/>
          <w:color w:val="FF6600"/>
          <w:sz w:val="48"/>
          <w:szCs w:val="48"/>
        </w:rPr>
      </w:pPr>
    </w:p>
    <w:p w:rsidR="00091C7A" w:rsidRPr="00B50846" w:rsidRDefault="00091C7A" w:rsidP="00FB776F">
      <w:pPr>
        <w:jc w:val="center"/>
        <w:rPr>
          <w:b/>
          <w:bCs/>
          <w:color w:val="FF6600"/>
          <w:sz w:val="40"/>
          <w:szCs w:val="40"/>
        </w:rPr>
      </w:pPr>
      <w:r w:rsidRPr="00B50846">
        <w:rPr>
          <w:b/>
          <w:bCs/>
          <w:color w:val="FF6600"/>
          <w:sz w:val="40"/>
          <w:szCs w:val="40"/>
        </w:rPr>
        <w:t>ADJECTIVES</w:t>
      </w:r>
    </w:p>
    <w:p w:rsidR="00091C7A" w:rsidRDefault="00091C7A" w:rsidP="00E423DB">
      <w:pPr>
        <w:jc w:val="center"/>
        <w:rPr>
          <w:b/>
          <w:bCs/>
        </w:rPr>
      </w:pPr>
      <w:r>
        <w:rPr>
          <w:b/>
          <w:bCs/>
        </w:rPr>
        <w:t>1. There are 51</w:t>
      </w:r>
      <w:r w:rsidRPr="00695BDA">
        <w:rPr>
          <w:b/>
          <w:bCs/>
        </w:rPr>
        <w:t xml:space="preserve"> adjectives below. Find the opposites and write them in the table.</w:t>
      </w:r>
      <w:r>
        <w:rPr>
          <w:b/>
          <w:bCs/>
        </w:rPr>
        <w:t xml:space="preserve"> One of the adjectives must be used twice.</w:t>
      </w:r>
    </w:p>
    <w:p w:rsidR="00091C7A" w:rsidRPr="00695BDA" w:rsidRDefault="00091C7A" w:rsidP="00B50846">
      <w:pPr>
        <w:rPr>
          <w:b/>
          <w:bCs/>
        </w:rPr>
      </w:pPr>
    </w:p>
    <w:tbl>
      <w:tblPr>
        <w:tblpPr w:leftFromText="141" w:rightFromText="141" w:vertAnchor="text" w:horzAnchor="margin" w:tblpXSpec="center" w:tblpY="5797"/>
        <w:tblW w:w="0" w:type="auto"/>
        <w:tblBorders>
          <w:top w:val="single" w:sz="4" w:space="0" w:color="FF6600"/>
          <w:left w:val="single" w:sz="4" w:space="0" w:color="FF6600"/>
          <w:bottom w:val="single" w:sz="4" w:space="0" w:color="FF6600"/>
          <w:right w:val="single" w:sz="4" w:space="0" w:color="FF6600"/>
          <w:insideH w:val="single" w:sz="4" w:space="0" w:color="FF6600"/>
          <w:insideV w:val="single" w:sz="4" w:space="0" w:color="FF6600"/>
        </w:tblBorders>
        <w:tblLook w:val="01E0"/>
      </w:tblPr>
      <w:tblGrid>
        <w:gridCol w:w="3119"/>
        <w:gridCol w:w="3119"/>
      </w:tblGrid>
      <w:tr w:rsidR="00091C7A">
        <w:tc>
          <w:tcPr>
            <w:tcW w:w="3119" w:type="dxa"/>
          </w:tcPr>
          <w:p w:rsidR="00091C7A" w:rsidRDefault="00091C7A" w:rsidP="00B50846">
            <w:pPr>
              <w:jc w:val="center"/>
            </w:pPr>
          </w:p>
        </w:tc>
        <w:tc>
          <w:tcPr>
            <w:tcW w:w="3119" w:type="dxa"/>
          </w:tcPr>
          <w:p w:rsidR="00091C7A" w:rsidRDefault="00091C7A" w:rsidP="00B50846">
            <w:pPr>
              <w:jc w:val="center"/>
            </w:pPr>
          </w:p>
        </w:tc>
      </w:tr>
      <w:tr w:rsidR="00091C7A">
        <w:tc>
          <w:tcPr>
            <w:tcW w:w="3119" w:type="dxa"/>
          </w:tcPr>
          <w:p w:rsidR="00091C7A" w:rsidRDefault="00091C7A" w:rsidP="00B50846"/>
        </w:tc>
        <w:tc>
          <w:tcPr>
            <w:tcW w:w="3119" w:type="dxa"/>
          </w:tcPr>
          <w:p w:rsidR="00091C7A" w:rsidRDefault="00091C7A" w:rsidP="00B50846"/>
        </w:tc>
      </w:tr>
      <w:tr w:rsidR="00091C7A">
        <w:tc>
          <w:tcPr>
            <w:tcW w:w="3119" w:type="dxa"/>
          </w:tcPr>
          <w:p w:rsidR="00091C7A" w:rsidRDefault="00091C7A" w:rsidP="00B50846"/>
        </w:tc>
        <w:tc>
          <w:tcPr>
            <w:tcW w:w="3119" w:type="dxa"/>
          </w:tcPr>
          <w:p w:rsidR="00091C7A" w:rsidRDefault="00091C7A" w:rsidP="00B50846"/>
        </w:tc>
      </w:tr>
      <w:tr w:rsidR="00091C7A">
        <w:tc>
          <w:tcPr>
            <w:tcW w:w="3119" w:type="dxa"/>
          </w:tcPr>
          <w:p w:rsidR="00091C7A" w:rsidRDefault="00091C7A" w:rsidP="00B50846"/>
        </w:tc>
        <w:tc>
          <w:tcPr>
            <w:tcW w:w="3119" w:type="dxa"/>
          </w:tcPr>
          <w:p w:rsidR="00091C7A" w:rsidRDefault="00091C7A" w:rsidP="00B50846"/>
        </w:tc>
      </w:tr>
      <w:tr w:rsidR="00091C7A">
        <w:tc>
          <w:tcPr>
            <w:tcW w:w="3119" w:type="dxa"/>
          </w:tcPr>
          <w:p w:rsidR="00091C7A" w:rsidRDefault="00091C7A" w:rsidP="00B50846"/>
        </w:tc>
        <w:tc>
          <w:tcPr>
            <w:tcW w:w="3119" w:type="dxa"/>
          </w:tcPr>
          <w:p w:rsidR="00091C7A" w:rsidRDefault="00091C7A" w:rsidP="00B50846"/>
        </w:tc>
      </w:tr>
      <w:tr w:rsidR="00091C7A">
        <w:tc>
          <w:tcPr>
            <w:tcW w:w="3119" w:type="dxa"/>
          </w:tcPr>
          <w:p w:rsidR="00091C7A" w:rsidRDefault="00091C7A" w:rsidP="00B50846"/>
        </w:tc>
        <w:tc>
          <w:tcPr>
            <w:tcW w:w="3119" w:type="dxa"/>
          </w:tcPr>
          <w:p w:rsidR="00091C7A" w:rsidRDefault="00091C7A" w:rsidP="00B50846"/>
        </w:tc>
      </w:tr>
      <w:tr w:rsidR="00091C7A">
        <w:tc>
          <w:tcPr>
            <w:tcW w:w="3119" w:type="dxa"/>
          </w:tcPr>
          <w:p w:rsidR="00091C7A" w:rsidRDefault="00091C7A" w:rsidP="00B50846"/>
        </w:tc>
        <w:tc>
          <w:tcPr>
            <w:tcW w:w="3119" w:type="dxa"/>
          </w:tcPr>
          <w:p w:rsidR="00091C7A" w:rsidRDefault="00091C7A" w:rsidP="00B50846"/>
        </w:tc>
      </w:tr>
      <w:tr w:rsidR="00091C7A">
        <w:tc>
          <w:tcPr>
            <w:tcW w:w="3119" w:type="dxa"/>
          </w:tcPr>
          <w:p w:rsidR="00091C7A" w:rsidRDefault="00091C7A" w:rsidP="00B50846"/>
        </w:tc>
        <w:tc>
          <w:tcPr>
            <w:tcW w:w="3119" w:type="dxa"/>
          </w:tcPr>
          <w:p w:rsidR="00091C7A" w:rsidRDefault="00091C7A" w:rsidP="00B50846"/>
        </w:tc>
      </w:tr>
      <w:tr w:rsidR="00091C7A">
        <w:tc>
          <w:tcPr>
            <w:tcW w:w="3119" w:type="dxa"/>
          </w:tcPr>
          <w:p w:rsidR="00091C7A" w:rsidRDefault="00091C7A" w:rsidP="00B50846"/>
        </w:tc>
        <w:tc>
          <w:tcPr>
            <w:tcW w:w="3119" w:type="dxa"/>
          </w:tcPr>
          <w:p w:rsidR="00091C7A" w:rsidRDefault="00091C7A" w:rsidP="00B50846"/>
        </w:tc>
      </w:tr>
      <w:tr w:rsidR="00091C7A">
        <w:tc>
          <w:tcPr>
            <w:tcW w:w="3119" w:type="dxa"/>
          </w:tcPr>
          <w:p w:rsidR="00091C7A" w:rsidRDefault="00091C7A" w:rsidP="00B50846"/>
        </w:tc>
        <w:tc>
          <w:tcPr>
            <w:tcW w:w="3119" w:type="dxa"/>
          </w:tcPr>
          <w:p w:rsidR="00091C7A" w:rsidRDefault="00091C7A" w:rsidP="00B50846"/>
        </w:tc>
      </w:tr>
      <w:tr w:rsidR="00091C7A">
        <w:tc>
          <w:tcPr>
            <w:tcW w:w="3119" w:type="dxa"/>
          </w:tcPr>
          <w:p w:rsidR="00091C7A" w:rsidRDefault="00091C7A" w:rsidP="00B50846"/>
        </w:tc>
        <w:tc>
          <w:tcPr>
            <w:tcW w:w="3119" w:type="dxa"/>
          </w:tcPr>
          <w:p w:rsidR="00091C7A" w:rsidRDefault="00091C7A" w:rsidP="00B50846"/>
        </w:tc>
      </w:tr>
      <w:tr w:rsidR="00091C7A">
        <w:tc>
          <w:tcPr>
            <w:tcW w:w="3119" w:type="dxa"/>
          </w:tcPr>
          <w:p w:rsidR="00091C7A" w:rsidRDefault="00091C7A" w:rsidP="00B50846"/>
        </w:tc>
        <w:tc>
          <w:tcPr>
            <w:tcW w:w="3119" w:type="dxa"/>
          </w:tcPr>
          <w:p w:rsidR="00091C7A" w:rsidRDefault="00091C7A" w:rsidP="00B50846"/>
        </w:tc>
      </w:tr>
      <w:tr w:rsidR="00091C7A">
        <w:tc>
          <w:tcPr>
            <w:tcW w:w="3119" w:type="dxa"/>
          </w:tcPr>
          <w:p w:rsidR="00091C7A" w:rsidRDefault="00091C7A" w:rsidP="00B50846"/>
        </w:tc>
        <w:tc>
          <w:tcPr>
            <w:tcW w:w="3119" w:type="dxa"/>
          </w:tcPr>
          <w:p w:rsidR="00091C7A" w:rsidRDefault="00091C7A" w:rsidP="00B50846"/>
        </w:tc>
      </w:tr>
      <w:tr w:rsidR="00091C7A">
        <w:tc>
          <w:tcPr>
            <w:tcW w:w="3119" w:type="dxa"/>
          </w:tcPr>
          <w:p w:rsidR="00091C7A" w:rsidRDefault="00091C7A" w:rsidP="00B50846"/>
        </w:tc>
        <w:tc>
          <w:tcPr>
            <w:tcW w:w="3119" w:type="dxa"/>
          </w:tcPr>
          <w:p w:rsidR="00091C7A" w:rsidRDefault="00091C7A" w:rsidP="00B50846"/>
        </w:tc>
      </w:tr>
      <w:tr w:rsidR="00091C7A">
        <w:tc>
          <w:tcPr>
            <w:tcW w:w="3119" w:type="dxa"/>
          </w:tcPr>
          <w:p w:rsidR="00091C7A" w:rsidRDefault="00091C7A" w:rsidP="00B50846"/>
        </w:tc>
        <w:tc>
          <w:tcPr>
            <w:tcW w:w="3119" w:type="dxa"/>
          </w:tcPr>
          <w:p w:rsidR="00091C7A" w:rsidRDefault="00091C7A" w:rsidP="00B50846"/>
        </w:tc>
      </w:tr>
      <w:tr w:rsidR="00091C7A">
        <w:tc>
          <w:tcPr>
            <w:tcW w:w="3119" w:type="dxa"/>
          </w:tcPr>
          <w:p w:rsidR="00091C7A" w:rsidRDefault="00091C7A" w:rsidP="00B50846"/>
        </w:tc>
        <w:tc>
          <w:tcPr>
            <w:tcW w:w="3119" w:type="dxa"/>
          </w:tcPr>
          <w:p w:rsidR="00091C7A" w:rsidRDefault="00091C7A" w:rsidP="00B50846"/>
        </w:tc>
      </w:tr>
      <w:tr w:rsidR="00091C7A">
        <w:tc>
          <w:tcPr>
            <w:tcW w:w="3119" w:type="dxa"/>
          </w:tcPr>
          <w:p w:rsidR="00091C7A" w:rsidRDefault="00091C7A" w:rsidP="00B50846"/>
        </w:tc>
        <w:tc>
          <w:tcPr>
            <w:tcW w:w="3119" w:type="dxa"/>
          </w:tcPr>
          <w:p w:rsidR="00091C7A" w:rsidRDefault="00091C7A" w:rsidP="00B50846"/>
        </w:tc>
      </w:tr>
      <w:tr w:rsidR="00091C7A">
        <w:tc>
          <w:tcPr>
            <w:tcW w:w="3119" w:type="dxa"/>
          </w:tcPr>
          <w:p w:rsidR="00091C7A" w:rsidRDefault="00091C7A" w:rsidP="00B50846"/>
        </w:tc>
        <w:tc>
          <w:tcPr>
            <w:tcW w:w="3119" w:type="dxa"/>
          </w:tcPr>
          <w:p w:rsidR="00091C7A" w:rsidRDefault="00091C7A" w:rsidP="00B50846"/>
        </w:tc>
      </w:tr>
      <w:tr w:rsidR="00091C7A">
        <w:tc>
          <w:tcPr>
            <w:tcW w:w="3119" w:type="dxa"/>
          </w:tcPr>
          <w:p w:rsidR="00091C7A" w:rsidRDefault="00091C7A" w:rsidP="00B50846"/>
        </w:tc>
        <w:tc>
          <w:tcPr>
            <w:tcW w:w="3119" w:type="dxa"/>
          </w:tcPr>
          <w:p w:rsidR="00091C7A" w:rsidRDefault="00091C7A" w:rsidP="00B50846"/>
        </w:tc>
      </w:tr>
      <w:tr w:rsidR="00091C7A">
        <w:tc>
          <w:tcPr>
            <w:tcW w:w="3119" w:type="dxa"/>
          </w:tcPr>
          <w:p w:rsidR="00091C7A" w:rsidRDefault="00091C7A" w:rsidP="00B50846"/>
        </w:tc>
        <w:tc>
          <w:tcPr>
            <w:tcW w:w="3119" w:type="dxa"/>
          </w:tcPr>
          <w:p w:rsidR="00091C7A" w:rsidRDefault="00091C7A" w:rsidP="00B50846"/>
        </w:tc>
      </w:tr>
      <w:tr w:rsidR="00091C7A">
        <w:tc>
          <w:tcPr>
            <w:tcW w:w="3119" w:type="dxa"/>
          </w:tcPr>
          <w:p w:rsidR="00091C7A" w:rsidRDefault="00091C7A" w:rsidP="00B50846"/>
        </w:tc>
        <w:tc>
          <w:tcPr>
            <w:tcW w:w="3119" w:type="dxa"/>
          </w:tcPr>
          <w:p w:rsidR="00091C7A" w:rsidRDefault="00091C7A" w:rsidP="00B50846"/>
        </w:tc>
      </w:tr>
      <w:tr w:rsidR="00091C7A">
        <w:tc>
          <w:tcPr>
            <w:tcW w:w="3119" w:type="dxa"/>
          </w:tcPr>
          <w:p w:rsidR="00091C7A" w:rsidRDefault="00091C7A" w:rsidP="00B50846"/>
        </w:tc>
        <w:tc>
          <w:tcPr>
            <w:tcW w:w="3119" w:type="dxa"/>
          </w:tcPr>
          <w:p w:rsidR="00091C7A" w:rsidRDefault="00091C7A" w:rsidP="00B50846"/>
        </w:tc>
      </w:tr>
      <w:tr w:rsidR="00091C7A">
        <w:tc>
          <w:tcPr>
            <w:tcW w:w="3119" w:type="dxa"/>
          </w:tcPr>
          <w:p w:rsidR="00091C7A" w:rsidRDefault="00091C7A" w:rsidP="00B50846"/>
        </w:tc>
        <w:tc>
          <w:tcPr>
            <w:tcW w:w="3119" w:type="dxa"/>
          </w:tcPr>
          <w:p w:rsidR="00091C7A" w:rsidRDefault="00091C7A" w:rsidP="00B50846"/>
        </w:tc>
      </w:tr>
      <w:tr w:rsidR="00091C7A">
        <w:tc>
          <w:tcPr>
            <w:tcW w:w="3119" w:type="dxa"/>
          </w:tcPr>
          <w:p w:rsidR="00091C7A" w:rsidRDefault="00091C7A" w:rsidP="00B50846"/>
        </w:tc>
        <w:tc>
          <w:tcPr>
            <w:tcW w:w="3119" w:type="dxa"/>
          </w:tcPr>
          <w:p w:rsidR="00091C7A" w:rsidRDefault="00091C7A" w:rsidP="00B50846"/>
        </w:tc>
      </w:tr>
      <w:tr w:rsidR="00091C7A">
        <w:tc>
          <w:tcPr>
            <w:tcW w:w="3119" w:type="dxa"/>
          </w:tcPr>
          <w:p w:rsidR="00091C7A" w:rsidRDefault="00091C7A" w:rsidP="00B50846"/>
        </w:tc>
        <w:tc>
          <w:tcPr>
            <w:tcW w:w="3119" w:type="dxa"/>
          </w:tcPr>
          <w:p w:rsidR="00091C7A" w:rsidRDefault="00091C7A" w:rsidP="00B50846"/>
        </w:tc>
      </w:tr>
      <w:tr w:rsidR="00091C7A">
        <w:tc>
          <w:tcPr>
            <w:tcW w:w="3119" w:type="dxa"/>
          </w:tcPr>
          <w:p w:rsidR="00091C7A" w:rsidRDefault="00091C7A" w:rsidP="00B50846"/>
        </w:tc>
        <w:tc>
          <w:tcPr>
            <w:tcW w:w="3119" w:type="dxa"/>
          </w:tcPr>
          <w:p w:rsidR="00091C7A" w:rsidRDefault="00091C7A" w:rsidP="00B50846"/>
        </w:tc>
      </w:tr>
    </w:tbl>
    <w:p w:rsidR="00091C7A" w:rsidRPr="008C7B62" w:rsidRDefault="00091C7A" w:rsidP="001A72C1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0.75pt;height:276.75pt">
            <v:imagedata r:id="rId7" o:title=""/>
          </v:shape>
        </w:pict>
      </w:r>
    </w:p>
    <w:p w:rsidR="00091C7A" w:rsidRDefault="00091C7A" w:rsidP="00695BDA">
      <w:pPr>
        <w:jc w:val="center"/>
        <w:rPr>
          <w:b/>
          <w:bCs/>
          <w:sz w:val="28"/>
          <w:szCs w:val="28"/>
        </w:rPr>
      </w:pPr>
    </w:p>
    <w:p w:rsidR="00091C7A" w:rsidRDefault="00091C7A" w:rsidP="00695BDA">
      <w:pPr>
        <w:jc w:val="center"/>
        <w:rPr>
          <w:b/>
          <w:bCs/>
          <w:sz w:val="28"/>
          <w:szCs w:val="28"/>
        </w:rPr>
      </w:pPr>
    </w:p>
    <w:p w:rsidR="00091C7A" w:rsidRDefault="00091C7A" w:rsidP="00695BDA">
      <w:pPr>
        <w:jc w:val="center"/>
        <w:rPr>
          <w:b/>
          <w:bCs/>
          <w:sz w:val="28"/>
          <w:szCs w:val="28"/>
        </w:rPr>
      </w:pPr>
    </w:p>
    <w:p w:rsidR="00091C7A" w:rsidRDefault="00091C7A" w:rsidP="00695BDA">
      <w:pPr>
        <w:jc w:val="center"/>
        <w:rPr>
          <w:b/>
          <w:bCs/>
          <w:sz w:val="28"/>
          <w:szCs w:val="28"/>
        </w:rPr>
      </w:pPr>
    </w:p>
    <w:p w:rsidR="00091C7A" w:rsidRDefault="00091C7A" w:rsidP="00695BDA">
      <w:pPr>
        <w:jc w:val="center"/>
        <w:rPr>
          <w:b/>
          <w:bCs/>
          <w:sz w:val="28"/>
          <w:szCs w:val="28"/>
        </w:rPr>
      </w:pPr>
    </w:p>
    <w:p w:rsidR="00091C7A" w:rsidRDefault="00091C7A" w:rsidP="00695BDA">
      <w:pPr>
        <w:jc w:val="center"/>
        <w:rPr>
          <w:b/>
          <w:bCs/>
          <w:sz w:val="28"/>
          <w:szCs w:val="28"/>
        </w:rPr>
      </w:pPr>
    </w:p>
    <w:p w:rsidR="00091C7A" w:rsidRDefault="00091C7A" w:rsidP="00695BDA">
      <w:pPr>
        <w:jc w:val="center"/>
        <w:rPr>
          <w:b/>
          <w:bCs/>
          <w:sz w:val="28"/>
          <w:szCs w:val="28"/>
        </w:rPr>
      </w:pPr>
    </w:p>
    <w:p w:rsidR="00091C7A" w:rsidRDefault="00091C7A" w:rsidP="00695BDA">
      <w:pPr>
        <w:jc w:val="center"/>
        <w:rPr>
          <w:b/>
          <w:bCs/>
          <w:sz w:val="28"/>
          <w:szCs w:val="28"/>
        </w:rPr>
      </w:pPr>
    </w:p>
    <w:p w:rsidR="00091C7A" w:rsidRDefault="00091C7A" w:rsidP="00695BDA">
      <w:pPr>
        <w:jc w:val="center"/>
        <w:rPr>
          <w:b/>
          <w:bCs/>
          <w:sz w:val="28"/>
          <w:szCs w:val="28"/>
        </w:rPr>
      </w:pPr>
    </w:p>
    <w:p w:rsidR="00091C7A" w:rsidRDefault="00091C7A" w:rsidP="00695BDA">
      <w:pPr>
        <w:jc w:val="center"/>
        <w:rPr>
          <w:b/>
          <w:bCs/>
          <w:sz w:val="28"/>
          <w:szCs w:val="28"/>
        </w:rPr>
      </w:pPr>
    </w:p>
    <w:p w:rsidR="00091C7A" w:rsidRDefault="00091C7A" w:rsidP="00695BDA">
      <w:pPr>
        <w:jc w:val="center"/>
        <w:rPr>
          <w:b/>
          <w:bCs/>
          <w:sz w:val="28"/>
          <w:szCs w:val="28"/>
        </w:rPr>
      </w:pPr>
    </w:p>
    <w:p w:rsidR="00091C7A" w:rsidRDefault="00091C7A" w:rsidP="00695BDA">
      <w:pPr>
        <w:jc w:val="center"/>
        <w:rPr>
          <w:b/>
          <w:bCs/>
          <w:sz w:val="28"/>
          <w:szCs w:val="28"/>
        </w:rPr>
      </w:pPr>
    </w:p>
    <w:p w:rsidR="00091C7A" w:rsidRDefault="00091C7A" w:rsidP="00695BDA">
      <w:pPr>
        <w:jc w:val="center"/>
        <w:rPr>
          <w:b/>
          <w:bCs/>
          <w:sz w:val="28"/>
          <w:szCs w:val="28"/>
        </w:rPr>
      </w:pPr>
    </w:p>
    <w:p w:rsidR="00091C7A" w:rsidRDefault="00091C7A" w:rsidP="00695BDA">
      <w:pPr>
        <w:jc w:val="center"/>
        <w:rPr>
          <w:b/>
          <w:bCs/>
          <w:sz w:val="28"/>
          <w:szCs w:val="28"/>
        </w:rPr>
      </w:pPr>
    </w:p>
    <w:p w:rsidR="00091C7A" w:rsidRDefault="00091C7A" w:rsidP="00695BDA">
      <w:pPr>
        <w:jc w:val="center"/>
        <w:rPr>
          <w:b/>
          <w:bCs/>
          <w:sz w:val="28"/>
          <w:szCs w:val="28"/>
        </w:rPr>
      </w:pPr>
    </w:p>
    <w:p w:rsidR="00091C7A" w:rsidRDefault="00091C7A" w:rsidP="00695BDA">
      <w:pPr>
        <w:jc w:val="center"/>
        <w:rPr>
          <w:b/>
          <w:bCs/>
          <w:sz w:val="28"/>
          <w:szCs w:val="28"/>
        </w:rPr>
      </w:pPr>
    </w:p>
    <w:p w:rsidR="00091C7A" w:rsidRDefault="00091C7A" w:rsidP="00695BDA">
      <w:pPr>
        <w:jc w:val="center"/>
        <w:rPr>
          <w:b/>
          <w:bCs/>
          <w:sz w:val="28"/>
          <w:szCs w:val="28"/>
        </w:rPr>
      </w:pPr>
    </w:p>
    <w:p w:rsidR="00091C7A" w:rsidRDefault="00091C7A" w:rsidP="00B50846">
      <w:pPr>
        <w:rPr>
          <w:b/>
          <w:bCs/>
          <w:sz w:val="28"/>
          <w:szCs w:val="28"/>
        </w:rPr>
      </w:pPr>
    </w:p>
    <w:p w:rsidR="00091C7A" w:rsidRDefault="00091C7A" w:rsidP="00B50846">
      <w:pPr>
        <w:rPr>
          <w:b/>
          <w:bCs/>
          <w:sz w:val="28"/>
          <w:szCs w:val="28"/>
        </w:rPr>
      </w:pPr>
    </w:p>
    <w:p w:rsidR="00091C7A" w:rsidRDefault="00091C7A" w:rsidP="00B50846">
      <w:pPr>
        <w:rPr>
          <w:b/>
          <w:bCs/>
          <w:sz w:val="28"/>
          <w:szCs w:val="28"/>
        </w:rPr>
      </w:pPr>
    </w:p>
    <w:p w:rsidR="00091C7A" w:rsidRDefault="00091C7A" w:rsidP="00B50846">
      <w:pPr>
        <w:rPr>
          <w:b/>
          <w:bCs/>
          <w:sz w:val="28"/>
          <w:szCs w:val="28"/>
        </w:rPr>
      </w:pPr>
    </w:p>
    <w:p w:rsidR="00091C7A" w:rsidRDefault="00091C7A" w:rsidP="00B50846">
      <w:pPr>
        <w:rPr>
          <w:b/>
          <w:bCs/>
          <w:sz w:val="28"/>
          <w:szCs w:val="28"/>
        </w:rPr>
      </w:pPr>
    </w:p>
    <w:p w:rsidR="00091C7A" w:rsidRDefault="00091C7A" w:rsidP="00B50846">
      <w:pPr>
        <w:rPr>
          <w:b/>
          <w:bCs/>
          <w:sz w:val="28"/>
          <w:szCs w:val="28"/>
        </w:rPr>
      </w:pPr>
    </w:p>
    <w:p w:rsidR="00091C7A" w:rsidRDefault="00091C7A" w:rsidP="00B50846">
      <w:pPr>
        <w:rPr>
          <w:b/>
          <w:bCs/>
          <w:sz w:val="28"/>
          <w:szCs w:val="28"/>
        </w:rPr>
      </w:pPr>
    </w:p>
    <w:p w:rsidR="00091C7A" w:rsidRDefault="00091C7A" w:rsidP="00B50846">
      <w:pPr>
        <w:rPr>
          <w:b/>
          <w:bCs/>
          <w:sz w:val="28"/>
          <w:szCs w:val="28"/>
        </w:rPr>
      </w:pPr>
    </w:p>
    <w:p w:rsidR="00091C7A" w:rsidRPr="00B50846" w:rsidRDefault="00091C7A" w:rsidP="00B50846">
      <w:pPr>
        <w:rPr>
          <w:b/>
          <w:bCs/>
          <w:sz w:val="28"/>
          <w:szCs w:val="28"/>
        </w:rPr>
      </w:pPr>
      <w:r w:rsidRPr="00B50846">
        <w:rPr>
          <w:b/>
          <w:bCs/>
          <w:sz w:val="28"/>
          <w:szCs w:val="28"/>
        </w:rPr>
        <w:t>2. Write comparatives and superlatives of the adjectives.</w:t>
      </w:r>
    </w:p>
    <w:p w:rsidR="00091C7A" w:rsidRDefault="00091C7A" w:rsidP="007145AF">
      <w:pPr>
        <w:jc w:val="both"/>
        <w:rPr>
          <w:b/>
          <w:bCs/>
          <w:sz w:val="28"/>
          <w:szCs w:val="28"/>
        </w:rPr>
      </w:pPr>
      <w:r w:rsidRPr="00971462">
        <w:rPr>
          <w:b/>
          <w:bCs/>
          <w:sz w:val="28"/>
          <w:szCs w:val="28"/>
        </w:rPr>
        <w:t xml:space="preserve">                                </w:t>
      </w:r>
      <w:r>
        <w:rPr>
          <w:b/>
          <w:bCs/>
          <w:sz w:val="28"/>
          <w:szCs w:val="28"/>
        </w:rPr>
        <w:t xml:space="preserve">     </w:t>
      </w:r>
    </w:p>
    <w:p w:rsidR="00091C7A" w:rsidRPr="00971462" w:rsidRDefault="00091C7A" w:rsidP="007145AF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</w:t>
      </w:r>
      <w:r w:rsidRPr="00971462">
        <w:rPr>
          <w:b/>
          <w:bCs/>
          <w:sz w:val="28"/>
          <w:szCs w:val="28"/>
        </w:rPr>
        <w:t>comparative                        superlative</w:t>
      </w:r>
    </w:p>
    <w:p w:rsidR="00091C7A" w:rsidRDefault="00091C7A" w:rsidP="007145AF">
      <w:pPr>
        <w:jc w:val="both"/>
        <w:rPr>
          <w:sz w:val="28"/>
          <w:szCs w:val="28"/>
        </w:rPr>
      </w:pPr>
    </w:p>
    <w:p w:rsidR="00091C7A" w:rsidRPr="00971462" w:rsidRDefault="00091C7A" w:rsidP="007145A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cold                    </w:t>
      </w:r>
      <w:r w:rsidRPr="00971462">
        <w:rPr>
          <w:sz w:val="28"/>
          <w:szCs w:val="28"/>
        </w:rPr>
        <w:t xml:space="preserve"> __________________________________</w:t>
      </w:r>
    </w:p>
    <w:p w:rsidR="00091C7A" w:rsidRPr="00971462" w:rsidRDefault="00091C7A" w:rsidP="007145A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expensive          </w:t>
      </w:r>
      <w:r w:rsidRPr="00971462">
        <w:rPr>
          <w:sz w:val="28"/>
          <w:szCs w:val="28"/>
        </w:rPr>
        <w:t xml:space="preserve"> __________________________________</w:t>
      </w:r>
    </w:p>
    <w:p w:rsidR="00091C7A" w:rsidRPr="00971462" w:rsidRDefault="00091C7A" w:rsidP="007145A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good                   </w:t>
      </w:r>
      <w:r w:rsidRPr="00971462">
        <w:rPr>
          <w:sz w:val="28"/>
          <w:szCs w:val="28"/>
        </w:rPr>
        <w:t xml:space="preserve"> __________________________________</w:t>
      </w:r>
    </w:p>
    <w:p w:rsidR="00091C7A" w:rsidRPr="00971462" w:rsidRDefault="00091C7A" w:rsidP="007145A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big                        </w:t>
      </w:r>
      <w:r w:rsidRPr="00971462">
        <w:rPr>
          <w:sz w:val="28"/>
          <w:szCs w:val="28"/>
        </w:rPr>
        <w:t>__________________________________</w:t>
      </w:r>
    </w:p>
    <w:p w:rsidR="00091C7A" w:rsidRPr="00971462" w:rsidRDefault="00091C7A" w:rsidP="007145A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difficult               </w:t>
      </w:r>
      <w:r w:rsidRPr="00971462">
        <w:rPr>
          <w:sz w:val="28"/>
          <w:szCs w:val="28"/>
        </w:rPr>
        <w:t xml:space="preserve"> __________________________________</w:t>
      </w:r>
    </w:p>
    <w:p w:rsidR="00091C7A" w:rsidRPr="00971462" w:rsidRDefault="00091C7A" w:rsidP="007145A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bad                      </w:t>
      </w:r>
      <w:r w:rsidRPr="00971462">
        <w:rPr>
          <w:sz w:val="28"/>
          <w:szCs w:val="28"/>
        </w:rPr>
        <w:t xml:space="preserve"> __________________________________</w:t>
      </w:r>
    </w:p>
    <w:p w:rsidR="00091C7A" w:rsidRPr="00971462" w:rsidRDefault="00091C7A" w:rsidP="007145A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easy                     </w:t>
      </w:r>
      <w:r w:rsidRPr="00971462">
        <w:rPr>
          <w:sz w:val="28"/>
          <w:szCs w:val="28"/>
        </w:rPr>
        <w:t xml:space="preserve"> __________________________________</w:t>
      </w:r>
    </w:p>
    <w:p w:rsidR="00091C7A" w:rsidRPr="00971462" w:rsidRDefault="00091C7A" w:rsidP="007145A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Pr="00971462">
        <w:rPr>
          <w:sz w:val="28"/>
          <w:szCs w:val="28"/>
        </w:rPr>
        <w:t>w</w:t>
      </w:r>
      <w:r>
        <w:rPr>
          <w:sz w:val="28"/>
          <w:szCs w:val="28"/>
        </w:rPr>
        <w:t xml:space="preserve">ide                      </w:t>
      </w:r>
      <w:r w:rsidRPr="00971462">
        <w:rPr>
          <w:sz w:val="28"/>
          <w:szCs w:val="28"/>
        </w:rPr>
        <w:t>__________________________________</w:t>
      </w:r>
    </w:p>
    <w:p w:rsidR="00091C7A" w:rsidRPr="00971462" w:rsidRDefault="00091C7A" w:rsidP="007145A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interesting           </w:t>
      </w:r>
      <w:r w:rsidRPr="00971462">
        <w:rPr>
          <w:sz w:val="28"/>
          <w:szCs w:val="28"/>
        </w:rPr>
        <w:t>__________________________________</w:t>
      </w:r>
    </w:p>
    <w:p w:rsidR="00091C7A" w:rsidRDefault="00091C7A" w:rsidP="007145A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wet                     </w:t>
      </w:r>
      <w:r w:rsidRPr="00971462">
        <w:rPr>
          <w:sz w:val="28"/>
          <w:szCs w:val="28"/>
        </w:rPr>
        <w:t>__________________________________</w:t>
      </w:r>
    </w:p>
    <w:p w:rsidR="00091C7A" w:rsidRDefault="00091C7A" w:rsidP="007145AF">
      <w:pPr>
        <w:jc w:val="both"/>
        <w:rPr>
          <w:sz w:val="28"/>
          <w:szCs w:val="28"/>
        </w:rPr>
      </w:pPr>
      <w:r>
        <w:rPr>
          <w:sz w:val="28"/>
          <w:szCs w:val="28"/>
        </w:rPr>
        <w:t>11. ugly                     __________________________________</w:t>
      </w:r>
    </w:p>
    <w:p w:rsidR="00091C7A" w:rsidRDefault="00091C7A" w:rsidP="007145AF">
      <w:pPr>
        <w:jc w:val="both"/>
        <w:rPr>
          <w:sz w:val="28"/>
          <w:szCs w:val="28"/>
        </w:rPr>
      </w:pPr>
      <w:r>
        <w:rPr>
          <w:sz w:val="28"/>
          <w:szCs w:val="28"/>
        </w:rPr>
        <w:t>12. far                       __________________________________</w:t>
      </w:r>
    </w:p>
    <w:p w:rsidR="00091C7A" w:rsidRDefault="00091C7A" w:rsidP="007145AF">
      <w:pPr>
        <w:jc w:val="both"/>
        <w:rPr>
          <w:sz w:val="28"/>
          <w:szCs w:val="28"/>
        </w:rPr>
      </w:pPr>
      <w:r>
        <w:rPr>
          <w:sz w:val="28"/>
          <w:szCs w:val="28"/>
        </w:rPr>
        <w:t>13. hot                      __________________________________</w:t>
      </w:r>
    </w:p>
    <w:p w:rsidR="00091C7A" w:rsidRPr="00971462" w:rsidRDefault="00091C7A" w:rsidP="007145AF">
      <w:pPr>
        <w:jc w:val="both"/>
        <w:rPr>
          <w:sz w:val="28"/>
          <w:szCs w:val="28"/>
        </w:rPr>
      </w:pPr>
      <w:r>
        <w:rPr>
          <w:sz w:val="28"/>
          <w:szCs w:val="28"/>
        </w:rPr>
        <w:t>14. beautiful            __________________________________</w:t>
      </w:r>
    </w:p>
    <w:p w:rsidR="00091C7A" w:rsidRPr="00971462" w:rsidRDefault="00091C7A" w:rsidP="007145AF">
      <w:pPr>
        <w:jc w:val="both"/>
      </w:pPr>
    </w:p>
    <w:p w:rsidR="00091C7A" w:rsidRDefault="00091C7A" w:rsidP="007145AF">
      <w:pPr>
        <w:jc w:val="both"/>
        <w:rPr>
          <w:b/>
          <w:bCs/>
          <w:sz w:val="28"/>
          <w:szCs w:val="28"/>
        </w:rPr>
      </w:pPr>
    </w:p>
    <w:p w:rsidR="00091C7A" w:rsidRPr="00971462" w:rsidRDefault="00091C7A" w:rsidP="007145AF">
      <w:pPr>
        <w:jc w:val="both"/>
        <w:rPr>
          <w:b/>
          <w:bCs/>
          <w:sz w:val="28"/>
          <w:szCs w:val="28"/>
        </w:rPr>
      </w:pPr>
      <w:r w:rsidRPr="00971462">
        <w:rPr>
          <w:b/>
          <w:bCs/>
          <w:sz w:val="28"/>
          <w:szCs w:val="28"/>
        </w:rPr>
        <w:t>3. Complete the sentences with the correct forms of the adjectives</w:t>
      </w:r>
      <w:r>
        <w:rPr>
          <w:b/>
          <w:bCs/>
          <w:sz w:val="28"/>
          <w:szCs w:val="28"/>
        </w:rPr>
        <w:t xml:space="preserve"> in the brackets. </w:t>
      </w:r>
    </w:p>
    <w:p w:rsidR="00091C7A" w:rsidRDefault="00091C7A" w:rsidP="001A72C1">
      <w:pPr>
        <w:rPr>
          <w:sz w:val="28"/>
          <w:szCs w:val="28"/>
        </w:rPr>
      </w:pPr>
    </w:p>
    <w:p w:rsidR="00091C7A" w:rsidRDefault="00091C7A" w:rsidP="001A72C1">
      <w:pPr>
        <w:rPr>
          <w:sz w:val="28"/>
          <w:szCs w:val="28"/>
        </w:rPr>
      </w:pPr>
      <w:r>
        <w:rPr>
          <w:sz w:val="28"/>
          <w:szCs w:val="28"/>
        </w:rPr>
        <w:t>1. Mark is ______________ than his friend, Paul. (old)</w:t>
      </w:r>
    </w:p>
    <w:p w:rsidR="00091C7A" w:rsidRDefault="00091C7A" w:rsidP="001A72C1">
      <w:pPr>
        <w:rPr>
          <w:sz w:val="28"/>
          <w:szCs w:val="28"/>
        </w:rPr>
      </w:pPr>
      <w:r>
        <w:rPr>
          <w:sz w:val="28"/>
          <w:szCs w:val="28"/>
        </w:rPr>
        <w:t>2. My mum is as ___________ as my dad. (old)</w:t>
      </w:r>
    </w:p>
    <w:p w:rsidR="00091C7A" w:rsidRDefault="00091C7A" w:rsidP="001A72C1">
      <w:pPr>
        <w:rPr>
          <w:sz w:val="28"/>
          <w:szCs w:val="28"/>
        </w:rPr>
      </w:pPr>
      <w:r>
        <w:rPr>
          <w:sz w:val="28"/>
          <w:szCs w:val="28"/>
        </w:rPr>
        <w:t>3. Peter is  __________________ child in our family. (young)</w:t>
      </w:r>
    </w:p>
    <w:p w:rsidR="00091C7A" w:rsidRDefault="00091C7A" w:rsidP="001A72C1">
      <w:pPr>
        <w:rPr>
          <w:sz w:val="28"/>
          <w:szCs w:val="28"/>
        </w:rPr>
      </w:pPr>
      <w:r>
        <w:rPr>
          <w:sz w:val="28"/>
          <w:szCs w:val="28"/>
        </w:rPr>
        <w:t>4. Your idea is __________________ than mine. (good)</w:t>
      </w:r>
    </w:p>
    <w:p w:rsidR="00091C7A" w:rsidRDefault="00091C7A" w:rsidP="001A72C1">
      <w:pPr>
        <w:rPr>
          <w:sz w:val="28"/>
          <w:szCs w:val="28"/>
        </w:rPr>
      </w:pPr>
      <w:r>
        <w:rPr>
          <w:sz w:val="28"/>
          <w:szCs w:val="28"/>
        </w:rPr>
        <w:t>5. Read this book. It´s very __________________. (interesting)</w:t>
      </w:r>
    </w:p>
    <w:p w:rsidR="00091C7A" w:rsidRDefault="00091C7A" w:rsidP="001A72C1">
      <w:pPr>
        <w:rPr>
          <w:sz w:val="28"/>
          <w:szCs w:val="28"/>
        </w:rPr>
      </w:pPr>
      <w:r>
        <w:rPr>
          <w:sz w:val="28"/>
          <w:szCs w:val="28"/>
        </w:rPr>
        <w:t>6. This is  _________________________ film I have ever seen. (amazing)</w:t>
      </w:r>
    </w:p>
    <w:p w:rsidR="00091C7A" w:rsidRDefault="00091C7A" w:rsidP="001A72C1">
      <w:pPr>
        <w:rPr>
          <w:sz w:val="28"/>
          <w:szCs w:val="28"/>
        </w:rPr>
      </w:pPr>
      <w:r>
        <w:rPr>
          <w:sz w:val="28"/>
          <w:szCs w:val="28"/>
        </w:rPr>
        <w:t>7. It´s ___________________ today than yesterday. (cold)</w:t>
      </w:r>
    </w:p>
    <w:p w:rsidR="00091C7A" w:rsidRDefault="00091C7A" w:rsidP="001A72C1">
      <w:pPr>
        <w:rPr>
          <w:sz w:val="28"/>
          <w:szCs w:val="28"/>
        </w:rPr>
      </w:pPr>
      <w:r>
        <w:rPr>
          <w:sz w:val="28"/>
          <w:szCs w:val="28"/>
        </w:rPr>
        <w:t>8. Jane is  ____________________ girl in my class. (tall)</w:t>
      </w:r>
    </w:p>
    <w:p w:rsidR="00091C7A" w:rsidRDefault="00091C7A" w:rsidP="00106AAC">
      <w:pPr>
        <w:rPr>
          <w:sz w:val="28"/>
          <w:szCs w:val="28"/>
        </w:rPr>
      </w:pPr>
      <w:r>
        <w:rPr>
          <w:sz w:val="28"/>
          <w:szCs w:val="28"/>
        </w:rPr>
        <w:t>9. This cat has  _____________________ fur in the world. (soft)</w:t>
      </w:r>
    </w:p>
    <w:p w:rsidR="00091C7A" w:rsidRDefault="00091C7A" w:rsidP="00106AAC">
      <w:pPr>
        <w:rPr>
          <w:sz w:val="28"/>
          <w:szCs w:val="28"/>
        </w:rPr>
      </w:pPr>
      <w:r>
        <w:rPr>
          <w:sz w:val="28"/>
          <w:szCs w:val="28"/>
        </w:rPr>
        <w:t>10. It was  __________________ day in my life. (bad)</w:t>
      </w:r>
    </w:p>
    <w:p w:rsidR="00091C7A" w:rsidRDefault="00091C7A" w:rsidP="00106AAC">
      <w:pPr>
        <w:rPr>
          <w:sz w:val="28"/>
          <w:szCs w:val="28"/>
        </w:rPr>
      </w:pPr>
      <w:r>
        <w:rPr>
          <w:sz w:val="28"/>
          <w:szCs w:val="28"/>
        </w:rPr>
        <w:t>11. Paul is as ________________ as his dad. (tall)</w:t>
      </w:r>
    </w:p>
    <w:p w:rsidR="00091C7A" w:rsidRDefault="00091C7A" w:rsidP="00106AAC">
      <w:pPr>
        <w:rPr>
          <w:sz w:val="28"/>
          <w:szCs w:val="28"/>
        </w:rPr>
      </w:pPr>
      <w:r>
        <w:rPr>
          <w:sz w:val="28"/>
          <w:szCs w:val="28"/>
        </w:rPr>
        <w:t>12. You are _________________ at English than I am. (good)</w:t>
      </w:r>
    </w:p>
    <w:p w:rsidR="00091C7A" w:rsidRDefault="00091C7A" w:rsidP="00106AAC">
      <w:pPr>
        <w:rPr>
          <w:sz w:val="28"/>
          <w:szCs w:val="28"/>
        </w:rPr>
      </w:pPr>
      <w:r>
        <w:rPr>
          <w:sz w:val="28"/>
          <w:szCs w:val="28"/>
        </w:rPr>
        <w:t>13. Robert Redford is one of ______________________________ actors in the world. (famous)</w:t>
      </w:r>
    </w:p>
    <w:p w:rsidR="00091C7A" w:rsidRDefault="00091C7A" w:rsidP="00106AAC">
      <w:pPr>
        <w:rPr>
          <w:sz w:val="28"/>
          <w:szCs w:val="28"/>
        </w:rPr>
      </w:pPr>
      <w:r>
        <w:rPr>
          <w:sz w:val="28"/>
          <w:szCs w:val="28"/>
        </w:rPr>
        <w:t xml:space="preserve">14. This river is ______________________than the lake. (clean) </w:t>
      </w:r>
    </w:p>
    <w:p w:rsidR="00091C7A" w:rsidRPr="00971462" w:rsidRDefault="00091C7A" w:rsidP="001A72C1">
      <w:pPr>
        <w:rPr>
          <w:sz w:val="28"/>
          <w:szCs w:val="28"/>
        </w:rPr>
      </w:pPr>
    </w:p>
    <w:sectPr w:rsidR="00091C7A" w:rsidRPr="00971462" w:rsidSect="008041C6">
      <w:footerReference w:type="default" r:id="rId8"/>
      <w:headerReference w:type="first" r:id="rId9"/>
      <w:footerReference w:type="first" r:id="rId10"/>
      <w:pgSz w:w="11906" w:h="16838"/>
      <w:pgMar w:top="719" w:right="1417" w:bottom="719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1C7A" w:rsidRDefault="00091C7A" w:rsidP="00B603E9">
      <w:r>
        <w:separator/>
      </w:r>
    </w:p>
  </w:endnote>
  <w:endnote w:type="continuationSeparator" w:id="0">
    <w:p w:rsidR="00091C7A" w:rsidRDefault="00091C7A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SimSun">
    <w:altName w:val="??¨§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1C7A" w:rsidRPr="00525517" w:rsidRDefault="00091C7A">
    <w:pPr>
      <w:pStyle w:val="Footer"/>
      <w:rPr>
        <w:sz w:val="20"/>
        <w:szCs w:val="20"/>
      </w:rPr>
    </w:pPr>
    <w:r>
      <w:rPr>
        <w:sz w:val="20"/>
        <w:szCs w:val="20"/>
      </w:rPr>
      <w:t>VY_32_INOVACE_05_34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1C7A" w:rsidRPr="00525517" w:rsidRDefault="00091C7A" w:rsidP="006B55DF">
    <w:pPr>
      <w:pStyle w:val="Footer"/>
      <w:rPr>
        <w:sz w:val="20"/>
        <w:szCs w:val="20"/>
      </w:rPr>
    </w:pPr>
    <w:r>
      <w:rPr>
        <w:sz w:val="20"/>
        <w:szCs w:val="20"/>
      </w:rPr>
      <w:t>VY_32_INOVACE_05_34</w:t>
    </w:r>
  </w:p>
  <w:p w:rsidR="00091C7A" w:rsidRDefault="00091C7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1C7A" w:rsidRDefault="00091C7A" w:rsidP="00B603E9">
      <w:r>
        <w:separator/>
      </w:r>
    </w:p>
  </w:footnote>
  <w:footnote w:type="continuationSeparator" w:id="0">
    <w:p w:rsidR="00091C7A" w:rsidRDefault="00091C7A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1C7A" w:rsidRDefault="00091C7A">
    <w:pPr>
      <w:pStyle w:val="Header"/>
    </w:pPr>
  </w:p>
  <w:p w:rsidR="00091C7A" w:rsidRDefault="00091C7A">
    <w:pPr>
      <w:pStyle w:val="Header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style="position:absolute;margin-left:1.15pt;margin-top:-31.65pt;width:452.25pt;height:111pt;z-index:251660288;visibility:visible" filled="t">
          <v:imagedata r:id="rId1" o:title=""/>
          <w10:wrap type="squar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240AA2"/>
    <w:multiLevelType w:val="multilevel"/>
    <w:tmpl w:val="A2808B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CE7128B"/>
    <w:multiLevelType w:val="hybridMultilevel"/>
    <w:tmpl w:val="56C2ECE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62F1240"/>
    <w:multiLevelType w:val="hybridMultilevel"/>
    <w:tmpl w:val="2F0E771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5FD635A"/>
    <w:multiLevelType w:val="hybridMultilevel"/>
    <w:tmpl w:val="C4E6673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3BF14631"/>
    <w:multiLevelType w:val="hybridMultilevel"/>
    <w:tmpl w:val="A2808B6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49690C86"/>
    <w:multiLevelType w:val="hybridMultilevel"/>
    <w:tmpl w:val="68FAB93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0F27291"/>
    <w:multiLevelType w:val="hybridMultilevel"/>
    <w:tmpl w:val="F1C4A01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6F2B2590"/>
    <w:multiLevelType w:val="hybridMultilevel"/>
    <w:tmpl w:val="F1C4A01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7A9A3DDB"/>
    <w:multiLevelType w:val="hybridMultilevel"/>
    <w:tmpl w:val="2914514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2"/>
  </w:num>
  <w:num w:numId="7">
    <w:abstractNumId w:val="3"/>
  </w:num>
  <w:num w:numId="8">
    <w:abstractNumId w:val="4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03E9"/>
    <w:rsid w:val="00056B04"/>
    <w:rsid w:val="00090C34"/>
    <w:rsid w:val="00091C7A"/>
    <w:rsid w:val="000B0FC7"/>
    <w:rsid w:val="000D1804"/>
    <w:rsid w:val="000E7300"/>
    <w:rsid w:val="00106AAC"/>
    <w:rsid w:val="00124BBB"/>
    <w:rsid w:val="00140B36"/>
    <w:rsid w:val="00153C07"/>
    <w:rsid w:val="001707C2"/>
    <w:rsid w:val="00182AA5"/>
    <w:rsid w:val="001A72C1"/>
    <w:rsid w:val="001B143D"/>
    <w:rsid w:val="001B154E"/>
    <w:rsid w:val="001B37FB"/>
    <w:rsid w:val="00207166"/>
    <w:rsid w:val="00211EC7"/>
    <w:rsid w:val="00215B9E"/>
    <w:rsid w:val="00225A7B"/>
    <w:rsid w:val="00252C60"/>
    <w:rsid w:val="00272C00"/>
    <w:rsid w:val="00292AAB"/>
    <w:rsid w:val="002B2A72"/>
    <w:rsid w:val="002C08E9"/>
    <w:rsid w:val="002D32A8"/>
    <w:rsid w:val="002D5D7C"/>
    <w:rsid w:val="002E70E6"/>
    <w:rsid w:val="0033006E"/>
    <w:rsid w:val="00347A3F"/>
    <w:rsid w:val="00371885"/>
    <w:rsid w:val="00372496"/>
    <w:rsid w:val="00376C11"/>
    <w:rsid w:val="00383E6B"/>
    <w:rsid w:val="00384437"/>
    <w:rsid w:val="00385D3E"/>
    <w:rsid w:val="0039031C"/>
    <w:rsid w:val="00397651"/>
    <w:rsid w:val="003A4B2C"/>
    <w:rsid w:val="00410E75"/>
    <w:rsid w:val="00443DD9"/>
    <w:rsid w:val="00494B88"/>
    <w:rsid w:val="005032DC"/>
    <w:rsid w:val="00525517"/>
    <w:rsid w:val="00542570"/>
    <w:rsid w:val="00551EC0"/>
    <w:rsid w:val="005542FF"/>
    <w:rsid w:val="005733CA"/>
    <w:rsid w:val="00574B75"/>
    <w:rsid w:val="005808B2"/>
    <w:rsid w:val="00587FEA"/>
    <w:rsid w:val="00594CE7"/>
    <w:rsid w:val="006028C6"/>
    <w:rsid w:val="00602D66"/>
    <w:rsid w:val="006114AF"/>
    <w:rsid w:val="00637E9A"/>
    <w:rsid w:val="00647E57"/>
    <w:rsid w:val="00660E95"/>
    <w:rsid w:val="0066287D"/>
    <w:rsid w:val="00695BDA"/>
    <w:rsid w:val="006A7418"/>
    <w:rsid w:val="006B55DF"/>
    <w:rsid w:val="006B651C"/>
    <w:rsid w:val="006C3D5F"/>
    <w:rsid w:val="006F1FEA"/>
    <w:rsid w:val="006F20AE"/>
    <w:rsid w:val="007145AF"/>
    <w:rsid w:val="0072057F"/>
    <w:rsid w:val="00723FE0"/>
    <w:rsid w:val="007242AC"/>
    <w:rsid w:val="00727976"/>
    <w:rsid w:val="0073188E"/>
    <w:rsid w:val="0074529F"/>
    <w:rsid w:val="00762ADE"/>
    <w:rsid w:val="00785983"/>
    <w:rsid w:val="007F0335"/>
    <w:rsid w:val="008041C6"/>
    <w:rsid w:val="00832F4C"/>
    <w:rsid w:val="00833F54"/>
    <w:rsid w:val="00835F89"/>
    <w:rsid w:val="008360C2"/>
    <w:rsid w:val="00846394"/>
    <w:rsid w:val="0084748B"/>
    <w:rsid w:val="00886E7D"/>
    <w:rsid w:val="00893DF2"/>
    <w:rsid w:val="008954C9"/>
    <w:rsid w:val="008B4DA9"/>
    <w:rsid w:val="008C7B62"/>
    <w:rsid w:val="008D5486"/>
    <w:rsid w:val="00925D7C"/>
    <w:rsid w:val="00954D02"/>
    <w:rsid w:val="00966D18"/>
    <w:rsid w:val="00971462"/>
    <w:rsid w:val="0097666C"/>
    <w:rsid w:val="00981FA4"/>
    <w:rsid w:val="009A49BE"/>
    <w:rsid w:val="009B31ED"/>
    <w:rsid w:val="009B3E2D"/>
    <w:rsid w:val="009D5342"/>
    <w:rsid w:val="009E556E"/>
    <w:rsid w:val="009E7650"/>
    <w:rsid w:val="009F07DD"/>
    <w:rsid w:val="00A147B4"/>
    <w:rsid w:val="00A30F11"/>
    <w:rsid w:val="00A373FF"/>
    <w:rsid w:val="00A631B5"/>
    <w:rsid w:val="00A64A65"/>
    <w:rsid w:val="00AA04E0"/>
    <w:rsid w:val="00AC67BA"/>
    <w:rsid w:val="00AF4396"/>
    <w:rsid w:val="00B16273"/>
    <w:rsid w:val="00B32293"/>
    <w:rsid w:val="00B50846"/>
    <w:rsid w:val="00B603E9"/>
    <w:rsid w:val="00B67981"/>
    <w:rsid w:val="00BA2823"/>
    <w:rsid w:val="00BC2A8E"/>
    <w:rsid w:val="00BD5D61"/>
    <w:rsid w:val="00C230C8"/>
    <w:rsid w:val="00C26F66"/>
    <w:rsid w:val="00C60CED"/>
    <w:rsid w:val="00C628CD"/>
    <w:rsid w:val="00CE79CE"/>
    <w:rsid w:val="00CF037A"/>
    <w:rsid w:val="00D25BB9"/>
    <w:rsid w:val="00D34F87"/>
    <w:rsid w:val="00D40CF4"/>
    <w:rsid w:val="00D62907"/>
    <w:rsid w:val="00D64015"/>
    <w:rsid w:val="00DB47A8"/>
    <w:rsid w:val="00DB4ECC"/>
    <w:rsid w:val="00DB5D64"/>
    <w:rsid w:val="00DC366F"/>
    <w:rsid w:val="00DF26E7"/>
    <w:rsid w:val="00E1033C"/>
    <w:rsid w:val="00E26339"/>
    <w:rsid w:val="00E31CAE"/>
    <w:rsid w:val="00E423DB"/>
    <w:rsid w:val="00E600A7"/>
    <w:rsid w:val="00E6675F"/>
    <w:rsid w:val="00E80679"/>
    <w:rsid w:val="00E8275C"/>
    <w:rsid w:val="00EB2325"/>
    <w:rsid w:val="00EF1DA8"/>
    <w:rsid w:val="00F05BB6"/>
    <w:rsid w:val="00F748ED"/>
    <w:rsid w:val="00F7761E"/>
    <w:rsid w:val="00FA7AA4"/>
    <w:rsid w:val="00FB1A33"/>
    <w:rsid w:val="00FB6295"/>
    <w:rsid w:val="00FB776F"/>
    <w:rsid w:val="00FD1A3B"/>
    <w:rsid w:val="00FD20C8"/>
    <w:rsid w:val="00FF2E0D"/>
    <w:rsid w:val="00FF32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49BE"/>
    <w:rPr>
      <w:rFonts w:cs="Calibri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7666C"/>
    <w:pPr>
      <w:keepNext/>
      <w:outlineLvl w:val="0"/>
    </w:pPr>
    <w:rPr>
      <w:rFonts w:ascii="Times New Roman" w:eastAsia="Times New Roman" w:hAnsi="Times New Roman" w:cs="Times New Roman"/>
      <w:lang w:eastAsia="cs-CZ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97666C"/>
    <w:rPr>
      <w:rFonts w:ascii="Times New Roman" w:hAnsi="Times New Roman" w:cs="Times New Roman"/>
      <w:sz w:val="20"/>
      <w:szCs w:val="20"/>
      <w:lang w:eastAsia="cs-CZ"/>
    </w:rPr>
  </w:style>
  <w:style w:type="paragraph" w:styleId="Header">
    <w:name w:val="header"/>
    <w:basedOn w:val="Normal"/>
    <w:link w:val="Header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603E9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603E9"/>
    <w:rPr>
      <w:rFonts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1A72C1"/>
    <w:pPr>
      <w:spacing w:after="200" w:line="276" w:lineRule="auto"/>
      <w:ind w:left="720"/>
    </w:pPr>
    <w:rPr>
      <w:sz w:val="22"/>
      <w:szCs w:val="22"/>
    </w:rPr>
  </w:style>
  <w:style w:type="table" w:styleId="TableGrid">
    <w:name w:val="Table Grid"/>
    <w:basedOn w:val="TableNormal"/>
    <w:uiPriority w:val="99"/>
    <w:rsid w:val="00A64A65"/>
    <w:rPr>
      <w:rFonts w:ascii="Times New Roman" w:eastAsia="SimSu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524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4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4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3</Pages>
  <Words>441</Words>
  <Characters>2604</Characters>
  <Application>Microsoft Office Outlook</Application>
  <DocSecurity>0</DocSecurity>
  <Lines>0</Lines>
  <Paragraphs>0</Paragraphs>
  <ScaleCrop>false</ScaleCrop>
  <Company>zs travniky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výukového materiálu: Question words</dc:title>
  <dc:subject/>
  <dc:creator>hornakova</dc:creator>
  <cp:keywords/>
  <dc:description/>
  <cp:lastModifiedBy>rodina</cp:lastModifiedBy>
  <cp:revision>7</cp:revision>
  <cp:lastPrinted>2012-01-08T19:33:00Z</cp:lastPrinted>
  <dcterms:created xsi:type="dcterms:W3CDTF">2012-01-08T19:45:00Z</dcterms:created>
  <dcterms:modified xsi:type="dcterms:W3CDTF">2012-05-22T21:31:00Z</dcterms:modified>
</cp:coreProperties>
</file>