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2EE" w:rsidRDefault="001312EE" w:rsidP="00913F47">
      <w:r>
        <w:t>Škola: Základní škola Trávníky Otrokovice, příspěvková organizace</w:t>
      </w:r>
    </w:p>
    <w:p w:rsidR="001312EE" w:rsidRDefault="001312EE" w:rsidP="00913F47">
      <w:r>
        <w:t xml:space="preserve">Číslo projektu: </w:t>
      </w:r>
      <w:r w:rsidRPr="00F90BCE">
        <w:t>CZ.1.07/1.4.00/21.2637</w:t>
      </w:r>
    </w:p>
    <w:p w:rsidR="001312EE" w:rsidRDefault="001312EE">
      <w:r>
        <w:t>Název výukového materiálu: Unit 2 test - 6th class</w:t>
      </w:r>
    </w:p>
    <w:p w:rsidR="001312EE" w:rsidRDefault="001312EE">
      <w:r>
        <w:t>Autor: Mgr. Miluše Šicnerová</w:t>
      </w:r>
    </w:p>
    <w:p w:rsidR="001312EE" w:rsidRDefault="001312EE">
      <w:r>
        <w:t>Vytvořeno: 23. ledna 2012</w:t>
      </w:r>
    </w:p>
    <w:p w:rsidR="001312EE" w:rsidRDefault="001312EE">
      <w:r>
        <w:t xml:space="preserve">Ročník: 6. </w:t>
      </w:r>
    </w:p>
    <w:p w:rsidR="001312EE" w:rsidRDefault="001312EE">
      <w:r>
        <w:t>Vzdělávací oblast: Jazyk a jazyková komunikace</w:t>
      </w:r>
    </w:p>
    <w:p w:rsidR="001312EE" w:rsidRDefault="001312EE">
      <w:r>
        <w:t>Vzdělávací obor: Anglický jazyk</w:t>
      </w:r>
    </w:p>
    <w:p w:rsidR="001312EE" w:rsidRDefault="001312EE">
      <w:r>
        <w:t>Tematický okruh: Produktivní řečové dovednosti</w:t>
      </w:r>
    </w:p>
    <w:p w:rsidR="001312EE" w:rsidRDefault="001312EE">
      <w:r>
        <w:t>Téma: Unit 2 test</w:t>
      </w:r>
    </w:p>
    <w:p w:rsidR="001312EE" w:rsidRDefault="001312EE">
      <w:r>
        <w:t>Pomůcky: flash disc, kopírovací papíry, psací potřeby</w:t>
      </w:r>
    </w:p>
    <w:p w:rsidR="001312EE" w:rsidRDefault="001312EE" w:rsidP="0097617D">
      <w:pPr>
        <w:jc w:val="both"/>
      </w:pPr>
      <w:r>
        <w:t xml:space="preserve">Anotace: Žáci si pomocí testu ověří úroveň získaných znalostí a dovedností. Slovní zásoba vychází z probraného tématu ANIMALS (zvířata), gramatická část obsahuje následující učivo: čas přítomný prostý a průběhový, osobní zájmena a sloveso must. </w:t>
      </w:r>
    </w:p>
    <w:p w:rsidR="001312EE" w:rsidRDefault="001312EE" w:rsidP="0097617D">
      <w:pPr>
        <w:jc w:val="both"/>
      </w:pPr>
    </w:p>
    <w:p w:rsidR="001312EE" w:rsidRDefault="001312EE" w:rsidP="001D3152">
      <w:pPr>
        <w:jc w:val="both"/>
        <w:rPr>
          <w:sz w:val="22"/>
        </w:rPr>
      </w:pPr>
      <w:r>
        <w:rPr>
          <w:sz w:val="22"/>
        </w:rPr>
        <w:t xml:space="preserve">Tato práce je šířena pod licencí CC BY-SA 3.0. Odkazy a citace jsou platné k datu vytvoření této práce. </w:t>
      </w:r>
    </w:p>
    <w:p w:rsidR="001312EE" w:rsidRDefault="001312EE" w:rsidP="001D3152">
      <w:pPr>
        <w:jc w:val="both"/>
        <w:rPr>
          <w:sz w:val="22"/>
        </w:rPr>
      </w:pPr>
      <w:r>
        <w:rPr>
          <w:sz w:val="22"/>
        </w:rPr>
        <w:t xml:space="preserve">Texty jsou vlastní originální tvorbou autora. </w:t>
      </w:r>
    </w:p>
    <w:p w:rsidR="001312EE" w:rsidRDefault="001312EE" w:rsidP="0097617D">
      <w:pPr>
        <w:jc w:val="both"/>
      </w:pPr>
    </w:p>
    <w:p w:rsidR="001312EE" w:rsidRDefault="001312EE"/>
    <w:p w:rsidR="001312EE" w:rsidRDefault="001312EE"/>
    <w:p w:rsidR="001312EE" w:rsidRDefault="001312EE"/>
    <w:p w:rsidR="001312EE" w:rsidRDefault="001312EE"/>
    <w:p w:rsidR="001312EE" w:rsidRDefault="001312EE" w:rsidP="00DE7773">
      <w:pPr>
        <w:rPr>
          <w:b/>
          <w:bCs/>
          <w:sz w:val="28"/>
          <w:szCs w:val="28"/>
        </w:rPr>
      </w:pPr>
    </w:p>
    <w:p w:rsidR="001312EE" w:rsidRDefault="001312EE" w:rsidP="00DE7773">
      <w:pPr>
        <w:rPr>
          <w:b/>
          <w:bCs/>
          <w:sz w:val="28"/>
          <w:szCs w:val="28"/>
        </w:rPr>
      </w:pPr>
    </w:p>
    <w:p w:rsidR="001312EE" w:rsidRDefault="001312EE" w:rsidP="00DE7773">
      <w:pPr>
        <w:rPr>
          <w:b/>
          <w:bCs/>
          <w:sz w:val="28"/>
          <w:szCs w:val="28"/>
        </w:rPr>
      </w:pPr>
    </w:p>
    <w:p w:rsidR="001312EE" w:rsidRDefault="001312EE" w:rsidP="00DE7773">
      <w:pPr>
        <w:rPr>
          <w:b/>
          <w:bCs/>
          <w:sz w:val="28"/>
          <w:szCs w:val="28"/>
        </w:rPr>
      </w:pPr>
    </w:p>
    <w:p w:rsidR="001312EE" w:rsidRDefault="001312EE" w:rsidP="00DE7773">
      <w:pPr>
        <w:rPr>
          <w:b/>
          <w:bCs/>
          <w:sz w:val="28"/>
          <w:szCs w:val="28"/>
        </w:rPr>
      </w:pPr>
    </w:p>
    <w:p w:rsidR="001312EE" w:rsidRDefault="001312EE" w:rsidP="00DE7773">
      <w:pPr>
        <w:rPr>
          <w:b/>
          <w:bCs/>
          <w:sz w:val="28"/>
          <w:szCs w:val="28"/>
        </w:rPr>
      </w:pPr>
    </w:p>
    <w:p w:rsidR="001312EE" w:rsidRDefault="001312EE" w:rsidP="00DE7773">
      <w:pPr>
        <w:rPr>
          <w:b/>
          <w:bCs/>
          <w:sz w:val="28"/>
          <w:szCs w:val="28"/>
        </w:rPr>
      </w:pPr>
    </w:p>
    <w:p w:rsidR="001312EE" w:rsidRDefault="001312EE" w:rsidP="00DE7773">
      <w:pPr>
        <w:rPr>
          <w:b/>
          <w:bCs/>
          <w:sz w:val="28"/>
          <w:szCs w:val="28"/>
        </w:rPr>
      </w:pPr>
    </w:p>
    <w:p w:rsidR="001312EE" w:rsidRDefault="001312EE" w:rsidP="00DE7773">
      <w:pPr>
        <w:rPr>
          <w:b/>
          <w:bCs/>
          <w:sz w:val="28"/>
          <w:szCs w:val="28"/>
        </w:rPr>
      </w:pPr>
    </w:p>
    <w:p w:rsidR="001312EE" w:rsidRDefault="001312EE" w:rsidP="00DE7773">
      <w:pPr>
        <w:rPr>
          <w:b/>
          <w:bCs/>
          <w:sz w:val="28"/>
          <w:szCs w:val="28"/>
        </w:rPr>
      </w:pPr>
    </w:p>
    <w:p w:rsidR="001312EE" w:rsidRDefault="001312EE" w:rsidP="00DE7773">
      <w:pPr>
        <w:rPr>
          <w:b/>
          <w:bCs/>
          <w:sz w:val="28"/>
          <w:szCs w:val="28"/>
        </w:rPr>
      </w:pPr>
    </w:p>
    <w:p w:rsidR="001312EE" w:rsidRDefault="001312EE" w:rsidP="00DE7773">
      <w:pPr>
        <w:rPr>
          <w:b/>
          <w:bCs/>
          <w:sz w:val="28"/>
          <w:szCs w:val="28"/>
        </w:rPr>
      </w:pPr>
    </w:p>
    <w:p w:rsidR="001312EE" w:rsidRDefault="001312EE" w:rsidP="00DE7773">
      <w:pPr>
        <w:rPr>
          <w:b/>
          <w:bCs/>
          <w:sz w:val="28"/>
          <w:szCs w:val="28"/>
        </w:rPr>
      </w:pPr>
    </w:p>
    <w:p w:rsidR="001312EE" w:rsidRDefault="001312EE" w:rsidP="00DE7773">
      <w:pPr>
        <w:rPr>
          <w:b/>
          <w:bCs/>
          <w:sz w:val="28"/>
          <w:szCs w:val="28"/>
        </w:rPr>
      </w:pPr>
    </w:p>
    <w:p w:rsidR="001312EE" w:rsidRDefault="001312EE" w:rsidP="00DE7773">
      <w:pPr>
        <w:rPr>
          <w:b/>
          <w:bCs/>
          <w:sz w:val="28"/>
          <w:szCs w:val="28"/>
        </w:rPr>
      </w:pPr>
    </w:p>
    <w:p w:rsidR="001312EE" w:rsidRDefault="001312EE" w:rsidP="00DE7773">
      <w:pPr>
        <w:rPr>
          <w:b/>
          <w:bCs/>
          <w:sz w:val="28"/>
          <w:szCs w:val="28"/>
        </w:rPr>
      </w:pPr>
    </w:p>
    <w:p w:rsidR="001312EE" w:rsidRDefault="001312EE" w:rsidP="00DE7773">
      <w:pPr>
        <w:rPr>
          <w:b/>
          <w:bCs/>
          <w:sz w:val="28"/>
          <w:szCs w:val="28"/>
        </w:rPr>
      </w:pPr>
    </w:p>
    <w:p w:rsidR="001312EE" w:rsidRDefault="001312EE" w:rsidP="00DE7773">
      <w:pPr>
        <w:rPr>
          <w:b/>
          <w:bCs/>
          <w:sz w:val="28"/>
          <w:szCs w:val="28"/>
        </w:rPr>
      </w:pPr>
    </w:p>
    <w:p w:rsidR="001312EE" w:rsidRPr="007B4EF5" w:rsidRDefault="001312EE" w:rsidP="00DE7773">
      <w:pPr>
        <w:rPr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 xml:space="preserve">Name: </w:t>
      </w:r>
      <w:r>
        <w:rPr>
          <w:sz w:val="28"/>
          <w:szCs w:val="28"/>
        </w:rPr>
        <w:t xml:space="preserve">_______________________________ </w:t>
      </w:r>
      <w:r w:rsidRPr="007B4EF5">
        <w:rPr>
          <w:b/>
          <w:bCs/>
          <w:sz w:val="28"/>
          <w:szCs w:val="28"/>
        </w:rPr>
        <w:t xml:space="preserve">Class: </w:t>
      </w:r>
      <w:r>
        <w:rPr>
          <w:sz w:val="28"/>
          <w:szCs w:val="28"/>
        </w:rPr>
        <w:t xml:space="preserve">______  </w:t>
      </w:r>
      <w:r w:rsidRPr="007B4EF5">
        <w:rPr>
          <w:b/>
          <w:bCs/>
          <w:sz w:val="28"/>
          <w:szCs w:val="28"/>
        </w:rPr>
        <w:t>Date:</w:t>
      </w:r>
      <w:r>
        <w:rPr>
          <w:sz w:val="28"/>
          <w:szCs w:val="28"/>
        </w:rPr>
        <w:t xml:space="preserve"> __________</w:t>
      </w:r>
    </w:p>
    <w:p w:rsidR="001312EE" w:rsidRPr="00431426" w:rsidRDefault="001312EE" w:rsidP="00DE7773">
      <w:pPr>
        <w:rPr>
          <w:b/>
          <w:bCs/>
          <w:sz w:val="28"/>
          <w:szCs w:val="28"/>
        </w:rPr>
      </w:pPr>
      <w:r w:rsidRPr="00431426">
        <w:rPr>
          <w:b/>
          <w:bCs/>
          <w:sz w:val="28"/>
          <w:szCs w:val="28"/>
        </w:rPr>
        <w:t>TEST- 6th class</w:t>
      </w:r>
    </w:p>
    <w:p w:rsidR="001312EE" w:rsidRDefault="001312EE" w:rsidP="00DE7773">
      <w:pPr>
        <w:rPr>
          <w:b/>
          <w:bCs/>
          <w:sz w:val="28"/>
          <w:szCs w:val="28"/>
        </w:rPr>
      </w:pPr>
      <w:r w:rsidRPr="00003EDB">
        <w:rPr>
          <w:b/>
          <w:bCs/>
          <w:sz w:val="28"/>
          <w:szCs w:val="28"/>
        </w:rPr>
        <w:t xml:space="preserve">1. Write: </w:t>
      </w:r>
      <w:r>
        <w:rPr>
          <w:b/>
          <w:bCs/>
          <w:sz w:val="28"/>
          <w:szCs w:val="28"/>
        </w:rPr>
        <w:t>Napiš:</w:t>
      </w:r>
    </w:p>
    <w:p w:rsidR="001312EE" w:rsidRPr="00003EDB" w:rsidRDefault="001312EE" w:rsidP="00DE7773">
      <w:pPr>
        <w:rPr>
          <w:b/>
          <w:bCs/>
          <w:sz w:val="28"/>
          <w:szCs w:val="28"/>
        </w:rPr>
      </w:pPr>
      <w:r w:rsidRPr="00003EDB">
        <w:rPr>
          <w:b/>
          <w:bCs/>
          <w:sz w:val="28"/>
          <w:szCs w:val="28"/>
        </w:rPr>
        <w:t>5 wild animals</w:t>
      </w:r>
      <w:r>
        <w:rPr>
          <w:b/>
          <w:bCs/>
          <w:sz w:val="28"/>
          <w:szCs w:val="28"/>
        </w:rPr>
        <w:t xml:space="preserve">/5 divokých zvířat          </w:t>
      </w:r>
    </w:p>
    <w:p w:rsidR="001312EE" w:rsidRPr="006C0252" w:rsidRDefault="001312EE" w:rsidP="00DE7773">
      <w:pPr>
        <w:rPr>
          <w:sz w:val="28"/>
          <w:szCs w:val="28"/>
        </w:rPr>
      </w:pPr>
      <w:r w:rsidRPr="006C0252">
        <w:rPr>
          <w:sz w:val="28"/>
          <w:szCs w:val="28"/>
        </w:rPr>
        <w:t xml:space="preserve">1. ________________             </w:t>
      </w:r>
    </w:p>
    <w:p w:rsidR="001312EE" w:rsidRPr="006C0252" w:rsidRDefault="001312EE" w:rsidP="00DE7773">
      <w:pPr>
        <w:rPr>
          <w:sz w:val="28"/>
          <w:szCs w:val="28"/>
        </w:rPr>
      </w:pPr>
      <w:r w:rsidRPr="006C0252">
        <w:rPr>
          <w:sz w:val="28"/>
          <w:szCs w:val="28"/>
        </w:rPr>
        <w:t xml:space="preserve">2. ________________            </w:t>
      </w:r>
    </w:p>
    <w:p w:rsidR="001312EE" w:rsidRPr="006C0252" w:rsidRDefault="001312EE" w:rsidP="00DE7773">
      <w:pPr>
        <w:rPr>
          <w:sz w:val="28"/>
          <w:szCs w:val="28"/>
        </w:rPr>
      </w:pPr>
      <w:r w:rsidRPr="006C0252">
        <w:rPr>
          <w:sz w:val="28"/>
          <w:szCs w:val="28"/>
        </w:rPr>
        <w:t xml:space="preserve">3. ________________             </w:t>
      </w:r>
    </w:p>
    <w:p w:rsidR="001312EE" w:rsidRPr="006C0252" w:rsidRDefault="001312EE" w:rsidP="00DE7773">
      <w:pPr>
        <w:rPr>
          <w:sz w:val="28"/>
          <w:szCs w:val="28"/>
        </w:rPr>
      </w:pPr>
      <w:r w:rsidRPr="006C0252">
        <w:rPr>
          <w:sz w:val="28"/>
          <w:szCs w:val="28"/>
        </w:rPr>
        <w:t xml:space="preserve">4. ________________             </w:t>
      </w:r>
    </w:p>
    <w:p w:rsidR="001312EE" w:rsidRPr="006C0252" w:rsidRDefault="001312EE" w:rsidP="00DE7773">
      <w:pPr>
        <w:rPr>
          <w:b/>
          <w:bCs/>
          <w:sz w:val="28"/>
          <w:szCs w:val="28"/>
        </w:rPr>
      </w:pPr>
      <w:r w:rsidRPr="006C0252">
        <w:rPr>
          <w:sz w:val="28"/>
          <w:szCs w:val="28"/>
        </w:rPr>
        <w:t>5. ________________</w:t>
      </w:r>
      <w:r w:rsidRPr="006C0252">
        <w:rPr>
          <w:b/>
          <w:bCs/>
          <w:sz w:val="28"/>
          <w:szCs w:val="28"/>
        </w:rPr>
        <w:t xml:space="preserve">     </w:t>
      </w:r>
    </w:p>
    <w:p w:rsidR="001312EE" w:rsidRDefault="001312EE" w:rsidP="00DE777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 pets/5 domácích mazlíčků</w:t>
      </w:r>
    </w:p>
    <w:p w:rsidR="001312EE" w:rsidRDefault="001312EE" w:rsidP="00DE7773">
      <w:pPr>
        <w:rPr>
          <w:sz w:val="28"/>
          <w:szCs w:val="28"/>
        </w:rPr>
      </w:pPr>
      <w:r>
        <w:rPr>
          <w:sz w:val="28"/>
          <w:szCs w:val="28"/>
        </w:rPr>
        <w:t>1. ________________</w:t>
      </w:r>
    </w:p>
    <w:p w:rsidR="001312EE" w:rsidRDefault="001312EE" w:rsidP="00DE7773">
      <w:pPr>
        <w:rPr>
          <w:sz w:val="28"/>
          <w:szCs w:val="28"/>
        </w:rPr>
      </w:pPr>
      <w:r>
        <w:rPr>
          <w:sz w:val="28"/>
          <w:szCs w:val="28"/>
        </w:rPr>
        <w:t>2. ________________</w:t>
      </w:r>
    </w:p>
    <w:p w:rsidR="001312EE" w:rsidRDefault="001312EE" w:rsidP="00DE7773">
      <w:pPr>
        <w:rPr>
          <w:sz w:val="28"/>
          <w:szCs w:val="28"/>
        </w:rPr>
      </w:pPr>
      <w:r>
        <w:rPr>
          <w:sz w:val="28"/>
          <w:szCs w:val="28"/>
        </w:rPr>
        <w:t>3. ________________</w:t>
      </w:r>
    </w:p>
    <w:p w:rsidR="001312EE" w:rsidRDefault="001312EE" w:rsidP="00DE7773">
      <w:pPr>
        <w:rPr>
          <w:sz w:val="28"/>
          <w:szCs w:val="28"/>
        </w:rPr>
      </w:pPr>
      <w:r>
        <w:rPr>
          <w:sz w:val="28"/>
          <w:szCs w:val="28"/>
        </w:rPr>
        <w:t>4. ________________</w:t>
      </w:r>
    </w:p>
    <w:p w:rsidR="001312EE" w:rsidRDefault="001312EE" w:rsidP="00DE7773">
      <w:pPr>
        <w:rPr>
          <w:sz w:val="28"/>
          <w:szCs w:val="28"/>
        </w:rPr>
      </w:pPr>
      <w:r>
        <w:rPr>
          <w:sz w:val="28"/>
          <w:szCs w:val="28"/>
        </w:rPr>
        <w:t>5. ________________</w:t>
      </w:r>
    </w:p>
    <w:p w:rsidR="001312EE" w:rsidRDefault="001312EE" w:rsidP="00DE777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 farm animals/5 zvířat žijících na farmě</w:t>
      </w:r>
    </w:p>
    <w:p w:rsidR="001312EE" w:rsidRDefault="001312EE" w:rsidP="00DE7773">
      <w:pPr>
        <w:rPr>
          <w:sz w:val="28"/>
          <w:szCs w:val="28"/>
        </w:rPr>
      </w:pPr>
      <w:r>
        <w:rPr>
          <w:sz w:val="28"/>
          <w:szCs w:val="28"/>
        </w:rPr>
        <w:t>1. ________________</w:t>
      </w:r>
    </w:p>
    <w:p w:rsidR="001312EE" w:rsidRDefault="001312EE" w:rsidP="00DE7773">
      <w:pPr>
        <w:rPr>
          <w:sz w:val="28"/>
          <w:szCs w:val="28"/>
        </w:rPr>
      </w:pPr>
      <w:r>
        <w:rPr>
          <w:sz w:val="28"/>
          <w:szCs w:val="28"/>
        </w:rPr>
        <w:t>2. ________________</w:t>
      </w:r>
    </w:p>
    <w:p w:rsidR="001312EE" w:rsidRDefault="001312EE" w:rsidP="00DE7773">
      <w:pPr>
        <w:rPr>
          <w:sz w:val="28"/>
          <w:szCs w:val="28"/>
        </w:rPr>
      </w:pPr>
      <w:r>
        <w:rPr>
          <w:sz w:val="28"/>
          <w:szCs w:val="28"/>
        </w:rPr>
        <w:t>3. ________________</w:t>
      </w:r>
    </w:p>
    <w:p w:rsidR="001312EE" w:rsidRDefault="001312EE" w:rsidP="00DE7773">
      <w:pPr>
        <w:rPr>
          <w:sz w:val="28"/>
          <w:szCs w:val="28"/>
        </w:rPr>
      </w:pPr>
      <w:r>
        <w:rPr>
          <w:sz w:val="28"/>
          <w:szCs w:val="28"/>
        </w:rPr>
        <w:t>4. ________________</w:t>
      </w:r>
    </w:p>
    <w:p w:rsidR="001312EE" w:rsidRDefault="001312EE" w:rsidP="00DE7773">
      <w:pPr>
        <w:rPr>
          <w:sz w:val="28"/>
          <w:szCs w:val="28"/>
        </w:rPr>
      </w:pPr>
      <w:r>
        <w:rPr>
          <w:sz w:val="28"/>
          <w:szCs w:val="28"/>
        </w:rPr>
        <w:t>5. ________________                                                                                      ____/15</w:t>
      </w:r>
    </w:p>
    <w:p w:rsidR="001312EE" w:rsidRDefault="001312EE" w:rsidP="00DE7773">
      <w:pPr>
        <w:rPr>
          <w:sz w:val="28"/>
          <w:szCs w:val="28"/>
        </w:rPr>
      </w:pPr>
    </w:p>
    <w:p w:rsidR="001312EE" w:rsidRPr="006C0252" w:rsidRDefault="001312EE" w:rsidP="00DE7773">
      <w:pPr>
        <w:rPr>
          <w:sz w:val="28"/>
          <w:szCs w:val="28"/>
        </w:rPr>
      </w:pPr>
      <w:r w:rsidRPr="00003EDB">
        <w:rPr>
          <w:b/>
          <w:bCs/>
          <w:sz w:val="28"/>
          <w:szCs w:val="28"/>
        </w:rPr>
        <w:t>2. Who am I?</w:t>
      </w:r>
      <w:r>
        <w:rPr>
          <w:b/>
          <w:bCs/>
          <w:sz w:val="28"/>
          <w:szCs w:val="28"/>
        </w:rPr>
        <w:t xml:space="preserve"> Kdo jsem? </w:t>
      </w:r>
    </w:p>
    <w:p w:rsidR="001312EE" w:rsidRPr="006C0252" w:rsidRDefault="001312EE" w:rsidP="00DE7773">
      <w:pPr>
        <w:rPr>
          <w:sz w:val="28"/>
          <w:szCs w:val="28"/>
        </w:rPr>
      </w:pPr>
      <w:r w:rsidRPr="006C0252">
        <w:rPr>
          <w:sz w:val="28"/>
          <w:szCs w:val="28"/>
        </w:rPr>
        <w:t>I like bananas. I live in trees.               I´m a _______________________.</w:t>
      </w:r>
    </w:p>
    <w:p w:rsidR="001312EE" w:rsidRPr="006C0252" w:rsidRDefault="001312EE" w:rsidP="00DE7773">
      <w:pPr>
        <w:rPr>
          <w:sz w:val="28"/>
          <w:szCs w:val="28"/>
        </w:rPr>
      </w:pPr>
      <w:r w:rsidRPr="006C0252">
        <w:rPr>
          <w:sz w:val="28"/>
          <w:szCs w:val="28"/>
        </w:rPr>
        <w:t>I´m small, but I´m not a mouse.         I´m a _______________________.</w:t>
      </w:r>
    </w:p>
    <w:p w:rsidR="001312EE" w:rsidRDefault="001312EE" w:rsidP="00DE7773">
      <w:pPr>
        <w:rPr>
          <w:sz w:val="28"/>
          <w:szCs w:val="28"/>
        </w:rPr>
      </w:pPr>
      <w:r w:rsidRPr="006C0252">
        <w:rPr>
          <w:sz w:val="28"/>
          <w:szCs w:val="28"/>
        </w:rPr>
        <w:t xml:space="preserve">I´m a very big and strong animal. I live in Africa and India.   </w:t>
      </w:r>
    </w:p>
    <w:p w:rsidR="001312EE" w:rsidRPr="006C0252" w:rsidRDefault="001312EE" w:rsidP="00DE7773">
      <w:pPr>
        <w:rPr>
          <w:sz w:val="28"/>
          <w:szCs w:val="28"/>
        </w:rPr>
      </w:pPr>
      <w:r w:rsidRPr="006C0252">
        <w:rPr>
          <w:sz w:val="28"/>
          <w:szCs w:val="28"/>
        </w:rPr>
        <w:t>I´m an ______________________.</w:t>
      </w:r>
    </w:p>
    <w:p w:rsidR="001312EE" w:rsidRPr="006C0252" w:rsidRDefault="001312EE" w:rsidP="00DE7773">
      <w:pPr>
        <w:rPr>
          <w:sz w:val="28"/>
          <w:szCs w:val="28"/>
        </w:rPr>
      </w:pPr>
      <w:r w:rsidRPr="006C0252">
        <w:rPr>
          <w:sz w:val="28"/>
          <w:szCs w:val="28"/>
        </w:rPr>
        <w:t>I can fly, but I´m not a bird.                 I´m a _______________________.</w:t>
      </w:r>
    </w:p>
    <w:p w:rsidR="001312EE" w:rsidRPr="006C0252" w:rsidRDefault="001312EE" w:rsidP="00DE7773">
      <w:pPr>
        <w:rPr>
          <w:sz w:val="28"/>
          <w:szCs w:val="28"/>
        </w:rPr>
      </w:pPr>
      <w:r w:rsidRPr="006C0252">
        <w:rPr>
          <w:sz w:val="28"/>
          <w:szCs w:val="28"/>
        </w:rPr>
        <w:t xml:space="preserve">I live on a farm. I give people milk.    I´m a _______________________. </w:t>
      </w:r>
    </w:p>
    <w:p w:rsidR="001312EE" w:rsidRDefault="001312EE" w:rsidP="00DE7773">
      <w:r>
        <w:t xml:space="preserve">                                                                                                                                         </w:t>
      </w:r>
    </w:p>
    <w:p w:rsidR="001312EE" w:rsidRDefault="001312EE" w:rsidP="00DE7773">
      <w:r>
        <w:t xml:space="preserve">                                                                                                                                                   _____/5</w:t>
      </w:r>
    </w:p>
    <w:p w:rsidR="001312EE" w:rsidRDefault="001312EE" w:rsidP="00DE7773">
      <w:pPr>
        <w:jc w:val="both"/>
        <w:rPr>
          <w:b/>
          <w:bCs/>
          <w:sz w:val="28"/>
          <w:szCs w:val="28"/>
        </w:rPr>
      </w:pPr>
      <w:r w:rsidRPr="00003EDB">
        <w:rPr>
          <w:b/>
          <w:bCs/>
          <w:sz w:val="28"/>
          <w:szCs w:val="28"/>
        </w:rPr>
        <w:t xml:space="preserve">3. Present continuous or present simple? </w:t>
      </w:r>
      <w:r>
        <w:rPr>
          <w:b/>
          <w:bCs/>
          <w:sz w:val="28"/>
          <w:szCs w:val="28"/>
        </w:rPr>
        <w:t xml:space="preserve">Choose the correct tense. Přítomný čas průběhový nebo přítomný čas prostý? Vyber správný čas. </w:t>
      </w:r>
    </w:p>
    <w:p w:rsidR="001312EE" w:rsidRPr="006C0252" w:rsidRDefault="001312EE" w:rsidP="00DE7773">
      <w:pPr>
        <w:jc w:val="both"/>
        <w:rPr>
          <w:sz w:val="28"/>
          <w:szCs w:val="28"/>
        </w:rPr>
      </w:pPr>
      <w:r w:rsidRPr="006C0252">
        <w:rPr>
          <w:sz w:val="28"/>
          <w:szCs w:val="28"/>
        </w:rPr>
        <w:t xml:space="preserve">1. Where </w:t>
      </w:r>
      <w:r w:rsidRPr="006C0252">
        <w:rPr>
          <w:b/>
          <w:bCs/>
          <w:i/>
          <w:iCs/>
          <w:sz w:val="28"/>
          <w:szCs w:val="28"/>
        </w:rPr>
        <w:t>are you going/do you go?</w:t>
      </w:r>
    </w:p>
    <w:p w:rsidR="001312EE" w:rsidRPr="006C0252" w:rsidRDefault="001312EE" w:rsidP="00DE7773">
      <w:pPr>
        <w:jc w:val="both"/>
        <w:rPr>
          <w:sz w:val="28"/>
          <w:szCs w:val="28"/>
        </w:rPr>
      </w:pPr>
      <w:r w:rsidRPr="006C0252">
        <w:rPr>
          <w:sz w:val="28"/>
          <w:szCs w:val="28"/>
        </w:rPr>
        <w:t xml:space="preserve">2. </w:t>
      </w:r>
      <w:r w:rsidRPr="006C0252">
        <w:rPr>
          <w:b/>
          <w:bCs/>
          <w:i/>
          <w:iCs/>
          <w:sz w:val="28"/>
          <w:szCs w:val="28"/>
        </w:rPr>
        <w:t xml:space="preserve">I´m going/I go </w:t>
      </w:r>
      <w:r w:rsidRPr="009F1BC2">
        <w:rPr>
          <w:bCs/>
          <w:i/>
          <w:iCs/>
          <w:sz w:val="28"/>
          <w:szCs w:val="28"/>
        </w:rPr>
        <w:t>to the library</w:t>
      </w:r>
      <w:r w:rsidRPr="006C0252">
        <w:rPr>
          <w:b/>
          <w:bCs/>
          <w:i/>
          <w:iCs/>
          <w:sz w:val="28"/>
          <w:szCs w:val="28"/>
        </w:rPr>
        <w:t>.</w:t>
      </w:r>
      <w:r w:rsidRPr="006C0252">
        <w:rPr>
          <w:sz w:val="28"/>
          <w:szCs w:val="28"/>
        </w:rPr>
        <w:t xml:space="preserve"> </w:t>
      </w:r>
      <w:r w:rsidRPr="006C0252">
        <w:rPr>
          <w:b/>
          <w:bCs/>
          <w:sz w:val="28"/>
          <w:szCs w:val="28"/>
        </w:rPr>
        <w:t xml:space="preserve">I´m going/I go </w:t>
      </w:r>
      <w:r w:rsidRPr="006C0252">
        <w:rPr>
          <w:sz w:val="28"/>
          <w:szCs w:val="28"/>
        </w:rPr>
        <w:t xml:space="preserve">to the library every week. </w:t>
      </w:r>
    </w:p>
    <w:p w:rsidR="001312EE" w:rsidRPr="006C0252" w:rsidRDefault="001312EE" w:rsidP="00DE7773">
      <w:pPr>
        <w:jc w:val="both"/>
        <w:rPr>
          <w:sz w:val="28"/>
          <w:szCs w:val="28"/>
        </w:rPr>
      </w:pPr>
      <w:r w:rsidRPr="006C0252">
        <w:rPr>
          <w:sz w:val="28"/>
          <w:szCs w:val="28"/>
        </w:rPr>
        <w:t>3.</w:t>
      </w:r>
      <w:r w:rsidRPr="006C0252">
        <w:rPr>
          <w:b/>
          <w:bCs/>
          <w:i/>
          <w:iCs/>
          <w:sz w:val="28"/>
          <w:szCs w:val="28"/>
        </w:rPr>
        <w:t xml:space="preserve"> Are you liking/Do you like</w:t>
      </w:r>
      <w:r w:rsidRPr="006C0252">
        <w:rPr>
          <w:sz w:val="28"/>
          <w:szCs w:val="28"/>
        </w:rPr>
        <w:t xml:space="preserve"> animals? </w:t>
      </w:r>
      <w:r w:rsidRPr="006C0252">
        <w:rPr>
          <w:b/>
          <w:bCs/>
          <w:i/>
          <w:iCs/>
          <w:sz w:val="28"/>
          <w:szCs w:val="28"/>
        </w:rPr>
        <w:t>Yes, I am/I do</w:t>
      </w:r>
      <w:r w:rsidRPr="006C0252">
        <w:rPr>
          <w:i/>
          <w:iCs/>
          <w:sz w:val="28"/>
          <w:szCs w:val="28"/>
        </w:rPr>
        <w:t>.</w:t>
      </w:r>
      <w:r w:rsidRPr="006C0252">
        <w:rPr>
          <w:sz w:val="28"/>
          <w:szCs w:val="28"/>
        </w:rPr>
        <w:t xml:space="preserve"> </w:t>
      </w:r>
    </w:p>
    <w:p w:rsidR="001312EE" w:rsidRPr="006C0252" w:rsidRDefault="001312EE" w:rsidP="00DE7773">
      <w:pPr>
        <w:jc w:val="both"/>
        <w:rPr>
          <w:sz w:val="28"/>
          <w:szCs w:val="28"/>
        </w:rPr>
      </w:pPr>
      <w:r w:rsidRPr="006C0252">
        <w:rPr>
          <w:sz w:val="28"/>
          <w:szCs w:val="28"/>
        </w:rPr>
        <w:t xml:space="preserve">4. I can´t come with you. </w:t>
      </w:r>
      <w:r w:rsidRPr="006C0252">
        <w:rPr>
          <w:b/>
          <w:bCs/>
          <w:i/>
          <w:iCs/>
          <w:sz w:val="28"/>
          <w:szCs w:val="28"/>
        </w:rPr>
        <w:t xml:space="preserve">I´m doing/I do </w:t>
      </w:r>
      <w:r w:rsidRPr="006C0252">
        <w:rPr>
          <w:sz w:val="28"/>
          <w:szCs w:val="28"/>
        </w:rPr>
        <w:t xml:space="preserve">my homework. </w:t>
      </w:r>
    </w:p>
    <w:p w:rsidR="001312EE" w:rsidRDefault="001312EE" w:rsidP="00DE7773">
      <w:pPr>
        <w:jc w:val="both"/>
        <w:rPr>
          <w:sz w:val="28"/>
          <w:szCs w:val="28"/>
        </w:rPr>
      </w:pPr>
      <w:r w:rsidRPr="006C0252">
        <w:rPr>
          <w:sz w:val="28"/>
          <w:szCs w:val="28"/>
        </w:rPr>
        <w:t xml:space="preserve">5. Hi, Tom! What </w:t>
      </w:r>
      <w:r w:rsidRPr="006C0252">
        <w:rPr>
          <w:b/>
          <w:bCs/>
          <w:i/>
          <w:iCs/>
          <w:sz w:val="28"/>
          <w:szCs w:val="28"/>
        </w:rPr>
        <w:t>are you doing</w:t>
      </w:r>
      <w:r w:rsidRPr="006C0252">
        <w:rPr>
          <w:sz w:val="28"/>
          <w:szCs w:val="28"/>
        </w:rPr>
        <w:t>/</w:t>
      </w:r>
      <w:r w:rsidRPr="006C0252">
        <w:rPr>
          <w:b/>
          <w:bCs/>
          <w:i/>
          <w:iCs/>
          <w:sz w:val="28"/>
          <w:szCs w:val="28"/>
        </w:rPr>
        <w:t>do you do</w:t>
      </w:r>
      <w:r w:rsidRPr="006C0252">
        <w:rPr>
          <w:sz w:val="28"/>
          <w:szCs w:val="28"/>
        </w:rPr>
        <w:t xml:space="preserve"> here? </w:t>
      </w:r>
      <w:r w:rsidRPr="006C0252">
        <w:rPr>
          <w:b/>
          <w:bCs/>
          <w:i/>
          <w:iCs/>
          <w:sz w:val="28"/>
          <w:szCs w:val="28"/>
        </w:rPr>
        <w:t>I´m waiting</w:t>
      </w:r>
      <w:r w:rsidRPr="006C0252">
        <w:rPr>
          <w:sz w:val="28"/>
          <w:szCs w:val="28"/>
        </w:rPr>
        <w:t>/</w:t>
      </w:r>
      <w:r w:rsidRPr="006C0252">
        <w:rPr>
          <w:b/>
          <w:bCs/>
          <w:i/>
          <w:iCs/>
          <w:sz w:val="28"/>
          <w:szCs w:val="28"/>
        </w:rPr>
        <w:t>I wait</w:t>
      </w:r>
      <w:r w:rsidRPr="006C0252">
        <w:rPr>
          <w:sz w:val="28"/>
          <w:szCs w:val="28"/>
        </w:rPr>
        <w:t xml:space="preserve"> for my mum. </w:t>
      </w:r>
    </w:p>
    <w:p w:rsidR="001312EE" w:rsidRDefault="001312EE" w:rsidP="00DE777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____/8</w:t>
      </w:r>
    </w:p>
    <w:p w:rsidR="001312EE" w:rsidRDefault="001312EE" w:rsidP="00DE7773">
      <w:pPr>
        <w:jc w:val="both"/>
        <w:rPr>
          <w:sz w:val="28"/>
          <w:szCs w:val="28"/>
        </w:rPr>
      </w:pPr>
    </w:p>
    <w:p w:rsidR="001312EE" w:rsidRPr="0004366D" w:rsidRDefault="001312EE" w:rsidP="00DE7773">
      <w:pPr>
        <w:jc w:val="both"/>
        <w:rPr>
          <w:b/>
          <w:bCs/>
          <w:sz w:val="28"/>
          <w:szCs w:val="28"/>
        </w:rPr>
      </w:pPr>
      <w:r w:rsidRPr="0004366D">
        <w:rPr>
          <w:b/>
          <w:bCs/>
          <w:sz w:val="28"/>
          <w:szCs w:val="28"/>
        </w:rPr>
        <w:t xml:space="preserve">4. Complete the sentences. Use the verbs in brackets in the correct tense – present continuous or present simple. </w:t>
      </w:r>
      <w:r>
        <w:rPr>
          <w:b/>
          <w:bCs/>
          <w:sz w:val="28"/>
          <w:szCs w:val="28"/>
        </w:rPr>
        <w:t xml:space="preserve"> Doplň do vět slovesa ze závorky v čase přítomném průběhovém nebo přítomném prostém. </w:t>
      </w:r>
    </w:p>
    <w:p w:rsidR="001312EE" w:rsidRDefault="001312EE" w:rsidP="00DE7773">
      <w:pPr>
        <w:rPr>
          <w:sz w:val="28"/>
          <w:szCs w:val="28"/>
        </w:rPr>
      </w:pPr>
      <w:r w:rsidRPr="00FF4628">
        <w:rPr>
          <w:sz w:val="28"/>
          <w:szCs w:val="28"/>
        </w:rPr>
        <w:t xml:space="preserve">1. I </w:t>
      </w:r>
      <w:r>
        <w:rPr>
          <w:sz w:val="28"/>
          <w:szCs w:val="28"/>
        </w:rPr>
        <w:t xml:space="preserve">__________________________ (help) my mum every day. </w:t>
      </w:r>
    </w:p>
    <w:p w:rsidR="001312EE" w:rsidRDefault="001312EE" w:rsidP="00DE7773">
      <w:pPr>
        <w:rPr>
          <w:sz w:val="28"/>
          <w:szCs w:val="28"/>
        </w:rPr>
      </w:pPr>
      <w:r>
        <w:rPr>
          <w:sz w:val="28"/>
          <w:szCs w:val="28"/>
        </w:rPr>
        <w:t xml:space="preserve">    I __________________________ (wash up) now. </w:t>
      </w:r>
    </w:p>
    <w:p w:rsidR="001312EE" w:rsidRDefault="001312EE" w:rsidP="00DE7773">
      <w:pPr>
        <w:rPr>
          <w:sz w:val="28"/>
          <w:szCs w:val="28"/>
        </w:rPr>
      </w:pPr>
      <w:r>
        <w:rPr>
          <w:sz w:val="28"/>
          <w:szCs w:val="28"/>
        </w:rPr>
        <w:t xml:space="preserve">2. Look at the monkeys. They _________________________ (eat) some  </w:t>
      </w:r>
    </w:p>
    <w:p w:rsidR="001312EE" w:rsidRDefault="001312EE" w:rsidP="00DE7773">
      <w:pPr>
        <w:rPr>
          <w:sz w:val="28"/>
          <w:szCs w:val="28"/>
        </w:rPr>
      </w:pPr>
      <w:r>
        <w:rPr>
          <w:sz w:val="28"/>
          <w:szCs w:val="28"/>
        </w:rPr>
        <w:t xml:space="preserve">     bananas. Monkeys ___________________ (like) bananas.</w:t>
      </w:r>
    </w:p>
    <w:p w:rsidR="001312EE" w:rsidRDefault="001312EE" w:rsidP="00DE7773">
      <w:pPr>
        <w:rPr>
          <w:sz w:val="28"/>
          <w:szCs w:val="28"/>
        </w:rPr>
      </w:pPr>
      <w:r>
        <w:rPr>
          <w:sz w:val="28"/>
          <w:szCs w:val="28"/>
        </w:rPr>
        <w:t xml:space="preserve">3. Tom __________________ (keep) his parrot in the cage. </w:t>
      </w:r>
    </w:p>
    <w:p w:rsidR="001312EE" w:rsidRDefault="001312EE" w:rsidP="00DE7773">
      <w:pPr>
        <w:rPr>
          <w:sz w:val="28"/>
          <w:szCs w:val="28"/>
        </w:rPr>
      </w:pPr>
      <w:r>
        <w:rPr>
          <w:sz w:val="28"/>
          <w:szCs w:val="28"/>
        </w:rPr>
        <w:t xml:space="preserve">     He _________________ (feed) him at the moment. </w:t>
      </w:r>
    </w:p>
    <w:p w:rsidR="001312EE" w:rsidRDefault="001312EE" w:rsidP="00DE7773">
      <w:pPr>
        <w:rPr>
          <w:sz w:val="28"/>
          <w:szCs w:val="28"/>
        </w:rPr>
      </w:pPr>
      <w:r>
        <w:rPr>
          <w:sz w:val="28"/>
          <w:szCs w:val="28"/>
        </w:rPr>
        <w:t xml:space="preserve">4. Lucy __________________ (play) tennis very well. </w:t>
      </w:r>
    </w:p>
    <w:p w:rsidR="001312EE" w:rsidRDefault="001312EE" w:rsidP="00DE7773">
      <w:pPr>
        <w:rPr>
          <w:sz w:val="28"/>
          <w:szCs w:val="28"/>
        </w:rPr>
      </w:pPr>
      <w:r>
        <w:rPr>
          <w:sz w:val="28"/>
          <w:szCs w:val="28"/>
        </w:rPr>
        <w:t xml:space="preserve">    She ___________________ (play) with her dad now. </w:t>
      </w:r>
    </w:p>
    <w:p w:rsidR="001312EE" w:rsidRDefault="001312EE" w:rsidP="00DE777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_____/8</w:t>
      </w:r>
    </w:p>
    <w:p w:rsidR="001312EE" w:rsidRDefault="001312EE" w:rsidP="00DE7773">
      <w:pPr>
        <w:rPr>
          <w:sz w:val="28"/>
          <w:szCs w:val="28"/>
        </w:rPr>
      </w:pPr>
    </w:p>
    <w:p w:rsidR="001312EE" w:rsidRPr="00404642" w:rsidRDefault="001312EE" w:rsidP="00787C40">
      <w:pPr>
        <w:jc w:val="both"/>
        <w:rPr>
          <w:b/>
          <w:bCs/>
          <w:sz w:val="28"/>
          <w:szCs w:val="28"/>
        </w:rPr>
      </w:pPr>
      <w:r w:rsidRPr="00404642">
        <w:rPr>
          <w:b/>
          <w:bCs/>
          <w:sz w:val="28"/>
          <w:szCs w:val="28"/>
        </w:rPr>
        <w:t xml:space="preserve">5. Choose the </w:t>
      </w:r>
      <w:r>
        <w:rPr>
          <w:b/>
          <w:bCs/>
          <w:sz w:val="28"/>
          <w:szCs w:val="28"/>
        </w:rPr>
        <w:t>correct words and circle them. Vyber správný tvar zájmena a zakroužkuj ho.</w:t>
      </w:r>
      <w:r w:rsidRPr="00404642">
        <w:rPr>
          <w:b/>
          <w:bCs/>
          <w:sz w:val="28"/>
          <w:szCs w:val="28"/>
        </w:rPr>
        <w:t xml:space="preserve">       </w:t>
      </w:r>
    </w:p>
    <w:p w:rsidR="001312EE" w:rsidRDefault="001312EE" w:rsidP="00DE7773">
      <w:pPr>
        <w:rPr>
          <w:sz w:val="28"/>
          <w:szCs w:val="28"/>
        </w:rPr>
      </w:pPr>
      <w:r>
        <w:rPr>
          <w:sz w:val="28"/>
          <w:szCs w:val="28"/>
        </w:rPr>
        <w:t xml:space="preserve">1. Do you know </w:t>
      </w:r>
      <w:r w:rsidRPr="00404642">
        <w:rPr>
          <w:b/>
          <w:bCs/>
          <w:sz w:val="28"/>
          <w:szCs w:val="28"/>
        </w:rPr>
        <w:t>I</w:t>
      </w:r>
      <w:r w:rsidRPr="007B4EF5">
        <w:rPr>
          <w:b/>
          <w:bCs/>
          <w:i/>
          <w:iCs/>
          <w:sz w:val="28"/>
          <w:szCs w:val="28"/>
        </w:rPr>
        <w:t>/me</w:t>
      </w:r>
      <w:r w:rsidRPr="007B4EF5">
        <w:rPr>
          <w:i/>
          <w:iCs/>
          <w:sz w:val="28"/>
          <w:szCs w:val="28"/>
        </w:rPr>
        <w:t xml:space="preserve">?  </w:t>
      </w:r>
      <w:r w:rsidRPr="007B4EF5">
        <w:rPr>
          <w:b/>
          <w:bCs/>
          <w:i/>
          <w:iCs/>
          <w:sz w:val="28"/>
          <w:szCs w:val="28"/>
        </w:rPr>
        <w:t xml:space="preserve"> I/Me</w:t>
      </w:r>
      <w:r w:rsidRPr="007B4EF5"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am Toby. </w:t>
      </w:r>
    </w:p>
    <w:p w:rsidR="001312EE" w:rsidRDefault="001312EE" w:rsidP="00DE7773">
      <w:pPr>
        <w:rPr>
          <w:sz w:val="28"/>
          <w:szCs w:val="28"/>
        </w:rPr>
      </w:pPr>
      <w:r>
        <w:rPr>
          <w:sz w:val="28"/>
          <w:szCs w:val="28"/>
        </w:rPr>
        <w:t xml:space="preserve">2. Can you help </w:t>
      </w:r>
      <w:r w:rsidRPr="007B4EF5">
        <w:rPr>
          <w:b/>
          <w:bCs/>
          <w:i/>
          <w:iCs/>
          <w:sz w:val="28"/>
          <w:szCs w:val="28"/>
        </w:rPr>
        <w:t>we/us</w:t>
      </w:r>
      <w:r>
        <w:rPr>
          <w:sz w:val="28"/>
          <w:szCs w:val="28"/>
        </w:rPr>
        <w:t xml:space="preserve">, please?   </w:t>
      </w:r>
      <w:r w:rsidRPr="007B4EF5">
        <w:rPr>
          <w:b/>
          <w:bCs/>
          <w:i/>
          <w:iCs/>
          <w:sz w:val="28"/>
          <w:szCs w:val="28"/>
        </w:rPr>
        <w:t>We/Us</w:t>
      </w:r>
      <w:r>
        <w:rPr>
          <w:sz w:val="28"/>
          <w:szCs w:val="28"/>
        </w:rPr>
        <w:t xml:space="preserve"> are very busy. </w:t>
      </w:r>
    </w:p>
    <w:p w:rsidR="001312EE" w:rsidRDefault="001312EE" w:rsidP="00DE7773">
      <w:pPr>
        <w:rPr>
          <w:sz w:val="28"/>
          <w:szCs w:val="28"/>
        </w:rPr>
      </w:pPr>
      <w:r>
        <w:rPr>
          <w:sz w:val="28"/>
          <w:szCs w:val="28"/>
        </w:rPr>
        <w:t xml:space="preserve">3. Where´s dad? I can´t see </w:t>
      </w:r>
      <w:r w:rsidRPr="007B4EF5">
        <w:rPr>
          <w:b/>
          <w:bCs/>
          <w:i/>
          <w:iCs/>
          <w:sz w:val="28"/>
          <w:szCs w:val="28"/>
        </w:rPr>
        <w:t>he/him.</w:t>
      </w:r>
      <w:r>
        <w:rPr>
          <w:sz w:val="28"/>
          <w:szCs w:val="28"/>
        </w:rPr>
        <w:t xml:space="preserve"> </w:t>
      </w:r>
    </w:p>
    <w:p w:rsidR="001312EE" w:rsidRDefault="001312EE" w:rsidP="00DE7773">
      <w:pPr>
        <w:rPr>
          <w:sz w:val="28"/>
          <w:szCs w:val="28"/>
        </w:rPr>
      </w:pPr>
      <w:r>
        <w:rPr>
          <w:sz w:val="28"/>
          <w:szCs w:val="28"/>
        </w:rPr>
        <w:t xml:space="preserve">4. Mum is in the kitchen. </w:t>
      </w:r>
      <w:r w:rsidRPr="007B4EF5">
        <w:rPr>
          <w:b/>
          <w:bCs/>
          <w:i/>
          <w:iCs/>
          <w:sz w:val="28"/>
          <w:szCs w:val="28"/>
        </w:rPr>
        <w:t>She/Her</w:t>
      </w:r>
      <w:r>
        <w:rPr>
          <w:sz w:val="28"/>
          <w:szCs w:val="28"/>
        </w:rPr>
        <w:t xml:space="preserve"> is cooking lunch. I must help </w:t>
      </w:r>
      <w:r w:rsidRPr="007B4EF5">
        <w:rPr>
          <w:b/>
          <w:bCs/>
          <w:i/>
          <w:iCs/>
          <w:sz w:val="28"/>
          <w:szCs w:val="28"/>
        </w:rPr>
        <w:t>she/her</w:t>
      </w:r>
      <w:r w:rsidRPr="00404642">
        <w:rPr>
          <w:b/>
          <w:bCs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1312EE" w:rsidRDefault="001312EE" w:rsidP="00DE7773">
      <w:pPr>
        <w:rPr>
          <w:sz w:val="28"/>
          <w:szCs w:val="28"/>
        </w:rPr>
      </w:pPr>
      <w:r>
        <w:rPr>
          <w:sz w:val="28"/>
          <w:szCs w:val="28"/>
        </w:rPr>
        <w:t xml:space="preserve">5. The boys are playing football. I want to play with </w:t>
      </w:r>
      <w:r w:rsidRPr="007B4EF5">
        <w:rPr>
          <w:b/>
          <w:bCs/>
          <w:i/>
          <w:iCs/>
          <w:sz w:val="28"/>
          <w:szCs w:val="28"/>
        </w:rPr>
        <w:t>they/them.</w:t>
      </w:r>
      <w:r w:rsidRPr="007B4EF5">
        <w:rPr>
          <w:i/>
          <w:iCs/>
          <w:sz w:val="28"/>
          <w:szCs w:val="28"/>
        </w:rPr>
        <w:t xml:space="preserve"> </w:t>
      </w:r>
      <w:r w:rsidRPr="007B4EF5">
        <w:rPr>
          <w:b/>
          <w:bCs/>
          <w:i/>
          <w:iCs/>
          <w:sz w:val="28"/>
          <w:szCs w:val="28"/>
        </w:rPr>
        <w:t>They/Them</w:t>
      </w:r>
      <w:r>
        <w:rPr>
          <w:sz w:val="28"/>
          <w:szCs w:val="28"/>
        </w:rPr>
        <w:t xml:space="preserve"> are </w:t>
      </w:r>
    </w:p>
    <w:p w:rsidR="001312EE" w:rsidRDefault="001312EE" w:rsidP="00DE7773">
      <w:pPr>
        <w:rPr>
          <w:sz w:val="28"/>
          <w:szCs w:val="28"/>
        </w:rPr>
      </w:pPr>
      <w:r>
        <w:rPr>
          <w:sz w:val="28"/>
          <w:szCs w:val="28"/>
        </w:rPr>
        <w:t xml:space="preserve">     very good at it. </w:t>
      </w:r>
    </w:p>
    <w:p w:rsidR="001312EE" w:rsidRDefault="001312EE" w:rsidP="00DE777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_____/9</w:t>
      </w:r>
    </w:p>
    <w:p w:rsidR="001312EE" w:rsidRDefault="001312EE" w:rsidP="00DE7773">
      <w:pPr>
        <w:rPr>
          <w:sz w:val="28"/>
          <w:szCs w:val="28"/>
        </w:rPr>
      </w:pPr>
    </w:p>
    <w:p w:rsidR="001312EE" w:rsidRDefault="001312EE" w:rsidP="00787C40">
      <w:pPr>
        <w:jc w:val="both"/>
        <w:rPr>
          <w:b/>
          <w:bCs/>
          <w:sz w:val="28"/>
          <w:szCs w:val="28"/>
        </w:rPr>
      </w:pPr>
      <w:r w:rsidRPr="00404642">
        <w:rPr>
          <w:b/>
          <w:bCs/>
          <w:sz w:val="28"/>
          <w:szCs w:val="28"/>
        </w:rPr>
        <w:t>6. Write 5 things you must do every day.</w:t>
      </w:r>
      <w:r>
        <w:rPr>
          <w:b/>
          <w:bCs/>
          <w:sz w:val="28"/>
          <w:szCs w:val="28"/>
        </w:rPr>
        <w:t xml:space="preserve"> Napiš 5 věcí, které musíš dělat každý den.</w:t>
      </w:r>
    </w:p>
    <w:p w:rsidR="001312EE" w:rsidRDefault="001312EE" w:rsidP="00DE7773">
      <w:pPr>
        <w:rPr>
          <w:sz w:val="28"/>
          <w:szCs w:val="28"/>
        </w:rPr>
      </w:pPr>
      <w:r>
        <w:rPr>
          <w:sz w:val="28"/>
          <w:szCs w:val="28"/>
        </w:rPr>
        <w:t>1. __________________________________________</w:t>
      </w:r>
    </w:p>
    <w:p w:rsidR="001312EE" w:rsidRDefault="001312EE" w:rsidP="00DE7773">
      <w:pPr>
        <w:rPr>
          <w:sz w:val="28"/>
          <w:szCs w:val="28"/>
        </w:rPr>
      </w:pPr>
      <w:r>
        <w:rPr>
          <w:sz w:val="28"/>
          <w:szCs w:val="28"/>
        </w:rPr>
        <w:t>2. __________________________________________</w:t>
      </w:r>
    </w:p>
    <w:p w:rsidR="001312EE" w:rsidRDefault="001312EE" w:rsidP="00DE7773">
      <w:pPr>
        <w:rPr>
          <w:sz w:val="28"/>
          <w:szCs w:val="28"/>
        </w:rPr>
      </w:pPr>
      <w:r>
        <w:rPr>
          <w:sz w:val="28"/>
          <w:szCs w:val="28"/>
        </w:rPr>
        <w:t>3. __________________________________________</w:t>
      </w:r>
    </w:p>
    <w:p w:rsidR="001312EE" w:rsidRDefault="001312EE" w:rsidP="00DE7773">
      <w:pPr>
        <w:rPr>
          <w:sz w:val="28"/>
          <w:szCs w:val="28"/>
        </w:rPr>
      </w:pPr>
      <w:r>
        <w:rPr>
          <w:sz w:val="28"/>
          <w:szCs w:val="28"/>
        </w:rPr>
        <w:t>4. __________________________________________</w:t>
      </w:r>
    </w:p>
    <w:p w:rsidR="001312EE" w:rsidRDefault="001312EE" w:rsidP="00787C40">
      <w:pPr>
        <w:rPr>
          <w:sz w:val="28"/>
          <w:szCs w:val="28"/>
        </w:rPr>
      </w:pPr>
      <w:r>
        <w:rPr>
          <w:sz w:val="28"/>
          <w:szCs w:val="28"/>
        </w:rPr>
        <w:t>5. __________________________________________                             _____/5</w:t>
      </w:r>
    </w:p>
    <w:p w:rsidR="001312EE" w:rsidRDefault="001312EE" w:rsidP="00DE777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Total _____/50</w:t>
      </w:r>
    </w:p>
    <w:p w:rsidR="001312EE" w:rsidRDefault="001312EE" w:rsidP="00DE7773">
      <w:pPr>
        <w:rPr>
          <w:sz w:val="28"/>
          <w:szCs w:val="28"/>
        </w:rPr>
      </w:pPr>
    </w:p>
    <w:p w:rsidR="001312EE" w:rsidRDefault="001312EE" w:rsidP="00787C40">
      <w:pPr>
        <w:jc w:val="both"/>
        <w:rPr>
          <w:sz w:val="28"/>
          <w:szCs w:val="28"/>
        </w:rPr>
      </w:pPr>
      <w:r w:rsidRPr="007B4EF5">
        <w:rPr>
          <w:b/>
          <w:bCs/>
          <w:sz w:val="28"/>
          <w:szCs w:val="28"/>
        </w:rPr>
        <w:t>7. My favourite animal</w:t>
      </w:r>
      <w:r>
        <w:rPr>
          <w:b/>
          <w:bCs/>
          <w:sz w:val="28"/>
          <w:szCs w:val="28"/>
        </w:rPr>
        <w:t xml:space="preserve">. </w:t>
      </w:r>
      <w:r>
        <w:rPr>
          <w:sz w:val="28"/>
          <w:szCs w:val="28"/>
        </w:rPr>
        <w:t xml:space="preserve">Describe your favourite animal. Use 6 – 10 sentences. Popiš své oblíbené zvíře. Napiš 6 – 10 vět. </w:t>
      </w:r>
    </w:p>
    <w:p w:rsidR="001312EE" w:rsidRDefault="001312EE" w:rsidP="00DE7773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312EE" w:rsidRPr="007B4EF5" w:rsidRDefault="001312EE" w:rsidP="00DE777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_____/10</w:t>
      </w:r>
    </w:p>
    <w:sectPr w:rsidR="001312EE" w:rsidRPr="007B4EF5" w:rsidSect="001D3152">
      <w:footerReference w:type="default" r:id="rId6"/>
      <w:headerReference w:type="first" r:id="rId7"/>
      <w:footerReference w:type="first" r:id="rId8"/>
      <w:pgSz w:w="11906" w:h="16838"/>
      <w:pgMar w:top="1417" w:right="1417" w:bottom="125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12EE" w:rsidRDefault="001312EE" w:rsidP="00B603E9">
      <w:r>
        <w:separator/>
      </w:r>
    </w:p>
  </w:endnote>
  <w:endnote w:type="continuationSeparator" w:id="0">
    <w:p w:rsidR="001312EE" w:rsidRDefault="001312EE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2EE" w:rsidRDefault="001312EE" w:rsidP="0097617D">
    <w:pPr>
      <w:pStyle w:val="Footer"/>
      <w:rPr>
        <w:sz w:val="20"/>
        <w:szCs w:val="20"/>
      </w:rPr>
    </w:pPr>
    <w:r>
      <w:rPr>
        <w:sz w:val="20"/>
        <w:szCs w:val="20"/>
      </w:rPr>
      <w:t>VY_32_INOVACE_10_34</w:t>
    </w:r>
  </w:p>
  <w:p w:rsidR="001312EE" w:rsidRPr="00525517" w:rsidRDefault="001312EE">
    <w:pPr>
      <w:pStyle w:val="Footer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2EE" w:rsidRDefault="001312EE" w:rsidP="00E760EB">
    <w:pPr>
      <w:pStyle w:val="Footer"/>
      <w:rPr>
        <w:sz w:val="20"/>
        <w:szCs w:val="20"/>
      </w:rPr>
    </w:pPr>
    <w:r>
      <w:rPr>
        <w:sz w:val="20"/>
        <w:szCs w:val="20"/>
      </w:rPr>
      <w:t>VY_32_INOVACE_10_34</w:t>
    </w:r>
  </w:p>
  <w:p w:rsidR="001312EE" w:rsidRPr="00525517" w:rsidRDefault="001312EE" w:rsidP="00E760EB">
    <w:pPr>
      <w:pStyle w:val="Footer"/>
      <w:rPr>
        <w:sz w:val="20"/>
        <w:szCs w:val="20"/>
      </w:rPr>
    </w:pPr>
  </w:p>
  <w:p w:rsidR="001312EE" w:rsidRDefault="001312E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12EE" w:rsidRDefault="001312EE" w:rsidP="00B603E9">
      <w:r>
        <w:separator/>
      </w:r>
    </w:p>
  </w:footnote>
  <w:footnote w:type="continuationSeparator" w:id="0">
    <w:p w:rsidR="001312EE" w:rsidRDefault="001312EE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2EE" w:rsidRDefault="001312EE">
    <w:pPr>
      <w:pStyle w:val="Header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3.15pt;margin-top:-19.65pt;width:452.25pt;height:111pt;z-index:251660288;visibility:visible" filled="t">
          <v:imagedata r:id="rId1" o:title=""/>
          <w10:wrap type="squar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03E9"/>
    <w:rsid w:val="00003EDB"/>
    <w:rsid w:val="0004366D"/>
    <w:rsid w:val="00056B04"/>
    <w:rsid w:val="000E7152"/>
    <w:rsid w:val="001312EE"/>
    <w:rsid w:val="001B37FB"/>
    <w:rsid w:val="001D3152"/>
    <w:rsid w:val="00205530"/>
    <w:rsid w:val="00397651"/>
    <w:rsid w:val="00404642"/>
    <w:rsid w:val="00431426"/>
    <w:rsid w:val="00443DD9"/>
    <w:rsid w:val="004B0F04"/>
    <w:rsid w:val="004C6A82"/>
    <w:rsid w:val="00525517"/>
    <w:rsid w:val="00543473"/>
    <w:rsid w:val="00591D9C"/>
    <w:rsid w:val="005B2FA0"/>
    <w:rsid w:val="006028C6"/>
    <w:rsid w:val="0066629A"/>
    <w:rsid w:val="00675B26"/>
    <w:rsid w:val="00690542"/>
    <w:rsid w:val="006C0252"/>
    <w:rsid w:val="006D0986"/>
    <w:rsid w:val="006F3950"/>
    <w:rsid w:val="00787C40"/>
    <w:rsid w:val="007B4EF5"/>
    <w:rsid w:val="008000D2"/>
    <w:rsid w:val="008340AA"/>
    <w:rsid w:val="00893DF2"/>
    <w:rsid w:val="008E23A7"/>
    <w:rsid w:val="008F7588"/>
    <w:rsid w:val="00913F47"/>
    <w:rsid w:val="009405F3"/>
    <w:rsid w:val="0097617D"/>
    <w:rsid w:val="009A49BE"/>
    <w:rsid w:val="009F1BC2"/>
    <w:rsid w:val="00A07A4A"/>
    <w:rsid w:val="00A27C09"/>
    <w:rsid w:val="00AA4341"/>
    <w:rsid w:val="00B24640"/>
    <w:rsid w:val="00B603E9"/>
    <w:rsid w:val="00B67CC0"/>
    <w:rsid w:val="00BA2823"/>
    <w:rsid w:val="00C23230"/>
    <w:rsid w:val="00C60CED"/>
    <w:rsid w:val="00C739EE"/>
    <w:rsid w:val="00D70162"/>
    <w:rsid w:val="00DA617D"/>
    <w:rsid w:val="00DC366F"/>
    <w:rsid w:val="00DE7773"/>
    <w:rsid w:val="00E2214F"/>
    <w:rsid w:val="00E66C8C"/>
    <w:rsid w:val="00E73427"/>
    <w:rsid w:val="00E760EB"/>
    <w:rsid w:val="00F4110E"/>
    <w:rsid w:val="00F90BCE"/>
    <w:rsid w:val="00FF4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49BE"/>
    <w:rPr>
      <w:sz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603E9"/>
    <w:rPr>
      <w:rFonts w:cs="Times New Roman"/>
      <w:sz w:val="24"/>
    </w:rPr>
  </w:style>
  <w:style w:type="paragraph" w:styleId="Footer">
    <w:name w:val="footer"/>
    <w:basedOn w:val="Normal"/>
    <w:link w:val="Footer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603E9"/>
    <w:rPr>
      <w:rFonts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03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6496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3</Pages>
  <Words>759</Words>
  <Characters>4483</Characters>
  <Application>Microsoft Office Outlook</Application>
  <DocSecurity>0</DocSecurity>
  <Lines>0</Lines>
  <Paragraphs>0</Paragraphs>
  <ScaleCrop>false</ScaleCrop>
  <Company>zs travniky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výukového materiálu: Unit 2 test - 6th class</dc:title>
  <dc:subject/>
  <dc:creator>hornakova</dc:creator>
  <cp:keywords/>
  <dc:description/>
  <cp:lastModifiedBy>rodina</cp:lastModifiedBy>
  <cp:revision>9</cp:revision>
  <dcterms:created xsi:type="dcterms:W3CDTF">2012-01-29T21:15:00Z</dcterms:created>
  <dcterms:modified xsi:type="dcterms:W3CDTF">2012-05-27T11:23:00Z</dcterms:modified>
</cp:coreProperties>
</file>