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7D" w:rsidRDefault="0002117D" w:rsidP="00E118DD">
      <w:r>
        <w:t>Škola: Základní škola Trávníky Otrokovice, příspěvková organizace</w:t>
      </w:r>
    </w:p>
    <w:p w:rsidR="0002117D" w:rsidRDefault="0002117D" w:rsidP="00E118DD">
      <w:r>
        <w:t xml:space="preserve">Číslo projektu: </w:t>
      </w:r>
      <w:r w:rsidRPr="00F90BCE">
        <w:t>CZ.1.07/1.4.00/21.2637</w:t>
      </w:r>
    </w:p>
    <w:p w:rsidR="0002117D" w:rsidRDefault="0002117D">
      <w:r>
        <w:t>Název výukového materiálu: Who or what is it?</w:t>
      </w:r>
    </w:p>
    <w:p w:rsidR="0002117D" w:rsidRDefault="0002117D">
      <w:r>
        <w:t>Autor: Mgr. Miluše Šicnerová</w:t>
      </w:r>
    </w:p>
    <w:p w:rsidR="0002117D" w:rsidRDefault="0002117D">
      <w:r>
        <w:t>Vytvořeno: 5. března 2012</w:t>
      </w:r>
    </w:p>
    <w:p w:rsidR="0002117D" w:rsidRDefault="0002117D">
      <w:r>
        <w:t>Ročník: 6. – 7.</w:t>
      </w:r>
    </w:p>
    <w:p w:rsidR="0002117D" w:rsidRDefault="0002117D">
      <w:r>
        <w:t>Vzdělávací oblast: Jazyk a jazyková komunikace</w:t>
      </w:r>
    </w:p>
    <w:p w:rsidR="0002117D" w:rsidRDefault="0002117D">
      <w:r>
        <w:t>Vzdělávací obor: Anglický jazyk</w:t>
      </w:r>
    </w:p>
    <w:p w:rsidR="0002117D" w:rsidRDefault="0002117D">
      <w:r>
        <w:t>Tematický okruh: Receptivní a produktivní řečové dovednosti</w:t>
      </w:r>
    </w:p>
    <w:p w:rsidR="0002117D" w:rsidRDefault="0002117D">
      <w:r>
        <w:t xml:space="preserve">Téma: Who or what is it? </w:t>
      </w:r>
    </w:p>
    <w:p w:rsidR="0002117D" w:rsidRDefault="0002117D">
      <w:r>
        <w:t>Pomůcky: počítač, dataprojektor, flash disc, kopírovací papíry, psací potřeby, výkladový slovník</w:t>
      </w:r>
    </w:p>
    <w:p w:rsidR="0002117D" w:rsidRDefault="0002117D" w:rsidP="00817CB2">
      <w:pPr>
        <w:jc w:val="both"/>
      </w:pPr>
      <w:r>
        <w:t xml:space="preserve">Anotace: Materiál slouží žákům jako pracovní list, ve kterém krátké popisy žáci přiřadí k obrázkům předmětů. Lze použít také k vysvětlení, jak se pracuje s výkladovým slovníkem. </w:t>
      </w:r>
    </w:p>
    <w:p w:rsidR="0002117D" w:rsidRDefault="0002117D"/>
    <w:p w:rsidR="0002117D" w:rsidRDefault="0002117D" w:rsidP="009606C5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02117D" w:rsidRDefault="0002117D" w:rsidP="00817CB2">
      <w:pPr>
        <w:jc w:val="both"/>
        <w:rPr>
          <w:sz w:val="22"/>
        </w:rPr>
      </w:pPr>
      <w:r>
        <w:rPr>
          <w:sz w:val="22"/>
        </w:rPr>
        <w:t xml:space="preserve">Všechny objekty použité k vytvoření tohoto materiálu jsou součástí softwaru Microsoft® Office. </w:t>
      </w:r>
    </w:p>
    <w:p w:rsidR="0002117D" w:rsidRDefault="0002117D" w:rsidP="009606C5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02117D" w:rsidRDefault="0002117D"/>
    <w:p w:rsidR="0002117D" w:rsidRDefault="0002117D"/>
    <w:p w:rsidR="0002117D" w:rsidRDefault="0002117D"/>
    <w:p w:rsidR="0002117D" w:rsidRDefault="0002117D"/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 xml:space="preserve">1. </w:t>
      </w:r>
      <w:r w:rsidRPr="00CA4CD5">
        <w:rPr>
          <w:b/>
          <w:sz w:val="36"/>
          <w:szCs w:val="36"/>
        </w:rPr>
        <w:t>A vehicle with two wheels that you sit on and move by turning the two pedals.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2. </w:t>
      </w:r>
      <w:r w:rsidRPr="00CA4CD5">
        <w:rPr>
          <w:b/>
          <w:sz w:val="36"/>
          <w:szCs w:val="36"/>
        </w:rPr>
        <w:t>A round thing, you can play football with.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3. </w:t>
      </w:r>
      <w:r w:rsidRPr="00CA4CD5">
        <w:rPr>
          <w:b/>
          <w:sz w:val="36"/>
          <w:szCs w:val="36"/>
        </w:rPr>
        <w:t>A vehicle with two wheels and an engine.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4. </w:t>
      </w:r>
      <w:r w:rsidRPr="00CA4CD5">
        <w:rPr>
          <w:b/>
          <w:sz w:val="36"/>
          <w:szCs w:val="36"/>
        </w:rPr>
        <w:t>A piece of furniture. It has four legs, you can sit at it, you put plates, knives, forks and spoons on it when you want to eat.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5. </w:t>
      </w:r>
      <w:r w:rsidRPr="00CA4CD5">
        <w:rPr>
          <w:b/>
          <w:sz w:val="36"/>
          <w:szCs w:val="36"/>
        </w:rPr>
        <w:t xml:space="preserve">A vehicle with four wheels, an engine, and seats for 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 w:rsidRPr="00CA4CD5">
        <w:rPr>
          <w:b/>
          <w:sz w:val="36"/>
          <w:szCs w:val="36"/>
        </w:rPr>
        <w:t>a small number of passengers.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6. </w:t>
      </w:r>
      <w:r w:rsidRPr="00CA4CD5">
        <w:rPr>
          <w:b/>
          <w:sz w:val="36"/>
          <w:szCs w:val="36"/>
        </w:rPr>
        <w:t>A long, thin object that you use to write with.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7. </w:t>
      </w:r>
      <w:r w:rsidRPr="00CA4CD5">
        <w:rPr>
          <w:b/>
          <w:sz w:val="36"/>
          <w:szCs w:val="36"/>
        </w:rPr>
        <w:t>A kind of fruit. It can be red, green or yellow.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8. </w:t>
      </w:r>
      <w:r w:rsidRPr="00CA4CD5">
        <w:rPr>
          <w:b/>
          <w:sz w:val="36"/>
          <w:szCs w:val="36"/>
        </w:rPr>
        <w:t>An animal that has wings and feathers and it can usually fly.</w:t>
      </w: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9. </w:t>
      </w:r>
      <w:r w:rsidRPr="00CA4CD5">
        <w:rPr>
          <w:b/>
          <w:sz w:val="36"/>
          <w:szCs w:val="36"/>
        </w:rPr>
        <w:t>A space in the wall that has glass in it, it is in each room of a flat.</w:t>
      </w: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10. A large female animal that is kept on a farm and gives milk. </w:t>
      </w: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11. A large board used in the school. It is black, dark blue or dark green. Teachers write on it with a piece of chalk. </w:t>
      </w:r>
    </w:p>
    <w:p w:rsidR="0002117D" w:rsidRDefault="0002117D" w:rsidP="006B45F3">
      <w:pPr>
        <w:jc w:val="both"/>
        <w:rPr>
          <w:b/>
          <w:sz w:val="36"/>
          <w:szCs w:val="36"/>
        </w:rPr>
      </w:pPr>
      <w:r w:rsidRPr="005C15D8">
        <w:rPr>
          <w:b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1.5pt;height:114.75pt">
            <v:imagedata r:id="rId6" o:title=""/>
          </v:shape>
        </w:pict>
      </w:r>
      <w:r>
        <w:rPr>
          <w:b/>
          <w:sz w:val="36"/>
          <w:szCs w:val="36"/>
        </w:rPr>
        <w:t xml:space="preserve">                        </w:t>
      </w:r>
      <w:r w:rsidRPr="005C15D8">
        <w:rPr>
          <w:b/>
          <w:sz w:val="36"/>
          <w:szCs w:val="36"/>
        </w:rPr>
        <w:pict>
          <v:shape id="_x0000_i1026" type="#_x0000_t75" style="width:142.5pt;height:142.5pt">
            <v:imagedata r:id="rId7" o:title=""/>
          </v:shape>
        </w:pict>
      </w:r>
    </w:p>
    <w:p w:rsidR="0002117D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</w:t>
      </w:r>
      <w:r w:rsidRPr="005C15D8">
        <w:rPr>
          <w:b/>
          <w:sz w:val="36"/>
          <w:szCs w:val="36"/>
        </w:rPr>
        <w:pict>
          <v:shape id="_x0000_i1027" type="#_x0000_t75" style="width:358.5pt;height:41.25pt">
            <v:imagedata r:id="rId8" o:title=""/>
          </v:shape>
        </w:pict>
      </w: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  <w:r w:rsidRPr="005C15D8">
        <w:rPr>
          <w:b/>
          <w:sz w:val="36"/>
          <w:szCs w:val="36"/>
        </w:rPr>
        <w:pict>
          <v:shape id="_x0000_i1028" type="#_x0000_t75" style="width:188.25pt;height:172.5pt">
            <v:imagedata r:id="rId9" o:title=""/>
          </v:shape>
        </w:pict>
      </w:r>
      <w:r>
        <w:rPr>
          <w:b/>
          <w:sz w:val="36"/>
          <w:szCs w:val="36"/>
        </w:rPr>
        <w:t xml:space="preserve">           </w:t>
      </w:r>
      <w:r w:rsidRPr="005C15D8">
        <w:rPr>
          <w:b/>
          <w:sz w:val="36"/>
          <w:szCs w:val="36"/>
        </w:rPr>
        <w:pict>
          <v:shape id="_x0000_i1029" type="#_x0000_t75" style="width:188.25pt;height:188.25pt">
            <v:imagedata r:id="rId10" o:title=""/>
          </v:shape>
        </w:pict>
      </w:r>
    </w:p>
    <w:p w:rsidR="0002117D" w:rsidRDefault="0002117D" w:rsidP="006B45F3">
      <w:pPr>
        <w:jc w:val="both"/>
        <w:rPr>
          <w:b/>
          <w:sz w:val="36"/>
          <w:szCs w:val="36"/>
        </w:rPr>
      </w:pPr>
    </w:p>
    <w:p w:rsidR="0002117D" w:rsidRDefault="0002117D" w:rsidP="006B45F3">
      <w:pPr>
        <w:jc w:val="both"/>
        <w:rPr>
          <w:b/>
          <w:sz w:val="36"/>
          <w:szCs w:val="36"/>
        </w:rPr>
      </w:pPr>
      <w:r w:rsidRPr="005C15D8">
        <w:rPr>
          <w:b/>
          <w:sz w:val="36"/>
          <w:szCs w:val="36"/>
        </w:rPr>
        <w:pict>
          <v:shape id="_x0000_i1030" type="#_x0000_t75" style="width:196.5pt;height:140.25pt">
            <v:imagedata r:id="rId11" o:title=""/>
          </v:shape>
        </w:pict>
      </w:r>
      <w:r>
        <w:rPr>
          <w:b/>
          <w:sz w:val="36"/>
          <w:szCs w:val="36"/>
        </w:rPr>
        <w:t xml:space="preserve">        </w:t>
      </w:r>
      <w:r w:rsidRPr="005C15D8">
        <w:rPr>
          <w:b/>
          <w:sz w:val="36"/>
          <w:szCs w:val="36"/>
        </w:rPr>
        <w:pict>
          <v:shape id="_x0000_i1031" type="#_x0000_t75" style="width:181.5pt;height:181.5pt">
            <v:imagedata r:id="rId12" o:title=""/>
          </v:shape>
        </w:pict>
      </w: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</w:t>
      </w:r>
      <w:hyperlink r:id="rId13" w:history="1">
        <w:r w:rsidRPr="005C15D8">
          <w:rPr>
            <w:rFonts w:ascii="Arial" w:hAnsi="Arial" w:cs="Arial"/>
            <w:color w:val="0000CC"/>
            <w:sz w:val="15"/>
            <w:szCs w:val="15"/>
          </w:rPr>
          <w:pict>
            <v:shape id="_x0000_i1032" type="#_x0000_t75" alt="Zobrazit obrázek v plné velikosti" href="http://www.okno-mika.sk/files/plastov%C3%A9 okn%C3%A1 v%C3%BDroba -rodina" style="width:131.25pt;height:135pt" o:button="t">
              <v:imagedata r:id="rId14" r:href="rId15"/>
            </v:shape>
          </w:pict>
        </w:r>
      </w:hyperlink>
      <w:r>
        <w:rPr>
          <w:rFonts w:ascii="Arial" w:hAnsi="Arial" w:cs="Arial"/>
          <w:sz w:val="15"/>
          <w:szCs w:val="15"/>
        </w:rPr>
        <w:t xml:space="preserve">                                             </w:t>
      </w:r>
      <w:r w:rsidRPr="005C15D8">
        <w:rPr>
          <w:rFonts w:ascii="Arial" w:hAnsi="Arial" w:cs="Arial"/>
          <w:sz w:val="15"/>
          <w:szCs w:val="15"/>
        </w:rPr>
        <w:pict>
          <v:shape id="_x0000_i1033" type="#_x0000_t75" style="width:201.75pt;height:134.25pt">
            <v:imagedata r:id="rId16" o:title=""/>
          </v:shape>
        </w:pict>
      </w: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Default="0002117D" w:rsidP="006B45F3">
      <w:pPr>
        <w:jc w:val="both"/>
        <w:rPr>
          <w:rFonts w:ascii="Arial" w:hAnsi="Arial" w:cs="Arial"/>
          <w:sz w:val="15"/>
          <w:szCs w:val="15"/>
        </w:rPr>
      </w:pPr>
    </w:p>
    <w:p w:rsidR="0002117D" w:rsidRPr="00CA4CD5" w:rsidRDefault="0002117D" w:rsidP="006B45F3">
      <w:pPr>
        <w:jc w:val="both"/>
        <w:rPr>
          <w:b/>
          <w:sz w:val="36"/>
          <w:szCs w:val="36"/>
        </w:rPr>
      </w:pPr>
      <w:r w:rsidRPr="005C15D8">
        <w:rPr>
          <w:rFonts w:ascii="Arial" w:hAnsi="Arial" w:cs="Arial"/>
          <w:sz w:val="15"/>
          <w:szCs w:val="15"/>
        </w:rPr>
        <w:pict>
          <v:shape id="_x0000_i1034" type="#_x0000_t75" style="width:198.75pt;height:135.75pt">
            <v:imagedata r:id="rId17" o:title=""/>
          </v:shape>
        </w:pict>
      </w:r>
      <w:r>
        <w:rPr>
          <w:rFonts w:ascii="Arial" w:hAnsi="Arial" w:cs="Arial"/>
          <w:sz w:val="15"/>
          <w:szCs w:val="15"/>
        </w:rPr>
        <w:t xml:space="preserve">                              </w:t>
      </w:r>
      <w:r w:rsidRPr="005C15D8">
        <w:rPr>
          <w:rFonts w:ascii="Arial" w:hAnsi="Arial" w:cs="Arial"/>
          <w:sz w:val="15"/>
          <w:szCs w:val="15"/>
        </w:rPr>
        <w:pict>
          <v:shape id="_x0000_i1035" type="#_x0000_t75" style="width:135.75pt;height:135.75pt">
            <v:imagedata r:id="rId18" o:title=""/>
          </v:shape>
        </w:pict>
      </w:r>
    </w:p>
    <w:p w:rsidR="0002117D" w:rsidRDefault="0002117D"/>
    <w:p w:rsidR="0002117D" w:rsidRPr="006F3950" w:rsidRDefault="0002117D" w:rsidP="006D0986">
      <w:pPr>
        <w:rPr>
          <w:b/>
        </w:rPr>
      </w:pPr>
    </w:p>
    <w:p w:rsidR="0002117D" w:rsidRDefault="0002117D" w:rsidP="006D0986">
      <w:r>
        <w:tab/>
      </w:r>
    </w:p>
    <w:p w:rsidR="0002117D" w:rsidRPr="00D70162" w:rsidRDefault="0002117D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02117D" w:rsidRDefault="0002117D"/>
    <w:p w:rsidR="0002117D" w:rsidRDefault="0002117D"/>
    <w:p w:rsidR="0002117D" w:rsidRDefault="0002117D"/>
    <w:p w:rsidR="0002117D" w:rsidRDefault="0002117D"/>
    <w:sectPr w:rsidR="0002117D" w:rsidSect="00543473"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17D" w:rsidRDefault="0002117D" w:rsidP="00B603E9">
      <w:r>
        <w:separator/>
      </w:r>
    </w:p>
  </w:endnote>
  <w:endnote w:type="continuationSeparator" w:id="0">
    <w:p w:rsidR="0002117D" w:rsidRDefault="0002117D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17D" w:rsidRDefault="0002117D">
    <w:pPr>
      <w:pStyle w:val="Footer"/>
      <w:rPr>
        <w:sz w:val="20"/>
        <w:szCs w:val="20"/>
      </w:rPr>
    </w:pPr>
    <w:r>
      <w:rPr>
        <w:sz w:val="20"/>
        <w:szCs w:val="20"/>
      </w:rPr>
      <w:t>VY_32_INOVACE_11_34</w:t>
    </w:r>
  </w:p>
  <w:p w:rsidR="0002117D" w:rsidRPr="00525517" w:rsidRDefault="0002117D">
    <w:pPr>
      <w:pStyle w:val="Foo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17D" w:rsidRDefault="0002117D" w:rsidP="00E760EB">
    <w:pPr>
      <w:pStyle w:val="Footer"/>
      <w:rPr>
        <w:sz w:val="20"/>
        <w:szCs w:val="20"/>
      </w:rPr>
    </w:pPr>
    <w:r>
      <w:rPr>
        <w:sz w:val="20"/>
        <w:szCs w:val="20"/>
      </w:rPr>
      <w:t>VY_32_INOVACE_11_34</w:t>
    </w:r>
  </w:p>
  <w:p w:rsidR="0002117D" w:rsidRPr="00525517" w:rsidRDefault="0002117D" w:rsidP="00E760EB">
    <w:pPr>
      <w:pStyle w:val="Footer"/>
      <w:rPr>
        <w:sz w:val="20"/>
        <w:szCs w:val="20"/>
      </w:rPr>
    </w:pPr>
  </w:p>
  <w:p w:rsidR="0002117D" w:rsidRDefault="000211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17D" w:rsidRDefault="0002117D" w:rsidP="00B603E9">
      <w:r>
        <w:separator/>
      </w:r>
    </w:p>
  </w:footnote>
  <w:footnote w:type="continuationSeparator" w:id="0">
    <w:p w:rsidR="0002117D" w:rsidRDefault="0002117D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17D" w:rsidRDefault="0002117D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2117D"/>
    <w:rsid w:val="00056B04"/>
    <w:rsid w:val="00103205"/>
    <w:rsid w:val="001A03A0"/>
    <w:rsid w:val="001B37FB"/>
    <w:rsid w:val="001D1568"/>
    <w:rsid w:val="001E5B06"/>
    <w:rsid w:val="00205530"/>
    <w:rsid w:val="002255DE"/>
    <w:rsid w:val="002D288A"/>
    <w:rsid w:val="00323548"/>
    <w:rsid w:val="00397651"/>
    <w:rsid w:val="00443DD9"/>
    <w:rsid w:val="0051620D"/>
    <w:rsid w:val="00525517"/>
    <w:rsid w:val="00543473"/>
    <w:rsid w:val="00586ACC"/>
    <w:rsid w:val="005C15D8"/>
    <w:rsid w:val="006028C6"/>
    <w:rsid w:val="0066629A"/>
    <w:rsid w:val="00690542"/>
    <w:rsid w:val="006B45F3"/>
    <w:rsid w:val="006D0986"/>
    <w:rsid w:val="006F3950"/>
    <w:rsid w:val="00774A98"/>
    <w:rsid w:val="00817CB2"/>
    <w:rsid w:val="008340AA"/>
    <w:rsid w:val="00886027"/>
    <w:rsid w:val="00893DF2"/>
    <w:rsid w:val="009405F3"/>
    <w:rsid w:val="009606C5"/>
    <w:rsid w:val="00991885"/>
    <w:rsid w:val="009A3FF0"/>
    <w:rsid w:val="009A49BE"/>
    <w:rsid w:val="00A20808"/>
    <w:rsid w:val="00A27C09"/>
    <w:rsid w:val="00AA4341"/>
    <w:rsid w:val="00AE4498"/>
    <w:rsid w:val="00AF3D02"/>
    <w:rsid w:val="00B603E9"/>
    <w:rsid w:val="00BA2823"/>
    <w:rsid w:val="00C60CED"/>
    <w:rsid w:val="00C739EE"/>
    <w:rsid w:val="00CA4CD5"/>
    <w:rsid w:val="00CB0F5D"/>
    <w:rsid w:val="00CD050A"/>
    <w:rsid w:val="00D70162"/>
    <w:rsid w:val="00DC366F"/>
    <w:rsid w:val="00DF4AF1"/>
    <w:rsid w:val="00E023C6"/>
    <w:rsid w:val="00E118DD"/>
    <w:rsid w:val="00E26A7D"/>
    <w:rsid w:val="00E66C8C"/>
    <w:rsid w:val="00E74840"/>
    <w:rsid w:val="00E760EB"/>
    <w:rsid w:val="00F4110E"/>
    <w:rsid w:val="00F90BCE"/>
    <w:rsid w:val="00FC6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01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okno-mika.sk/files/plastov%C3%A9%20okn%C3%A1%20v%C3%BDroba%20-rodina.JPG" TargetMode="External"/><Relationship Id="rId18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wmf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http://t3.gstatic.com/images?q=tbn:ANd9GcSQHhrp5HdVCwijjvJ-5k2qmhW3JKieuyNxTBxlcG-FtDoVKKju9zlmJJ4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4</Pages>
  <Words>315</Words>
  <Characters>1862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Who or what is it</dc:title>
  <dc:subject/>
  <dc:creator>hornakova</dc:creator>
  <cp:keywords/>
  <dc:description/>
  <cp:lastModifiedBy>rodina</cp:lastModifiedBy>
  <cp:revision>9</cp:revision>
  <dcterms:created xsi:type="dcterms:W3CDTF">2012-01-30T16:30:00Z</dcterms:created>
  <dcterms:modified xsi:type="dcterms:W3CDTF">2012-05-24T17:39:00Z</dcterms:modified>
</cp:coreProperties>
</file>