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E4" w:rsidRDefault="006129E4" w:rsidP="00E35A8C">
      <w:r>
        <w:t>Škola: Základní škola Trávníky Otrokovice, příspěvková organizace</w:t>
      </w:r>
    </w:p>
    <w:p w:rsidR="006129E4" w:rsidRDefault="006129E4" w:rsidP="00E35A8C">
      <w:r>
        <w:t xml:space="preserve">Číslo projektu: </w:t>
      </w:r>
      <w:r w:rsidRPr="00F90BCE">
        <w:t>CZ.1.07/1.4.00/21.2637</w:t>
      </w:r>
    </w:p>
    <w:p w:rsidR="006129E4" w:rsidRDefault="006129E4">
      <w:r>
        <w:t>Název výukového materiálu: Past simple tense</w:t>
      </w:r>
    </w:p>
    <w:p w:rsidR="006129E4" w:rsidRDefault="006129E4">
      <w:r>
        <w:t>Autor: Mgr. Miluše Šicnerová</w:t>
      </w:r>
    </w:p>
    <w:p w:rsidR="006129E4" w:rsidRDefault="006129E4">
      <w:r>
        <w:t>Vytvořeno: 25. března 2012</w:t>
      </w:r>
    </w:p>
    <w:p w:rsidR="006129E4" w:rsidRDefault="006129E4">
      <w:r>
        <w:t xml:space="preserve">Ročník: 6. – 7. </w:t>
      </w:r>
    </w:p>
    <w:p w:rsidR="006129E4" w:rsidRDefault="006129E4">
      <w:r>
        <w:t>Vzdělávací oblast: Jazyk a jazyková komunikace</w:t>
      </w:r>
    </w:p>
    <w:p w:rsidR="006129E4" w:rsidRDefault="006129E4">
      <w:r>
        <w:t>Vzdělávací obor: Anglický jazyk</w:t>
      </w:r>
    </w:p>
    <w:p w:rsidR="006129E4" w:rsidRDefault="006129E4">
      <w:r>
        <w:t>Tematický okruh: Produktivní řečové dovednosti</w:t>
      </w:r>
    </w:p>
    <w:p w:rsidR="006129E4" w:rsidRDefault="006129E4">
      <w:r>
        <w:t>Téma: Past simple tense</w:t>
      </w:r>
    </w:p>
    <w:p w:rsidR="006129E4" w:rsidRDefault="006129E4">
      <w:r>
        <w:t>Pomůcky: flash disc, dataprojektor, kopírovací papíry, psací potřeby</w:t>
      </w:r>
    </w:p>
    <w:p w:rsidR="006129E4" w:rsidRDefault="006129E4" w:rsidP="00A620CF">
      <w:pPr>
        <w:jc w:val="both"/>
      </w:pPr>
      <w:r>
        <w:t xml:space="preserve">Anotace: Materiál je určen žákům k procvičení a upevnění vědomostí o minulém čase prostém, ale dá se použít i jako test.  </w:t>
      </w:r>
    </w:p>
    <w:p w:rsidR="006129E4" w:rsidRDefault="006129E4"/>
    <w:p w:rsidR="006129E4" w:rsidRDefault="006129E4" w:rsidP="00F02BA9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6129E4" w:rsidRDefault="006129E4" w:rsidP="00F02BA9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6129E4" w:rsidRDefault="006129E4"/>
    <w:p w:rsidR="006129E4" w:rsidRDefault="006129E4"/>
    <w:p w:rsidR="006129E4" w:rsidRDefault="006129E4"/>
    <w:p w:rsidR="006129E4" w:rsidRDefault="006129E4" w:rsidP="00DE7773">
      <w:pPr>
        <w:rPr>
          <w:b/>
          <w:bCs/>
          <w:sz w:val="28"/>
          <w:szCs w:val="28"/>
        </w:rPr>
      </w:pPr>
    </w:p>
    <w:p w:rsidR="006129E4" w:rsidRDefault="006129E4" w:rsidP="00DE7773">
      <w:pPr>
        <w:rPr>
          <w:b/>
          <w:bCs/>
          <w:sz w:val="28"/>
          <w:szCs w:val="28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A620CF">
      <w:pPr>
        <w:jc w:val="center"/>
        <w:rPr>
          <w:b/>
          <w:bCs/>
          <w:sz w:val="40"/>
          <w:szCs w:val="40"/>
        </w:rPr>
      </w:pPr>
    </w:p>
    <w:p w:rsidR="006129E4" w:rsidRDefault="006129E4" w:rsidP="00E35A8C">
      <w:pPr>
        <w:rPr>
          <w:b/>
          <w:bCs/>
          <w:sz w:val="40"/>
          <w:szCs w:val="40"/>
        </w:rPr>
      </w:pPr>
      <w:bookmarkStart w:id="0" w:name="_GoBack"/>
      <w:bookmarkEnd w:id="0"/>
      <w:r>
        <w:rPr>
          <w:b/>
          <w:bCs/>
          <w:sz w:val="40"/>
          <w:szCs w:val="40"/>
        </w:rPr>
        <w:t>PAST SIMPLE TENSE</w:t>
      </w:r>
    </w:p>
    <w:p w:rsidR="006129E4" w:rsidRDefault="006129E4" w:rsidP="00A620C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 Přelož následující výrazy:</w:t>
      </w:r>
    </w:p>
    <w:p w:rsidR="006129E4" w:rsidRPr="00D4678B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včera __________________________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minulý týden 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před 5 dny ______________________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loni ____________________________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minulou sobotu 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před chvilkou 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minulý víkend 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loni v zimě  ______________________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minulý měsíc  ____________________</w:t>
      </w:r>
    </w:p>
    <w:p w:rsidR="006129E4" w:rsidRDefault="006129E4" w:rsidP="00A620CF">
      <w:pPr>
        <w:rPr>
          <w:sz w:val="32"/>
          <w:szCs w:val="32"/>
        </w:rPr>
      </w:pPr>
      <w:r>
        <w:rPr>
          <w:sz w:val="32"/>
          <w:szCs w:val="32"/>
        </w:rPr>
        <w:t>předevčírem _____________________</w:t>
      </w:r>
    </w:p>
    <w:p w:rsidR="006129E4" w:rsidRDefault="006129E4" w:rsidP="00A620CF">
      <w:pPr>
        <w:rPr>
          <w:sz w:val="32"/>
          <w:szCs w:val="32"/>
        </w:rPr>
      </w:pPr>
    </w:p>
    <w:p w:rsidR="006129E4" w:rsidRDefault="006129E4" w:rsidP="00D4678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S</w:t>
      </w:r>
      <w:r w:rsidRPr="00D4678B">
        <w:rPr>
          <w:b/>
          <w:bCs/>
          <w:sz w:val="32"/>
          <w:szCs w:val="32"/>
        </w:rPr>
        <w:t>lovesa rozděl na pravidelná a nepravidelná a napiš jejich minulý čas.</w:t>
      </w:r>
    </w:p>
    <w:p w:rsidR="006129E4" w:rsidRDefault="006129E4" w:rsidP="00D4678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love, have, forget, travel, invite, come, make, stop, play, go, speak, tidy, start, watch, meet, do, finish, walk, take, get up </w:t>
      </w:r>
    </w:p>
    <w:p w:rsidR="006129E4" w:rsidRDefault="006129E4" w:rsidP="00D4678B">
      <w:pPr>
        <w:jc w:val="both"/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24"/>
        <w:gridCol w:w="4632"/>
      </w:tblGrid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b/>
                <w:bCs/>
                <w:sz w:val="28"/>
                <w:szCs w:val="28"/>
              </w:rPr>
            </w:pPr>
            <w:r w:rsidRPr="008F3B9E">
              <w:rPr>
                <w:b/>
                <w:bCs/>
                <w:sz w:val="28"/>
                <w:szCs w:val="28"/>
              </w:rPr>
              <w:t>Regular verbs – pravidelná slovesa</w:t>
            </w: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b/>
                <w:bCs/>
                <w:sz w:val="28"/>
                <w:szCs w:val="28"/>
              </w:rPr>
            </w:pPr>
            <w:r w:rsidRPr="008F3B9E">
              <w:rPr>
                <w:b/>
                <w:bCs/>
                <w:sz w:val="28"/>
                <w:szCs w:val="28"/>
              </w:rPr>
              <w:t>Irregular verbs – nepravidelná slovesa</w:t>
            </w: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  <w:tr w:rsidR="006129E4"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129E4" w:rsidRPr="008F3B9E" w:rsidRDefault="006129E4" w:rsidP="008F3B9E">
            <w:pPr>
              <w:jc w:val="both"/>
              <w:rPr>
                <w:sz w:val="32"/>
                <w:szCs w:val="32"/>
              </w:rPr>
            </w:pPr>
          </w:p>
        </w:tc>
      </w:tr>
    </w:tbl>
    <w:p w:rsidR="006129E4" w:rsidRDefault="006129E4" w:rsidP="00D4678B">
      <w:pPr>
        <w:jc w:val="both"/>
        <w:rPr>
          <w:sz w:val="32"/>
          <w:szCs w:val="32"/>
        </w:rPr>
      </w:pPr>
    </w:p>
    <w:p w:rsidR="006129E4" w:rsidRPr="00D4678B" w:rsidRDefault="006129E4" w:rsidP="00D4678B">
      <w:pPr>
        <w:jc w:val="both"/>
        <w:rPr>
          <w:b/>
          <w:bCs/>
          <w:sz w:val="32"/>
          <w:szCs w:val="32"/>
        </w:rPr>
      </w:pPr>
      <w:r w:rsidRPr="00D4678B">
        <w:rPr>
          <w:b/>
          <w:bCs/>
          <w:sz w:val="32"/>
          <w:szCs w:val="32"/>
        </w:rPr>
        <w:t>3. Slovesa v závorkách doplň do vět. Použij čas minulý prostý.</w:t>
      </w:r>
    </w:p>
    <w:p w:rsidR="006129E4" w:rsidRDefault="006129E4" w:rsidP="00F07B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My dad ________________ (collect) stamps when he __________ (be) young. </w:t>
      </w:r>
    </w:p>
    <w:p w:rsidR="006129E4" w:rsidRDefault="006129E4" w:rsidP="00F07B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Peter _____________ (be) ill last week. He _____________ (stay) in bed for 5 days. </w:t>
      </w:r>
    </w:p>
    <w:p w:rsidR="006129E4" w:rsidRDefault="006129E4" w:rsidP="00F07B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We _____________ (take) a lot of photos on holiday in Italy. </w:t>
      </w:r>
    </w:p>
    <w:p w:rsidR="006129E4" w:rsidRDefault="006129E4" w:rsidP="00F07B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When I was washing up yesterday, I ______________ (drop)           a plate. It ______________ (break). </w:t>
      </w:r>
    </w:p>
    <w:p w:rsidR="006129E4" w:rsidRDefault="006129E4" w:rsidP="00F07B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I ____________ (be) late because I ____________ (miss) the bus. </w:t>
      </w:r>
    </w:p>
    <w:p w:rsidR="006129E4" w:rsidRDefault="006129E4" w:rsidP="00F07B5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Our grandparents _______________ (visit) us last Sunday. </w:t>
      </w:r>
    </w:p>
    <w:p w:rsidR="006129E4" w:rsidRDefault="006129E4" w:rsidP="00F07B5F">
      <w:pPr>
        <w:jc w:val="both"/>
        <w:rPr>
          <w:sz w:val="32"/>
          <w:szCs w:val="32"/>
        </w:rPr>
      </w:pPr>
    </w:p>
    <w:p w:rsidR="006129E4" w:rsidRPr="00F07B5F" w:rsidRDefault="006129E4" w:rsidP="00F07B5F">
      <w:pPr>
        <w:jc w:val="both"/>
        <w:rPr>
          <w:b/>
          <w:bCs/>
          <w:sz w:val="32"/>
          <w:szCs w:val="32"/>
        </w:rPr>
      </w:pPr>
      <w:r w:rsidRPr="00F07B5F">
        <w:rPr>
          <w:b/>
          <w:bCs/>
          <w:sz w:val="32"/>
          <w:szCs w:val="32"/>
        </w:rPr>
        <w:t xml:space="preserve">4. Tom byl minulý týden nemocný. Nemohl proto dělat některé věci jako obvykle. Napiš, co nedělal. </w:t>
      </w:r>
    </w:p>
    <w:p w:rsidR="006129E4" w:rsidRPr="00A9789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1. Tom _______________________</w:t>
      </w:r>
      <w:r w:rsidRPr="00A97894">
        <w:rPr>
          <w:sz w:val="32"/>
          <w:szCs w:val="32"/>
        </w:rPr>
        <w:t>(not go) outside.</w:t>
      </w:r>
    </w:p>
    <w:p w:rsidR="006129E4" w:rsidRPr="00A97894" w:rsidRDefault="006129E4" w:rsidP="00DE7773">
      <w:pPr>
        <w:rPr>
          <w:sz w:val="32"/>
          <w:szCs w:val="32"/>
        </w:rPr>
      </w:pPr>
      <w:r w:rsidRPr="00A97894">
        <w:rPr>
          <w:sz w:val="32"/>
          <w:szCs w:val="32"/>
        </w:rPr>
        <w:t>2. He ________________________ (not have) his guitar lesson.</w:t>
      </w:r>
    </w:p>
    <w:p w:rsidR="006129E4" w:rsidRPr="00A97894" w:rsidRDefault="006129E4" w:rsidP="00DE7773">
      <w:pPr>
        <w:rPr>
          <w:sz w:val="32"/>
          <w:szCs w:val="32"/>
        </w:rPr>
      </w:pPr>
      <w:r w:rsidRPr="00A97894">
        <w:rPr>
          <w:sz w:val="32"/>
          <w:szCs w:val="32"/>
        </w:rPr>
        <w:t>3. He ________________________ (not play) football.</w:t>
      </w:r>
    </w:p>
    <w:p w:rsidR="006129E4" w:rsidRPr="00A97894" w:rsidRDefault="006129E4" w:rsidP="00DE7773">
      <w:pPr>
        <w:rPr>
          <w:sz w:val="32"/>
          <w:szCs w:val="32"/>
        </w:rPr>
      </w:pPr>
      <w:r w:rsidRPr="00A97894">
        <w:rPr>
          <w:sz w:val="32"/>
          <w:szCs w:val="32"/>
        </w:rPr>
        <w:t>4. He ________________________ (not meet) his friends in the park.</w:t>
      </w:r>
    </w:p>
    <w:p w:rsidR="006129E4" w:rsidRPr="00A97894" w:rsidRDefault="006129E4" w:rsidP="00DE7773">
      <w:pPr>
        <w:rPr>
          <w:sz w:val="32"/>
          <w:szCs w:val="32"/>
        </w:rPr>
      </w:pPr>
      <w:r w:rsidRPr="00A97894">
        <w:rPr>
          <w:sz w:val="32"/>
          <w:szCs w:val="32"/>
        </w:rPr>
        <w:t>5. He ________________________ (not practise) basketball.</w:t>
      </w:r>
    </w:p>
    <w:p w:rsidR="006129E4" w:rsidRPr="00A97894" w:rsidRDefault="006129E4" w:rsidP="00DE7773">
      <w:pPr>
        <w:rPr>
          <w:sz w:val="32"/>
          <w:szCs w:val="32"/>
        </w:rPr>
      </w:pPr>
      <w:r w:rsidRPr="00A97894">
        <w:rPr>
          <w:sz w:val="32"/>
          <w:szCs w:val="32"/>
        </w:rPr>
        <w:t xml:space="preserve">6. He ________________________ (not be) at school. </w:t>
      </w:r>
    </w:p>
    <w:p w:rsidR="006129E4" w:rsidRDefault="006129E4" w:rsidP="00DE7773">
      <w:pPr>
        <w:rPr>
          <w:sz w:val="28"/>
          <w:szCs w:val="28"/>
        </w:rPr>
      </w:pPr>
    </w:p>
    <w:p w:rsidR="006129E4" w:rsidRDefault="006129E4" w:rsidP="00DE7773">
      <w:pPr>
        <w:rPr>
          <w:b/>
          <w:bCs/>
          <w:sz w:val="32"/>
          <w:szCs w:val="32"/>
        </w:rPr>
      </w:pPr>
      <w:r w:rsidRPr="00A97894">
        <w:rPr>
          <w:b/>
          <w:bCs/>
          <w:sz w:val="32"/>
          <w:szCs w:val="32"/>
        </w:rPr>
        <w:t>5. Vytvoř otázky.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1. to you did Prague go weekend last?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2. your meet you when friends did?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3. France how travel to did you?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4. swim on did in you the holiday your sea?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5. afternoon were you where yesterday?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 xml:space="preserve">6. mum on was Saturday your work at? </w:t>
      </w:r>
    </w:p>
    <w:p w:rsidR="006129E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p w:rsidR="006129E4" w:rsidRDefault="006129E4" w:rsidP="00DE7773">
      <w:pPr>
        <w:rPr>
          <w:sz w:val="32"/>
          <w:szCs w:val="32"/>
        </w:rPr>
      </w:pPr>
    </w:p>
    <w:p w:rsidR="006129E4" w:rsidRDefault="006129E4" w:rsidP="00DE7773">
      <w:pPr>
        <w:rPr>
          <w:b/>
          <w:bCs/>
          <w:sz w:val="32"/>
          <w:szCs w:val="32"/>
        </w:rPr>
      </w:pPr>
      <w:r w:rsidRPr="00A97894">
        <w:rPr>
          <w:b/>
          <w:bCs/>
          <w:sz w:val="32"/>
          <w:szCs w:val="32"/>
        </w:rPr>
        <w:t xml:space="preserve">6. Napiš, co jsi dělal/a minulý víkend. </w:t>
      </w:r>
    </w:p>
    <w:p w:rsidR="006129E4" w:rsidRPr="00A97894" w:rsidRDefault="006129E4" w:rsidP="00DE777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29E4" w:rsidRDefault="006129E4" w:rsidP="00DE7773">
      <w:pPr>
        <w:rPr>
          <w:b/>
          <w:bCs/>
          <w:sz w:val="28"/>
          <w:szCs w:val="28"/>
        </w:rPr>
      </w:pPr>
    </w:p>
    <w:sectPr w:rsidR="006129E4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9E4" w:rsidRDefault="006129E4" w:rsidP="00B603E9">
      <w:r>
        <w:separator/>
      </w:r>
    </w:p>
  </w:endnote>
  <w:endnote w:type="continuationSeparator" w:id="0">
    <w:p w:rsidR="006129E4" w:rsidRDefault="006129E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9E4" w:rsidRDefault="006129E4" w:rsidP="0097617D">
    <w:pPr>
      <w:pStyle w:val="Footer"/>
      <w:rPr>
        <w:sz w:val="20"/>
        <w:szCs w:val="20"/>
      </w:rPr>
    </w:pPr>
    <w:r>
      <w:rPr>
        <w:sz w:val="20"/>
        <w:szCs w:val="20"/>
      </w:rPr>
      <w:t>VY_32_INOVACE_13_34</w:t>
    </w:r>
  </w:p>
  <w:p w:rsidR="006129E4" w:rsidRPr="00525517" w:rsidRDefault="006129E4">
    <w:pPr>
      <w:pStyle w:val="Foo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9E4" w:rsidRDefault="006129E4" w:rsidP="00E760EB">
    <w:pPr>
      <w:pStyle w:val="Footer"/>
      <w:rPr>
        <w:sz w:val="20"/>
        <w:szCs w:val="20"/>
      </w:rPr>
    </w:pPr>
    <w:r>
      <w:rPr>
        <w:sz w:val="20"/>
        <w:szCs w:val="20"/>
      </w:rPr>
      <w:t>VY_32_INOVACE_13_34</w:t>
    </w:r>
  </w:p>
  <w:p w:rsidR="006129E4" w:rsidRPr="00525517" w:rsidRDefault="006129E4" w:rsidP="00E760EB">
    <w:pPr>
      <w:pStyle w:val="Footer"/>
      <w:rPr>
        <w:sz w:val="20"/>
        <w:szCs w:val="20"/>
      </w:rPr>
    </w:pPr>
  </w:p>
  <w:p w:rsidR="006129E4" w:rsidRDefault="006129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9E4" w:rsidRDefault="006129E4" w:rsidP="00B603E9">
      <w:r>
        <w:separator/>
      </w:r>
    </w:p>
  </w:footnote>
  <w:footnote w:type="continuationSeparator" w:id="0">
    <w:p w:rsidR="006129E4" w:rsidRDefault="006129E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9E4" w:rsidRDefault="006129E4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3EDB"/>
    <w:rsid w:val="0004366D"/>
    <w:rsid w:val="00056B04"/>
    <w:rsid w:val="001B37FB"/>
    <w:rsid w:val="00205530"/>
    <w:rsid w:val="00397651"/>
    <w:rsid w:val="00404642"/>
    <w:rsid w:val="00431426"/>
    <w:rsid w:val="00443DD9"/>
    <w:rsid w:val="004C6A82"/>
    <w:rsid w:val="005146B6"/>
    <w:rsid w:val="00525517"/>
    <w:rsid w:val="00543473"/>
    <w:rsid w:val="006028C6"/>
    <w:rsid w:val="006129E4"/>
    <w:rsid w:val="0066629A"/>
    <w:rsid w:val="00690542"/>
    <w:rsid w:val="006A0BE8"/>
    <w:rsid w:val="006C0252"/>
    <w:rsid w:val="006D0986"/>
    <w:rsid w:val="006F3950"/>
    <w:rsid w:val="00744203"/>
    <w:rsid w:val="007B4EF5"/>
    <w:rsid w:val="008340AA"/>
    <w:rsid w:val="00893DF2"/>
    <w:rsid w:val="008F3B9E"/>
    <w:rsid w:val="009405F3"/>
    <w:rsid w:val="0097617D"/>
    <w:rsid w:val="0099543D"/>
    <w:rsid w:val="009A49BE"/>
    <w:rsid w:val="00A27C09"/>
    <w:rsid w:val="00A620CF"/>
    <w:rsid w:val="00A71818"/>
    <w:rsid w:val="00A97894"/>
    <w:rsid w:val="00AA4341"/>
    <w:rsid w:val="00B01C9F"/>
    <w:rsid w:val="00B603E9"/>
    <w:rsid w:val="00BA2823"/>
    <w:rsid w:val="00BB52AE"/>
    <w:rsid w:val="00C23230"/>
    <w:rsid w:val="00C60CED"/>
    <w:rsid w:val="00C739EE"/>
    <w:rsid w:val="00D4678B"/>
    <w:rsid w:val="00D70162"/>
    <w:rsid w:val="00D8347C"/>
    <w:rsid w:val="00DA617D"/>
    <w:rsid w:val="00DC366F"/>
    <w:rsid w:val="00DE7773"/>
    <w:rsid w:val="00E35A8C"/>
    <w:rsid w:val="00E66C8C"/>
    <w:rsid w:val="00E760EB"/>
    <w:rsid w:val="00E8402B"/>
    <w:rsid w:val="00F02BA9"/>
    <w:rsid w:val="00F07B5F"/>
    <w:rsid w:val="00F4110E"/>
    <w:rsid w:val="00F90BCE"/>
    <w:rsid w:val="00FF4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4678B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24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471</Words>
  <Characters>2785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Unit 2 test - 6th class</dc:title>
  <dc:subject/>
  <dc:creator>hornakova</dc:creator>
  <cp:keywords/>
  <dc:description/>
  <cp:lastModifiedBy>rodina</cp:lastModifiedBy>
  <cp:revision>5</cp:revision>
  <dcterms:created xsi:type="dcterms:W3CDTF">2012-03-26T15:39:00Z</dcterms:created>
  <dcterms:modified xsi:type="dcterms:W3CDTF">2012-05-24T17:50:00Z</dcterms:modified>
</cp:coreProperties>
</file>