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A34" w:rsidRDefault="00164A34" w:rsidP="00A67028">
      <w:r>
        <w:t>Škola: Základní škola Trávníky Otrokovice, příspěvková organizace</w:t>
      </w:r>
    </w:p>
    <w:p w:rsidR="00164A34" w:rsidRDefault="00164A34" w:rsidP="00A67028">
      <w:r>
        <w:t xml:space="preserve">Číslo projektu: </w:t>
      </w:r>
      <w:r w:rsidRPr="00F90BCE">
        <w:t>CZ.1.07/1.4.00/21.2637</w:t>
      </w:r>
    </w:p>
    <w:p w:rsidR="00164A34" w:rsidRDefault="00164A34">
      <w:r>
        <w:t>Název výukového materiálu: Food and drinks - Fruit</w:t>
      </w:r>
    </w:p>
    <w:p w:rsidR="00164A34" w:rsidRDefault="00164A34">
      <w:r>
        <w:t>Autor: Mgr. Miluše Šicnerová</w:t>
      </w:r>
    </w:p>
    <w:p w:rsidR="00164A34" w:rsidRDefault="00164A34">
      <w:r>
        <w:t>Vytvořeno: 1. dubna 2012</w:t>
      </w:r>
    </w:p>
    <w:p w:rsidR="00164A34" w:rsidRDefault="00164A34">
      <w:r>
        <w:t xml:space="preserve">Ročník: 6. </w:t>
      </w:r>
    </w:p>
    <w:p w:rsidR="00164A34" w:rsidRDefault="00164A34">
      <w:r>
        <w:t>Vzdělávací oblast: Jazyk a jazyková komunikace</w:t>
      </w:r>
    </w:p>
    <w:p w:rsidR="00164A34" w:rsidRDefault="00164A34">
      <w:r>
        <w:t>Vzdělávací obor: Anglický jazyk</w:t>
      </w:r>
    </w:p>
    <w:p w:rsidR="00164A34" w:rsidRDefault="00164A34">
      <w:r>
        <w:t>Tematický okruh: Receptivní a produktivní řečové dovednosti</w:t>
      </w:r>
    </w:p>
    <w:p w:rsidR="00164A34" w:rsidRDefault="00164A34">
      <w:r>
        <w:t>Téma: Fruit</w:t>
      </w:r>
    </w:p>
    <w:p w:rsidR="00164A34" w:rsidRDefault="00164A34">
      <w:r>
        <w:t>Pomůcky: počítač, dataprojektor, flash disc, kopírovací papíry, psací potřeby, obrázky z Magic basket</w:t>
      </w:r>
    </w:p>
    <w:p w:rsidR="00164A34" w:rsidRDefault="00164A34">
      <w:r>
        <w:t xml:space="preserve">Anotace: Materiál slouží žákům k seznámení se slovní zásobou na téma Fruit a k jejímu procvičení formou překladu z českého jazyka do angličtiny. </w:t>
      </w:r>
    </w:p>
    <w:p w:rsidR="00164A34" w:rsidRDefault="00164A34"/>
    <w:p w:rsidR="00164A34" w:rsidRDefault="00164A34" w:rsidP="00BA038B">
      <w:pPr>
        <w:jc w:val="both"/>
        <w:rPr>
          <w:sz w:val="22"/>
        </w:rPr>
      </w:pPr>
      <w:r>
        <w:rPr>
          <w:sz w:val="22"/>
        </w:rPr>
        <w:t xml:space="preserve">Tato práce je šířena pod licencí CC BY-SA 3.0. Odkazy a citace jsou platné k datu vytvoření této práce. </w:t>
      </w:r>
    </w:p>
    <w:p w:rsidR="00164A34" w:rsidRDefault="00164A34" w:rsidP="00784F5A">
      <w:pPr>
        <w:jc w:val="both"/>
        <w:rPr>
          <w:sz w:val="22"/>
        </w:rPr>
      </w:pPr>
      <w:r>
        <w:rPr>
          <w:sz w:val="22"/>
        </w:rPr>
        <w:t xml:space="preserve">Všechny objekty použité k vytvoření tohoto materiálu jsou součástí softwaru Microsoft® Office. </w:t>
      </w:r>
    </w:p>
    <w:p w:rsidR="00164A34" w:rsidRDefault="00164A34" w:rsidP="00BA038B">
      <w:pPr>
        <w:jc w:val="both"/>
        <w:rPr>
          <w:sz w:val="22"/>
        </w:rPr>
      </w:pPr>
      <w:r>
        <w:rPr>
          <w:sz w:val="22"/>
        </w:rPr>
        <w:t xml:space="preserve">Texty jsou vlastní originální tvorbou autora. </w:t>
      </w:r>
    </w:p>
    <w:p w:rsidR="00164A34" w:rsidRDefault="00164A34"/>
    <w:p w:rsidR="00164A34" w:rsidRDefault="00164A34"/>
    <w:p w:rsidR="00164A34" w:rsidRDefault="00164A34" w:rsidP="006B45F3">
      <w:pPr>
        <w:jc w:val="both"/>
        <w:rPr>
          <w:b/>
          <w:sz w:val="36"/>
          <w:szCs w:val="36"/>
        </w:rPr>
      </w:pPr>
    </w:p>
    <w:p w:rsidR="00164A34" w:rsidRDefault="00164A34" w:rsidP="006B45F3">
      <w:pPr>
        <w:jc w:val="both"/>
        <w:rPr>
          <w:b/>
          <w:sz w:val="36"/>
          <w:szCs w:val="36"/>
        </w:rPr>
      </w:pPr>
    </w:p>
    <w:p w:rsidR="00164A34" w:rsidRDefault="00164A34" w:rsidP="006B45F3">
      <w:pPr>
        <w:jc w:val="both"/>
        <w:rPr>
          <w:b/>
          <w:sz w:val="36"/>
          <w:szCs w:val="36"/>
        </w:rPr>
      </w:pPr>
    </w:p>
    <w:p w:rsidR="00164A34" w:rsidRDefault="00164A34" w:rsidP="006B45F3">
      <w:pPr>
        <w:jc w:val="both"/>
        <w:rPr>
          <w:b/>
          <w:sz w:val="36"/>
          <w:szCs w:val="36"/>
        </w:rPr>
      </w:pPr>
    </w:p>
    <w:p w:rsidR="00164A34" w:rsidRDefault="00164A34" w:rsidP="006B45F3">
      <w:pPr>
        <w:jc w:val="both"/>
        <w:rPr>
          <w:b/>
          <w:sz w:val="36"/>
          <w:szCs w:val="36"/>
        </w:rPr>
      </w:pPr>
    </w:p>
    <w:p w:rsidR="00164A34" w:rsidRDefault="00164A34" w:rsidP="006B45F3">
      <w:pPr>
        <w:jc w:val="both"/>
        <w:rPr>
          <w:b/>
          <w:sz w:val="36"/>
          <w:szCs w:val="36"/>
        </w:rPr>
      </w:pPr>
    </w:p>
    <w:p w:rsidR="00164A34" w:rsidRDefault="00164A34" w:rsidP="006B45F3">
      <w:pPr>
        <w:jc w:val="both"/>
        <w:rPr>
          <w:b/>
          <w:sz w:val="36"/>
          <w:szCs w:val="36"/>
        </w:rPr>
      </w:pPr>
    </w:p>
    <w:p w:rsidR="00164A34" w:rsidRDefault="00164A34" w:rsidP="006B45F3">
      <w:pPr>
        <w:jc w:val="both"/>
        <w:rPr>
          <w:b/>
          <w:sz w:val="36"/>
          <w:szCs w:val="36"/>
        </w:rPr>
      </w:pPr>
    </w:p>
    <w:p w:rsidR="00164A34" w:rsidRDefault="00164A34" w:rsidP="006B45F3">
      <w:pPr>
        <w:jc w:val="both"/>
        <w:rPr>
          <w:b/>
          <w:sz w:val="36"/>
          <w:szCs w:val="36"/>
        </w:rPr>
      </w:pPr>
    </w:p>
    <w:p w:rsidR="00164A34" w:rsidRDefault="00164A34" w:rsidP="006B45F3">
      <w:pPr>
        <w:jc w:val="both"/>
        <w:rPr>
          <w:b/>
          <w:sz w:val="36"/>
          <w:szCs w:val="36"/>
        </w:rPr>
      </w:pPr>
    </w:p>
    <w:p w:rsidR="00164A34" w:rsidRDefault="00164A34" w:rsidP="006B45F3">
      <w:pPr>
        <w:jc w:val="both"/>
        <w:rPr>
          <w:b/>
          <w:sz w:val="36"/>
          <w:szCs w:val="36"/>
        </w:rPr>
      </w:pPr>
    </w:p>
    <w:p w:rsidR="00164A34" w:rsidRDefault="00164A34" w:rsidP="006B45F3">
      <w:pPr>
        <w:jc w:val="both"/>
        <w:rPr>
          <w:b/>
          <w:sz w:val="36"/>
          <w:szCs w:val="36"/>
        </w:rPr>
      </w:pPr>
    </w:p>
    <w:p w:rsidR="00164A34" w:rsidRDefault="00164A34" w:rsidP="006B45F3">
      <w:pPr>
        <w:jc w:val="both"/>
        <w:rPr>
          <w:b/>
          <w:sz w:val="36"/>
          <w:szCs w:val="36"/>
        </w:rPr>
      </w:pPr>
    </w:p>
    <w:p w:rsidR="00164A34" w:rsidRDefault="00164A34" w:rsidP="006B45F3">
      <w:pPr>
        <w:jc w:val="both"/>
        <w:rPr>
          <w:b/>
          <w:sz w:val="36"/>
          <w:szCs w:val="36"/>
        </w:rPr>
      </w:pPr>
    </w:p>
    <w:p w:rsidR="00164A34" w:rsidRDefault="00164A34" w:rsidP="006B45F3">
      <w:pPr>
        <w:jc w:val="both"/>
        <w:rPr>
          <w:b/>
          <w:sz w:val="36"/>
          <w:szCs w:val="36"/>
        </w:rPr>
      </w:pPr>
    </w:p>
    <w:p w:rsidR="00164A34" w:rsidRDefault="00164A34" w:rsidP="006B45F3">
      <w:pPr>
        <w:jc w:val="both"/>
        <w:rPr>
          <w:b/>
          <w:sz w:val="36"/>
          <w:szCs w:val="36"/>
        </w:rPr>
      </w:pPr>
    </w:p>
    <w:p w:rsidR="00164A34" w:rsidRDefault="00164A34" w:rsidP="006B45F3">
      <w:pPr>
        <w:jc w:val="both"/>
        <w:rPr>
          <w:b/>
          <w:sz w:val="36"/>
          <w:szCs w:val="36"/>
        </w:rPr>
      </w:pPr>
    </w:p>
    <w:p w:rsidR="00164A34" w:rsidRPr="00C424F8" w:rsidRDefault="00164A34" w:rsidP="00BA038B">
      <w:pPr>
        <w:jc w:val="center"/>
        <w:rPr>
          <w:b/>
          <w:color w:val="99CC00"/>
          <w:sz w:val="72"/>
          <w:szCs w:val="72"/>
        </w:rPr>
      </w:pPr>
      <w:r w:rsidRPr="00C424F8">
        <w:rPr>
          <w:b/>
          <w:color w:val="99CC00"/>
          <w:sz w:val="72"/>
          <w:szCs w:val="72"/>
        </w:rPr>
        <w:t>FOOD AND DRINKS</w:t>
      </w:r>
    </w:p>
    <w:p w:rsidR="00164A34" w:rsidRPr="00C424F8" w:rsidRDefault="00164A34" w:rsidP="00457D5F">
      <w:pPr>
        <w:jc w:val="center"/>
        <w:rPr>
          <w:b/>
          <w:color w:val="339966"/>
          <w:sz w:val="72"/>
          <w:szCs w:val="72"/>
        </w:rPr>
      </w:pPr>
      <w:r w:rsidRPr="00C424F8">
        <w:rPr>
          <w:b/>
          <w:color w:val="339966"/>
          <w:sz w:val="72"/>
          <w:szCs w:val="72"/>
        </w:rPr>
        <w:t>FRUIT</w:t>
      </w:r>
    </w:p>
    <w:p w:rsidR="00164A34" w:rsidRDefault="00164A34" w:rsidP="00457D5F">
      <w:pPr>
        <w:jc w:val="center"/>
        <w:rPr>
          <w:b/>
          <w:sz w:val="36"/>
          <w:szCs w:val="36"/>
        </w:rPr>
      </w:pPr>
    </w:p>
    <w:p w:rsidR="00164A34" w:rsidRDefault="00164A34" w:rsidP="005F3FC8">
      <w:pPr>
        <w:ind w:left="-1417"/>
        <w:jc w:val="center"/>
        <w:rPr>
          <w:b/>
          <w:sz w:val="36"/>
          <w:szCs w:val="36"/>
        </w:rPr>
      </w:pPr>
    </w:p>
    <w:p w:rsidR="00164A34" w:rsidRDefault="00164A34" w:rsidP="005F3FC8">
      <w:pPr>
        <w:rPr>
          <w:b/>
          <w:sz w:val="28"/>
          <w:szCs w:val="28"/>
        </w:rPr>
      </w:pPr>
      <w:r w:rsidRPr="00BE2620">
        <w:rPr>
          <w:b/>
          <w:szCs w:val="24"/>
        </w:rPr>
        <w:t xml:space="preserve"> </w:t>
      </w:r>
      <w:r w:rsidRPr="00322CFB">
        <w:rPr>
          <w:b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31.25pt;height:163.5pt">
            <v:imagedata r:id="rId6" o:title=""/>
          </v:shape>
        </w:pict>
      </w:r>
      <w:r>
        <w:rPr>
          <w:b/>
          <w:szCs w:val="24"/>
        </w:rPr>
        <w:t xml:space="preserve">         </w:t>
      </w:r>
      <w:r w:rsidRPr="00322CFB">
        <w:rPr>
          <w:b/>
          <w:sz w:val="28"/>
          <w:szCs w:val="28"/>
        </w:rPr>
        <w:pict>
          <v:shape id="_x0000_i1026" type="#_x0000_t75" style="width:122.25pt;height:187.5pt">
            <v:imagedata r:id="rId7" o:title=""/>
          </v:shape>
        </w:pict>
      </w:r>
      <w:r>
        <w:rPr>
          <w:b/>
          <w:sz w:val="28"/>
          <w:szCs w:val="28"/>
        </w:rPr>
        <w:t xml:space="preserve">         </w:t>
      </w:r>
      <w:r w:rsidRPr="00322CFB">
        <w:rPr>
          <w:b/>
          <w:sz w:val="36"/>
          <w:szCs w:val="36"/>
        </w:rPr>
        <w:pict>
          <v:shape id="_x0000_i1027" type="#_x0000_t75" style="width:135.75pt;height:167.25pt">
            <v:imagedata r:id="rId8" o:title=""/>
          </v:shape>
        </w:pict>
      </w:r>
    </w:p>
    <w:p w:rsidR="00164A34" w:rsidRPr="00C424F8" w:rsidRDefault="00164A34" w:rsidP="005F3FC8">
      <w:pPr>
        <w:rPr>
          <w:b/>
          <w:color w:val="339966"/>
          <w:sz w:val="36"/>
          <w:szCs w:val="36"/>
        </w:rPr>
      </w:pPr>
      <w:r w:rsidRPr="00C424F8">
        <w:rPr>
          <w:b/>
          <w:color w:val="99CC00"/>
          <w:sz w:val="36"/>
          <w:szCs w:val="36"/>
        </w:rPr>
        <w:t xml:space="preserve">       </w:t>
      </w:r>
      <w:r w:rsidRPr="00C424F8">
        <w:rPr>
          <w:b/>
          <w:color w:val="339966"/>
          <w:sz w:val="36"/>
          <w:szCs w:val="36"/>
        </w:rPr>
        <w:t>strawberries</w:t>
      </w:r>
      <w:r>
        <w:rPr>
          <w:b/>
          <w:color w:val="339966"/>
          <w:sz w:val="36"/>
          <w:szCs w:val="36"/>
        </w:rPr>
        <w:t xml:space="preserve">                 </w:t>
      </w:r>
      <w:r w:rsidRPr="00C424F8">
        <w:rPr>
          <w:b/>
          <w:color w:val="339966"/>
          <w:sz w:val="36"/>
          <w:szCs w:val="36"/>
        </w:rPr>
        <w:t xml:space="preserve">cherries     </w:t>
      </w:r>
      <w:r>
        <w:rPr>
          <w:b/>
          <w:color w:val="339966"/>
          <w:sz w:val="36"/>
          <w:szCs w:val="36"/>
        </w:rPr>
        <w:t xml:space="preserve">                    </w:t>
      </w:r>
      <w:r w:rsidRPr="00C424F8">
        <w:rPr>
          <w:b/>
          <w:color w:val="339966"/>
          <w:sz w:val="36"/>
          <w:szCs w:val="36"/>
        </w:rPr>
        <w:t xml:space="preserve"> lemons</w:t>
      </w:r>
    </w:p>
    <w:p w:rsidR="00164A34" w:rsidRDefault="00164A34" w:rsidP="005F3FC8">
      <w:pPr>
        <w:rPr>
          <w:b/>
          <w:sz w:val="28"/>
          <w:szCs w:val="28"/>
        </w:rPr>
      </w:pPr>
    </w:p>
    <w:p w:rsidR="00164A34" w:rsidRDefault="00164A34" w:rsidP="005F3FC8">
      <w:pPr>
        <w:ind w:left="-1417" w:right="-1368"/>
        <w:rPr>
          <w:b/>
          <w:szCs w:val="24"/>
        </w:rPr>
      </w:pPr>
      <w:r>
        <w:rPr>
          <w:b/>
          <w:sz w:val="28"/>
          <w:szCs w:val="28"/>
        </w:rPr>
        <w:t xml:space="preserve">        </w:t>
      </w:r>
      <w:r w:rsidRPr="00322CFB">
        <w:rPr>
          <w:b/>
          <w:sz w:val="28"/>
          <w:szCs w:val="28"/>
        </w:rPr>
        <w:pict>
          <v:shape id="_x0000_i1028" type="#_x0000_t75" style="width:126.75pt;height:201.75pt">
            <v:imagedata r:id="rId9" o:title=""/>
          </v:shape>
        </w:pict>
      </w:r>
      <w:r>
        <w:rPr>
          <w:b/>
          <w:sz w:val="28"/>
          <w:szCs w:val="28"/>
        </w:rPr>
        <w:t xml:space="preserve">     </w:t>
      </w:r>
      <w:r w:rsidRPr="00322CFB">
        <w:rPr>
          <w:b/>
          <w:sz w:val="28"/>
          <w:szCs w:val="28"/>
        </w:rPr>
        <w:pict>
          <v:shape id="_x0000_i1029" type="#_x0000_t75" style="width:146.25pt;height:141.75pt">
            <v:imagedata r:id="rId10" o:title=""/>
          </v:shape>
        </w:pict>
      </w:r>
      <w:r>
        <w:rPr>
          <w:b/>
          <w:sz w:val="28"/>
          <w:szCs w:val="28"/>
        </w:rPr>
        <w:t xml:space="preserve">    </w:t>
      </w:r>
      <w:r w:rsidRPr="00322CFB">
        <w:rPr>
          <w:b/>
          <w:szCs w:val="24"/>
        </w:rPr>
        <w:pict>
          <v:shape id="_x0000_i1030" type="#_x0000_t75" style="width:217.5pt;height:144.75pt">
            <v:imagedata r:id="rId11" o:title=""/>
          </v:shape>
        </w:pict>
      </w:r>
    </w:p>
    <w:p w:rsidR="00164A34" w:rsidRPr="00C424F8" w:rsidRDefault="00164A34" w:rsidP="005F3FC8">
      <w:pPr>
        <w:ind w:left="-1417" w:right="-1368"/>
        <w:rPr>
          <w:b/>
          <w:color w:val="339966"/>
          <w:sz w:val="36"/>
          <w:szCs w:val="36"/>
        </w:rPr>
      </w:pPr>
      <w:r>
        <w:rPr>
          <w:b/>
          <w:sz w:val="32"/>
          <w:szCs w:val="32"/>
        </w:rPr>
        <w:t xml:space="preserve">                   </w:t>
      </w:r>
      <w:r w:rsidRPr="00C424F8">
        <w:rPr>
          <w:b/>
          <w:color w:val="339966"/>
          <w:sz w:val="36"/>
          <w:szCs w:val="36"/>
        </w:rPr>
        <w:t xml:space="preserve">grapes                          </w:t>
      </w:r>
      <w:r>
        <w:rPr>
          <w:b/>
          <w:color w:val="339966"/>
          <w:sz w:val="36"/>
          <w:szCs w:val="36"/>
        </w:rPr>
        <w:t xml:space="preserve">  </w:t>
      </w:r>
      <w:r w:rsidRPr="00C424F8">
        <w:rPr>
          <w:b/>
          <w:color w:val="339966"/>
          <w:sz w:val="36"/>
          <w:szCs w:val="36"/>
        </w:rPr>
        <w:t xml:space="preserve"> apples </w:t>
      </w:r>
      <w:r>
        <w:rPr>
          <w:b/>
          <w:color w:val="339966"/>
          <w:sz w:val="36"/>
          <w:szCs w:val="36"/>
        </w:rPr>
        <w:t xml:space="preserve">                            </w:t>
      </w:r>
      <w:r w:rsidRPr="00C424F8">
        <w:rPr>
          <w:b/>
          <w:color w:val="339966"/>
          <w:sz w:val="36"/>
          <w:szCs w:val="36"/>
        </w:rPr>
        <w:t xml:space="preserve"> tangerines                       </w:t>
      </w:r>
    </w:p>
    <w:p w:rsidR="00164A34" w:rsidRDefault="00164A34" w:rsidP="005F3FC8">
      <w:pPr>
        <w:ind w:left="-1417" w:right="-1368"/>
        <w:rPr>
          <w:b/>
          <w:szCs w:val="24"/>
        </w:rPr>
      </w:pPr>
      <w:r>
        <w:rPr>
          <w:b/>
          <w:szCs w:val="24"/>
        </w:rPr>
        <w:t xml:space="preserve">               </w:t>
      </w:r>
      <w:r w:rsidRPr="00322CFB">
        <w:rPr>
          <w:b/>
          <w:szCs w:val="24"/>
        </w:rPr>
        <w:pict>
          <v:shape id="_x0000_i1031" type="#_x0000_t75" style="width:145.5pt;height:177pt">
            <v:imagedata r:id="rId12" o:title=""/>
          </v:shape>
        </w:pict>
      </w:r>
      <w:r>
        <w:rPr>
          <w:b/>
          <w:szCs w:val="24"/>
        </w:rPr>
        <w:t xml:space="preserve">               </w:t>
      </w:r>
      <w:r w:rsidRPr="00322CFB">
        <w:rPr>
          <w:b/>
          <w:szCs w:val="24"/>
        </w:rPr>
        <w:pict>
          <v:shape id="_x0000_i1032" type="#_x0000_t75" style="width:116.25pt;height:174pt">
            <v:imagedata r:id="rId13" o:title=""/>
          </v:shape>
        </w:pict>
      </w:r>
      <w:r>
        <w:rPr>
          <w:b/>
          <w:szCs w:val="24"/>
        </w:rPr>
        <w:t xml:space="preserve">                </w:t>
      </w:r>
      <w:r w:rsidRPr="00322CFB">
        <w:rPr>
          <w:b/>
          <w:szCs w:val="24"/>
        </w:rPr>
        <w:pict>
          <v:shape id="_x0000_i1033" type="#_x0000_t75" style="width:151.5pt;height:151.5pt">
            <v:imagedata r:id="rId14" o:title=""/>
          </v:shape>
        </w:pict>
      </w:r>
    </w:p>
    <w:p w:rsidR="00164A34" w:rsidRDefault="00164A34" w:rsidP="005F3FC8">
      <w:pPr>
        <w:ind w:left="-1417" w:right="-1368"/>
        <w:rPr>
          <w:b/>
          <w:color w:val="339966"/>
          <w:sz w:val="36"/>
          <w:szCs w:val="36"/>
        </w:rPr>
      </w:pPr>
      <w:r>
        <w:rPr>
          <w:b/>
          <w:sz w:val="36"/>
          <w:szCs w:val="36"/>
        </w:rPr>
        <w:t xml:space="preserve">                   </w:t>
      </w:r>
      <w:r w:rsidRPr="00243096">
        <w:rPr>
          <w:b/>
          <w:color w:val="339966"/>
          <w:sz w:val="36"/>
          <w:szCs w:val="36"/>
        </w:rPr>
        <w:t xml:space="preserve">melon                                 peach                               </w:t>
      </w:r>
      <w:r>
        <w:rPr>
          <w:b/>
          <w:color w:val="339966"/>
          <w:sz w:val="36"/>
          <w:szCs w:val="36"/>
        </w:rPr>
        <w:t>bananas</w:t>
      </w:r>
    </w:p>
    <w:p w:rsidR="00164A34" w:rsidRDefault="00164A34" w:rsidP="005F3FC8">
      <w:pPr>
        <w:ind w:left="-1417" w:right="-1368"/>
        <w:rPr>
          <w:b/>
          <w:color w:val="339966"/>
          <w:sz w:val="36"/>
          <w:szCs w:val="36"/>
        </w:rPr>
      </w:pPr>
    </w:p>
    <w:p w:rsidR="00164A34" w:rsidRDefault="00164A34" w:rsidP="005F3FC8">
      <w:pPr>
        <w:ind w:left="-1417" w:right="-1368"/>
        <w:rPr>
          <w:b/>
          <w:color w:val="339966"/>
          <w:sz w:val="36"/>
          <w:szCs w:val="36"/>
        </w:rPr>
      </w:pPr>
    </w:p>
    <w:p w:rsidR="00164A34" w:rsidRPr="00243096" w:rsidRDefault="00164A34" w:rsidP="005F3FC8">
      <w:pPr>
        <w:ind w:left="-1417" w:right="-1368"/>
        <w:rPr>
          <w:b/>
          <w:color w:val="339966"/>
          <w:sz w:val="36"/>
          <w:szCs w:val="36"/>
        </w:rPr>
      </w:pPr>
    </w:p>
    <w:p w:rsidR="00164A34" w:rsidRDefault="00164A34" w:rsidP="00243096">
      <w:pPr>
        <w:rPr>
          <w:b/>
          <w:szCs w:val="24"/>
        </w:rPr>
      </w:pPr>
      <w:r w:rsidRPr="00322CFB">
        <w:rPr>
          <w:b/>
          <w:szCs w:val="24"/>
        </w:rPr>
        <w:pict>
          <v:shape id="_x0000_i1034" type="#_x0000_t75" style="width:170.25pt;height:116.25pt">
            <v:imagedata r:id="rId15" o:title=""/>
          </v:shape>
        </w:pict>
      </w:r>
      <w:r>
        <w:rPr>
          <w:b/>
          <w:szCs w:val="24"/>
        </w:rPr>
        <w:t xml:space="preserve">               </w:t>
      </w:r>
      <w:r w:rsidRPr="00322CFB">
        <w:rPr>
          <w:b/>
          <w:szCs w:val="24"/>
        </w:rPr>
        <w:pict>
          <v:shape id="_x0000_i1035" type="#_x0000_t75" style="width:134.25pt;height:134.25pt">
            <v:imagedata r:id="rId16" o:title=""/>
          </v:shape>
        </w:pict>
      </w:r>
      <w:r>
        <w:rPr>
          <w:b/>
          <w:szCs w:val="24"/>
        </w:rPr>
        <w:t xml:space="preserve">        </w:t>
      </w:r>
    </w:p>
    <w:p w:rsidR="00164A34" w:rsidRPr="008D4179" w:rsidRDefault="00164A34" w:rsidP="00243096">
      <w:pPr>
        <w:rPr>
          <w:b/>
          <w:color w:val="339966"/>
          <w:sz w:val="36"/>
          <w:szCs w:val="36"/>
        </w:rPr>
      </w:pPr>
      <w:r>
        <w:rPr>
          <w:b/>
          <w:sz w:val="36"/>
          <w:szCs w:val="36"/>
        </w:rPr>
        <w:t xml:space="preserve">                 </w:t>
      </w:r>
      <w:r w:rsidRPr="008D4179">
        <w:rPr>
          <w:b/>
          <w:color w:val="339966"/>
          <w:sz w:val="36"/>
          <w:szCs w:val="36"/>
        </w:rPr>
        <w:t xml:space="preserve">pears                                       </w:t>
      </w:r>
      <w:r>
        <w:rPr>
          <w:b/>
          <w:color w:val="339966"/>
          <w:sz w:val="36"/>
          <w:szCs w:val="36"/>
        </w:rPr>
        <w:t>orange</w:t>
      </w:r>
      <w:r w:rsidRPr="008D4179">
        <w:rPr>
          <w:b/>
          <w:color w:val="339966"/>
          <w:sz w:val="36"/>
          <w:szCs w:val="36"/>
        </w:rPr>
        <w:t xml:space="preserve"> </w:t>
      </w:r>
    </w:p>
    <w:p w:rsidR="00164A34" w:rsidRDefault="00164A34" w:rsidP="00243096">
      <w:pPr>
        <w:rPr>
          <w:b/>
          <w:szCs w:val="24"/>
        </w:rPr>
      </w:pPr>
    </w:p>
    <w:p w:rsidR="00164A34" w:rsidRDefault="00164A34" w:rsidP="00243096">
      <w:pPr>
        <w:rPr>
          <w:b/>
          <w:szCs w:val="24"/>
        </w:rPr>
      </w:pPr>
    </w:p>
    <w:p w:rsidR="00164A34" w:rsidRDefault="00164A34" w:rsidP="00243096">
      <w:pPr>
        <w:rPr>
          <w:b/>
          <w:szCs w:val="24"/>
        </w:rPr>
      </w:pPr>
    </w:p>
    <w:p w:rsidR="00164A34" w:rsidRDefault="00164A34" w:rsidP="00243096">
      <w:pPr>
        <w:rPr>
          <w:b/>
          <w:szCs w:val="24"/>
        </w:rPr>
      </w:pPr>
      <w:r w:rsidRPr="00322CFB">
        <w:rPr>
          <w:b/>
          <w:szCs w:val="24"/>
        </w:rPr>
        <w:pict>
          <v:shape id="_x0000_i1036" type="#_x0000_t75" style="width:142.5pt;height:112.5pt">
            <v:imagedata r:id="rId17" o:title=""/>
          </v:shape>
        </w:pict>
      </w:r>
      <w:r>
        <w:rPr>
          <w:b/>
          <w:szCs w:val="24"/>
        </w:rPr>
        <w:t xml:space="preserve">        </w:t>
      </w:r>
      <w:r w:rsidRPr="00322CFB">
        <w:rPr>
          <w:b/>
          <w:szCs w:val="24"/>
        </w:rPr>
        <w:pict>
          <v:shape id="_x0000_i1037" type="#_x0000_t75" style="width:134.25pt;height:90.75pt">
            <v:imagedata r:id="rId18" o:title=""/>
          </v:shape>
        </w:pict>
      </w:r>
      <w:r>
        <w:rPr>
          <w:b/>
          <w:szCs w:val="24"/>
        </w:rPr>
        <w:t xml:space="preserve">         </w:t>
      </w:r>
      <w:r w:rsidRPr="00322CFB">
        <w:rPr>
          <w:b/>
          <w:szCs w:val="24"/>
        </w:rPr>
        <w:pict>
          <v:shape id="_x0000_i1038" type="#_x0000_t75" style="width:97.5pt;height:110.25pt">
            <v:imagedata r:id="rId19" o:title=""/>
          </v:shape>
        </w:pict>
      </w:r>
    </w:p>
    <w:p w:rsidR="00164A34" w:rsidRPr="008D4179" w:rsidRDefault="00164A34" w:rsidP="00243096">
      <w:pPr>
        <w:rPr>
          <w:b/>
          <w:color w:val="339966"/>
          <w:sz w:val="36"/>
          <w:szCs w:val="36"/>
        </w:rPr>
      </w:pPr>
      <w:r>
        <w:rPr>
          <w:b/>
          <w:sz w:val="36"/>
          <w:szCs w:val="36"/>
        </w:rPr>
        <w:t xml:space="preserve">         </w:t>
      </w:r>
      <w:r w:rsidRPr="008D4179">
        <w:rPr>
          <w:b/>
          <w:color w:val="339966"/>
          <w:sz w:val="36"/>
          <w:szCs w:val="36"/>
        </w:rPr>
        <w:t>grapefruit                      apricot                      pineapple</w:t>
      </w:r>
    </w:p>
    <w:p w:rsidR="00164A34" w:rsidRDefault="00164A34" w:rsidP="00243096">
      <w:pPr>
        <w:rPr>
          <w:b/>
          <w:szCs w:val="24"/>
        </w:rPr>
      </w:pPr>
    </w:p>
    <w:p w:rsidR="00164A34" w:rsidRDefault="00164A34" w:rsidP="00243096">
      <w:pPr>
        <w:rPr>
          <w:b/>
          <w:szCs w:val="24"/>
        </w:rPr>
      </w:pPr>
    </w:p>
    <w:p w:rsidR="00164A34" w:rsidRDefault="00164A34" w:rsidP="00243096">
      <w:pPr>
        <w:rPr>
          <w:b/>
          <w:szCs w:val="24"/>
        </w:rPr>
      </w:pPr>
    </w:p>
    <w:p w:rsidR="00164A34" w:rsidRDefault="00164A34" w:rsidP="008D4179">
      <w:pPr>
        <w:rPr>
          <w:b/>
          <w:szCs w:val="24"/>
        </w:rPr>
      </w:pPr>
      <w:r>
        <w:rPr>
          <w:b/>
          <w:szCs w:val="24"/>
        </w:rPr>
        <w:t xml:space="preserve">                                                             </w:t>
      </w:r>
    </w:p>
    <w:p w:rsidR="00164A34" w:rsidRDefault="00164A34" w:rsidP="00315476">
      <w:pPr>
        <w:rPr>
          <w:b/>
          <w:sz w:val="28"/>
          <w:szCs w:val="28"/>
        </w:rPr>
      </w:pPr>
      <w:r>
        <w:rPr>
          <w:b/>
          <w:szCs w:val="24"/>
        </w:rPr>
        <w:t xml:space="preserve">                              </w:t>
      </w:r>
      <w:r>
        <w:rPr>
          <w:b/>
          <w:sz w:val="28"/>
          <w:szCs w:val="28"/>
        </w:rPr>
        <w:t xml:space="preserve">               </w:t>
      </w:r>
    </w:p>
    <w:p w:rsidR="00164A34" w:rsidRDefault="00164A34" w:rsidP="00315476">
      <w:pPr>
        <w:rPr>
          <w:b/>
          <w:szCs w:val="24"/>
        </w:rPr>
      </w:pPr>
      <w:r>
        <w:rPr>
          <w:b/>
          <w:szCs w:val="24"/>
        </w:rPr>
        <w:t xml:space="preserve">                                                             </w:t>
      </w:r>
    </w:p>
    <w:p w:rsidR="00164A34" w:rsidRDefault="00164A34" w:rsidP="00315476">
      <w:pPr>
        <w:rPr>
          <w:b/>
          <w:color w:val="E36C0A"/>
          <w:sz w:val="32"/>
          <w:szCs w:val="32"/>
        </w:rPr>
      </w:pPr>
      <w:r>
        <w:rPr>
          <w:b/>
          <w:color w:val="E36C0A"/>
          <w:sz w:val="32"/>
          <w:szCs w:val="32"/>
        </w:rPr>
        <w:t xml:space="preserve">Translate the following sentences. </w:t>
      </w:r>
      <w:r w:rsidRPr="000452C1">
        <w:rPr>
          <w:b/>
          <w:color w:val="E36C0A"/>
          <w:sz w:val="32"/>
          <w:szCs w:val="32"/>
        </w:rPr>
        <w:t xml:space="preserve">Přelož následující věty. 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 xml:space="preserve">1. </w:t>
      </w:r>
      <w:r w:rsidRPr="000452C1">
        <w:rPr>
          <w:sz w:val="32"/>
          <w:szCs w:val="32"/>
        </w:rPr>
        <w:t xml:space="preserve">Máš rád ovoce? </w:t>
      </w:r>
      <w:r>
        <w:rPr>
          <w:sz w:val="32"/>
          <w:szCs w:val="32"/>
        </w:rPr>
        <w:t>_________________________________________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>Ano, mám. _______________________________________________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>2. Nejraději mám jahody.  ___________________________________</w:t>
      </w:r>
      <w:r w:rsidRPr="000452C1">
        <w:rPr>
          <w:sz w:val="32"/>
          <w:szCs w:val="32"/>
        </w:rPr>
        <w:t xml:space="preserve"> 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>3. Nemám rád grapefruit – je hořký. ___________________________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</w:t>
      </w:r>
      <w:r w:rsidRPr="000452C1">
        <w:rPr>
          <w:sz w:val="32"/>
          <w:szCs w:val="32"/>
        </w:rPr>
        <w:t xml:space="preserve">  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>4. Máme doma banány? ____________________________________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>Ne, nemáme. _____________________________________________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>5. Malý Péťa jí jablíčko. _____________________________________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>6. V létě jím často meloun. __________________________________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>7. Dáváš si do čaje citron?  __________________________________</w:t>
      </w:r>
      <w:r w:rsidRPr="000452C1">
        <w:rPr>
          <w:sz w:val="32"/>
          <w:szCs w:val="32"/>
        </w:rPr>
        <w:t xml:space="preserve"> 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>8. Tatínek nejí meruňky. ____________________________________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>9. Ten ananas je výborný. ___________________________________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>10. Na stole je košík s hruškami. ______________________________</w:t>
      </w:r>
      <w:r w:rsidRPr="000452C1">
        <w:rPr>
          <w:sz w:val="32"/>
          <w:szCs w:val="32"/>
        </w:rPr>
        <w:t xml:space="preserve"> 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>11. Dám si ovocný salát.  ____________________________________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>12. Jsou na zahradě nějaké jahody?  ___________________________</w:t>
      </w:r>
      <w:r w:rsidRPr="000452C1">
        <w:rPr>
          <w:sz w:val="32"/>
          <w:szCs w:val="32"/>
        </w:rPr>
        <w:t xml:space="preserve"> 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</w:t>
      </w:r>
      <w:r w:rsidRPr="000452C1">
        <w:rPr>
          <w:sz w:val="32"/>
          <w:szCs w:val="32"/>
        </w:rPr>
        <w:t xml:space="preserve"> 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>13. Proč nejíš hrozny? ______________________________________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>14. Maminka včera koupila pomeranče. ________________________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</w:t>
      </w:r>
    </w:p>
    <w:p w:rsidR="00164A34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>15. V ledničce nejsou žádné citrony. ___________________________</w:t>
      </w:r>
    </w:p>
    <w:p w:rsidR="00164A34" w:rsidRPr="000452C1" w:rsidRDefault="00164A34" w:rsidP="00315476">
      <w:pPr>
        <w:rPr>
          <w:sz w:val="32"/>
          <w:szCs w:val="32"/>
        </w:rPr>
      </w:pPr>
      <w:r>
        <w:rPr>
          <w:sz w:val="32"/>
          <w:szCs w:val="32"/>
        </w:rPr>
        <w:t xml:space="preserve"> ________________________________________________________</w:t>
      </w:r>
      <w:r w:rsidRPr="000452C1">
        <w:rPr>
          <w:sz w:val="32"/>
          <w:szCs w:val="32"/>
        </w:rPr>
        <w:t xml:space="preserve">                          </w:t>
      </w:r>
    </w:p>
    <w:sectPr w:rsidR="00164A34" w:rsidRPr="000452C1" w:rsidSect="00543473">
      <w:footerReference w:type="default" r:id="rId20"/>
      <w:headerReference w:type="first" r:id="rId21"/>
      <w:footerReference w:type="first" r:id="rId2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4A34" w:rsidRDefault="00164A34" w:rsidP="00B603E9">
      <w:r>
        <w:separator/>
      </w:r>
    </w:p>
  </w:endnote>
  <w:endnote w:type="continuationSeparator" w:id="0">
    <w:p w:rsidR="00164A34" w:rsidRDefault="00164A34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A34" w:rsidRDefault="00164A34">
    <w:pPr>
      <w:pStyle w:val="Footer"/>
      <w:rPr>
        <w:sz w:val="20"/>
        <w:szCs w:val="20"/>
      </w:rPr>
    </w:pPr>
    <w:r>
      <w:rPr>
        <w:sz w:val="20"/>
        <w:szCs w:val="20"/>
      </w:rPr>
      <w:t>VY_32_INOVACE_14_34</w:t>
    </w:r>
  </w:p>
  <w:p w:rsidR="00164A34" w:rsidRPr="00525517" w:rsidRDefault="00164A34">
    <w:pPr>
      <w:pStyle w:val="Footer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A34" w:rsidRDefault="00164A34" w:rsidP="00E760EB">
    <w:pPr>
      <w:pStyle w:val="Footer"/>
      <w:rPr>
        <w:sz w:val="20"/>
        <w:szCs w:val="20"/>
      </w:rPr>
    </w:pPr>
    <w:r>
      <w:rPr>
        <w:sz w:val="20"/>
        <w:szCs w:val="20"/>
      </w:rPr>
      <w:t>VY_32_INOVACE_14_34</w:t>
    </w:r>
  </w:p>
  <w:p w:rsidR="00164A34" w:rsidRPr="00525517" w:rsidRDefault="00164A34" w:rsidP="00E760EB">
    <w:pPr>
      <w:pStyle w:val="Footer"/>
      <w:rPr>
        <w:sz w:val="20"/>
        <w:szCs w:val="20"/>
      </w:rPr>
    </w:pPr>
  </w:p>
  <w:p w:rsidR="00164A34" w:rsidRDefault="00164A34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4A34" w:rsidRDefault="00164A34" w:rsidP="00B603E9">
      <w:r>
        <w:separator/>
      </w:r>
    </w:p>
  </w:footnote>
  <w:footnote w:type="continuationSeparator" w:id="0">
    <w:p w:rsidR="00164A34" w:rsidRDefault="00164A34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4A34" w:rsidRDefault="00164A34">
    <w:pPr>
      <w:pStyle w:val="Header"/>
    </w:pPr>
    <w:r>
      <w:rPr>
        <w:noProof/>
        <w:lang w:eastAsia="cs-CZ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ázek 1" o:spid="_x0000_s2049" type="#_x0000_t75" style="position:absolute;margin-left:13.15pt;margin-top:-19.65pt;width:452.25pt;height:111pt;z-index:251660288;visibility:visible" filled="t">
          <v:imagedata r:id="rId1" o:title=""/>
          <w10:wrap type="squar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20"/>
  <w:displayHorizontalDrawingGridEvery w:val="2"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603E9"/>
    <w:rsid w:val="000452C1"/>
    <w:rsid w:val="00056B04"/>
    <w:rsid w:val="000953D7"/>
    <w:rsid w:val="00103205"/>
    <w:rsid w:val="0011518C"/>
    <w:rsid w:val="00164A34"/>
    <w:rsid w:val="00183371"/>
    <w:rsid w:val="001B37FB"/>
    <w:rsid w:val="001C42FF"/>
    <w:rsid w:val="001C72D6"/>
    <w:rsid w:val="001D5159"/>
    <w:rsid w:val="00205530"/>
    <w:rsid w:val="00243096"/>
    <w:rsid w:val="002732FA"/>
    <w:rsid w:val="00296652"/>
    <w:rsid w:val="002D288A"/>
    <w:rsid w:val="00315476"/>
    <w:rsid w:val="00322CFB"/>
    <w:rsid w:val="003231D8"/>
    <w:rsid w:val="00397651"/>
    <w:rsid w:val="00443DD9"/>
    <w:rsid w:val="00447613"/>
    <w:rsid w:val="00453C4A"/>
    <w:rsid w:val="00457D5F"/>
    <w:rsid w:val="00494347"/>
    <w:rsid w:val="004F27FD"/>
    <w:rsid w:val="00503E89"/>
    <w:rsid w:val="00525517"/>
    <w:rsid w:val="00543473"/>
    <w:rsid w:val="00547AFE"/>
    <w:rsid w:val="00586ACC"/>
    <w:rsid w:val="005A1F86"/>
    <w:rsid w:val="005F3FC8"/>
    <w:rsid w:val="006028C6"/>
    <w:rsid w:val="0066629A"/>
    <w:rsid w:val="00690542"/>
    <w:rsid w:val="006B45F3"/>
    <w:rsid w:val="006D0986"/>
    <w:rsid w:val="006F3950"/>
    <w:rsid w:val="00771138"/>
    <w:rsid w:val="00774A98"/>
    <w:rsid w:val="00784F5A"/>
    <w:rsid w:val="008340AA"/>
    <w:rsid w:val="008909D3"/>
    <w:rsid w:val="00893DF2"/>
    <w:rsid w:val="008D4179"/>
    <w:rsid w:val="009405F3"/>
    <w:rsid w:val="00991885"/>
    <w:rsid w:val="009A3FF0"/>
    <w:rsid w:val="009A49BE"/>
    <w:rsid w:val="00A27C09"/>
    <w:rsid w:val="00A67028"/>
    <w:rsid w:val="00AA4341"/>
    <w:rsid w:val="00AB0CFF"/>
    <w:rsid w:val="00B0295A"/>
    <w:rsid w:val="00B603E9"/>
    <w:rsid w:val="00B80E20"/>
    <w:rsid w:val="00BA038B"/>
    <w:rsid w:val="00BA2823"/>
    <w:rsid w:val="00BE2620"/>
    <w:rsid w:val="00BE7DEE"/>
    <w:rsid w:val="00C424F8"/>
    <w:rsid w:val="00C60CED"/>
    <w:rsid w:val="00C739EE"/>
    <w:rsid w:val="00CA3781"/>
    <w:rsid w:val="00CA4CD5"/>
    <w:rsid w:val="00CB0F5D"/>
    <w:rsid w:val="00CB581F"/>
    <w:rsid w:val="00D70162"/>
    <w:rsid w:val="00DC366F"/>
    <w:rsid w:val="00E26A7D"/>
    <w:rsid w:val="00E349F1"/>
    <w:rsid w:val="00E446BD"/>
    <w:rsid w:val="00E66C8C"/>
    <w:rsid w:val="00E74840"/>
    <w:rsid w:val="00E760EB"/>
    <w:rsid w:val="00F15F20"/>
    <w:rsid w:val="00F4110E"/>
    <w:rsid w:val="00F9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nhideWhenUsed="0"/>
    <w:lsdException w:name="footer" w:unhideWhenUsed="0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49BE"/>
    <w:rPr>
      <w:sz w:val="24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603E9"/>
    <w:rPr>
      <w:rFonts w:cs="Times New Roman"/>
      <w:sz w:val="24"/>
    </w:rPr>
  </w:style>
  <w:style w:type="paragraph" w:styleId="Footer">
    <w:name w:val="footer"/>
    <w:basedOn w:val="Normal"/>
    <w:link w:val="FooterChar"/>
    <w:uiPriority w:val="99"/>
    <w:semiHidden/>
    <w:rsid w:val="00B603E9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603E9"/>
    <w:rPr>
      <w:rFonts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B603E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wmf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wmf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24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fontTable" Target="fontTable.xml"/><Relationship Id="rId10" Type="http://schemas.openxmlformats.org/officeDocument/2006/relationships/image" Target="media/image5.jpeg"/><Relationship Id="rId19" Type="http://schemas.openxmlformats.org/officeDocument/2006/relationships/image" Target="media/image14.wmf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png"/><Relationship Id="rId22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15</TotalTime>
  <Pages>4</Pages>
  <Words>444</Words>
  <Characters>2623</Characters>
  <Application>Microsoft Office Outlook</Application>
  <DocSecurity>0</DocSecurity>
  <Lines>0</Lines>
  <Paragraphs>0</Paragraphs>
  <ScaleCrop>false</ScaleCrop>
  <Company>zs travniky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výukového materiálu: Who or what is it</dc:title>
  <dc:subject/>
  <dc:creator>hornakova</dc:creator>
  <cp:keywords/>
  <dc:description/>
  <cp:lastModifiedBy>rodina</cp:lastModifiedBy>
  <cp:revision>3</cp:revision>
  <dcterms:created xsi:type="dcterms:W3CDTF">2012-05-27T11:02:00Z</dcterms:created>
  <dcterms:modified xsi:type="dcterms:W3CDTF">2012-05-27T11:18:00Z</dcterms:modified>
</cp:coreProperties>
</file>