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008" w:rsidRDefault="004D6008"/>
    <w:p w:rsidR="004D6008" w:rsidRDefault="004D6008">
      <w:r>
        <w:t>Škola: Základní škola Trávníky Otrokovice, příspěvková organizace</w:t>
      </w:r>
    </w:p>
    <w:p w:rsidR="004D6008" w:rsidRDefault="004D6008">
      <w:r>
        <w:t xml:space="preserve">Číslo projektu: </w:t>
      </w:r>
      <w:r w:rsidRPr="00F90BCE">
        <w:t>CZ.1.07/1.4.00/21.2637</w:t>
      </w:r>
    </w:p>
    <w:p w:rsidR="004D6008" w:rsidRDefault="004D6008">
      <w:r>
        <w:t>Název výukového materiálu: Jobs</w:t>
      </w:r>
    </w:p>
    <w:p w:rsidR="004D6008" w:rsidRDefault="004D6008">
      <w:r>
        <w:t>Autor: Mgr. Miluše Šicnerová</w:t>
      </w:r>
    </w:p>
    <w:p w:rsidR="004D6008" w:rsidRDefault="004D6008">
      <w:r>
        <w:t>Vytvořeno: 14. května 2012</w:t>
      </w:r>
    </w:p>
    <w:p w:rsidR="004D6008" w:rsidRDefault="004D6008">
      <w:r>
        <w:t>Ročník: 9.</w:t>
      </w:r>
    </w:p>
    <w:p w:rsidR="004D6008" w:rsidRDefault="004D6008">
      <w:r>
        <w:t>Vzdělávací oblast: Jazyk a jazyková komunikace</w:t>
      </w:r>
    </w:p>
    <w:p w:rsidR="004D6008" w:rsidRDefault="004D6008">
      <w:r>
        <w:t>Vzdělávací obor: Anglický jazyk</w:t>
      </w:r>
    </w:p>
    <w:p w:rsidR="004D6008" w:rsidRDefault="004D6008">
      <w:r>
        <w:t>Tematický okruh: Produktivní řečové dovednosti</w:t>
      </w:r>
    </w:p>
    <w:p w:rsidR="004D6008" w:rsidRDefault="004D6008">
      <w:r>
        <w:t>Téma: Jobs</w:t>
      </w:r>
    </w:p>
    <w:p w:rsidR="004D6008" w:rsidRDefault="004D6008">
      <w:r>
        <w:t xml:space="preserve">Pomůcky: kopírovací papíry, </w:t>
      </w:r>
      <w:bookmarkStart w:id="0" w:name="_GoBack"/>
      <w:bookmarkEnd w:id="0"/>
      <w:r>
        <w:t>nůžky, výkladový slovník</w:t>
      </w:r>
    </w:p>
    <w:p w:rsidR="004D6008" w:rsidRDefault="004D6008">
      <w:r>
        <w:t xml:space="preserve">Anotace: Materiál slouží žákům k rozšíření slovní zásoby na téma JOBS. Je možné ho využít několika způsoby. </w:t>
      </w:r>
    </w:p>
    <w:p w:rsidR="004D6008" w:rsidRDefault="004D6008" w:rsidP="00D567A0">
      <w:pPr>
        <w:pStyle w:val="ListParagraph"/>
        <w:numPr>
          <w:ilvl w:val="0"/>
          <w:numId w:val="1"/>
        </w:numPr>
      </w:pPr>
      <w:r>
        <w:t xml:space="preserve">Rozstříhat a k povoláním přiřazovat jednotlivé charakteristiky. </w:t>
      </w:r>
    </w:p>
    <w:p w:rsidR="004D6008" w:rsidRDefault="004D6008" w:rsidP="00D567A0">
      <w:pPr>
        <w:pStyle w:val="ListParagraph"/>
        <w:numPr>
          <w:ilvl w:val="0"/>
          <w:numId w:val="1"/>
        </w:numPr>
      </w:pPr>
      <w:r>
        <w:t xml:space="preserve">Rozstříhat pouze list s povoláními a žáci vyhledávají ve výkladovém slovníku charakteristiky. </w:t>
      </w:r>
    </w:p>
    <w:p w:rsidR="004D6008" w:rsidRDefault="004D6008" w:rsidP="00D567A0">
      <w:pPr>
        <w:pStyle w:val="ListParagraph"/>
        <w:numPr>
          <w:ilvl w:val="0"/>
          <w:numId w:val="1"/>
        </w:numPr>
      </w:pPr>
      <w:r>
        <w:t xml:space="preserve">Rozstříhat jen charakteristiky a žáci určují, o jaké povolání se jedná. </w:t>
      </w:r>
    </w:p>
    <w:p w:rsidR="004D6008" w:rsidRDefault="004D6008" w:rsidP="004C4D57">
      <w:pPr>
        <w:pStyle w:val="ListParagraph"/>
        <w:ind w:left="0"/>
      </w:pPr>
    </w:p>
    <w:p w:rsidR="004D6008" w:rsidRDefault="004D6008" w:rsidP="004C4D57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4D6008" w:rsidRDefault="004D6008" w:rsidP="004C4D57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4D6008" w:rsidRDefault="004D6008" w:rsidP="004C4D57">
      <w:pPr>
        <w:pStyle w:val="ListParagraph"/>
        <w:ind w:left="0"/>
      </w:pPr>
    </w:p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Default="004D6008"/>
    <w:p w:rsidR="004D6008" w:rsidRPr="005D64F8" w:rsidRDefault="004D6008" w:rsidP="00D567A0">
      <w:pPr>
        <w:jc w:val="center"/>
        <w:rPr>
          <w:rFonts w:ascii="Georgia" w:hAnsi="Georgia"/>
          <w:b/>
          <w:bCs/>
          <w:sz w:val="80"/>
          <w:szCs w:val="80"/>
        </w:rPr>
      </w:pPr>
      <w:r w:rsidRPr="005D64F8">
        <w:rPr>
          <w:rFonts w:ascii="Georgia" w:hAnsi="Georgia"/>
          <w:b/>
          <w:bCs/>
          <w:sz w:val="80"/>
          <w:szCs w:val="80"/>
        </w:rPr>
        <w:t>JOBS</w:t>
      </w:r>
    </w:p>
    <w:tbl>
      <w:tblPr>
        <w:tblpPr w:leftFromText="141" w:rightFromText="141" w:vertAnchor="page" w:horzAnchor="margin" w:tblpY="25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4500"/>
      </w:tblGrid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teacher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policeman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nurse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doctor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pilot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vet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actor/actress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driver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farmer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chef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cleaner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housewife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electrician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tour guide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detective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footballer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fashion designer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ice-hockey player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photographer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shop assistant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secretary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dentist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waiter/waitress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architect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singer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flight attendant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furniture designer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writer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composer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film director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film producer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reporter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cook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mechanic</w:t>
            </w:r>
          </w:p>
        </w:tc>
      </w:tr>
      <w:tr w:rsidR="004D6008" w:rsidRPr="00E90E0D">
        <w:tc>
          <w:tcPr>
            <w:tcW w:w="4608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carpenter</w:t>
            </w:r>
          </w:p>
        </w:tc>
        <w:tc>
          <w:tcPr>
            <w:tcW w:w="4500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engineer</w:t>
            </w:r>
          </w:p>
        </w:tc>
      </w:tr>
    </w:tbl>
    <w:p w:rsidR="004D6008" w:rsidRDefault="004D6008" w:rsidP="00D567A0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TEACHES, ESPECIALLY IN A SCHOOL.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LOOKS AFTER SICK OR INJURED PEOPLE.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FLIES AN AIRPLANE.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MAN OR A WOMAN WHO ACTS IN  A PLAY, FILM OR ON TV.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HAS A FARM AND WORKS THERE.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CLEANS ROOMS IN A HOUSE OR OTHER BUILDINGS.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2"/>
                <w:szCs w:val="52"/>
              </w:rPr>
            </w:pPr>
            <w:r w:rsidRPr="00E90E0D">
              <w:rPr>
                <w:b/>
                <w:bCs/>
                <w:sz w:val="52"/>
                <w:szCs w:val="52"/>
              </w:rPr>
              <w:t>A PERSON WHO MAKES AND REPAIRS ELECTRICAL EQUIPMENT AND SYSTEMS.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SOLVES CRIMES.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DESIGNS CLOTHES.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2"/>
                <w:szCs w:val="52"/>
              </w:rPr>
            </w:pPr>
            <w:r w:rsidRPr="00E90E0D">
              <w:rPr>
                <w:b/>
                <w:bCs/>
                <w:sz w:val="52"/>
                <w:szCs w:val="52"/>
              </w:rPr>
              <w:t>A PERSON WHO TAKES PHOTOGRAPHS.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2"/>
                <w:szCs w:val="52"/>
              </w:rPr>
            </w:pPr>
            <w:r w:rsidRPr="00E90E0D">
              <w:rPr>
                <w:b/>
                <w:bCs/>
                <w:sz w:val="52"/>
                <w:szCs w:val="52"/>
              </w:rPr>
              <w:t>A PERSON WHO WORKS IN AN OFFICE, TYPES LETTERS, E-MAILS, ANSWERS THE TELEPHONE.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MAN OR A WOMAN WHO SERVES CUSTOMERS IN A RESTAURANT.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WHOSE JOB IS SINGING.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DESIGNS FURNITURE.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WRITES MUSIC.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2"/>
                <w:szCs w:val="52"/>
              </w:rPr>
            </w:pPr>
            <w:r w:rsidRPr="00E90E0D">
              <w:rPr>
                <w:b/>
                <w:bCs/>
                <w:sz w:val="52"/>
                <w:szCs w:val="52"/>
              </w:rPr>
              <w:t>A PERSON WHO DEALS WITH BUSINESS SIDE OF ORGANIZING A FILM.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COOKS.</w:t>
            </w:r>
          </w:p>
        </w:tc>
      </w:tr>
      <w:tr w:rsidR="004D6008" w:rsidRPr="00E90E0D"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MAKES THINGS FROM WOOD.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2"/>
                <w:szCs w:val="52"/>
              </w:rPr>
            </w:pPr>
            <w:r w:rsidRPr="00E90E0D">
              <w:rPr>
                <w:b/>
                <w:bCs/>
                <w:sz w:val="52"/>
                <w:szCs w:val="52"/>
              </w:rPr>
              <w:t>A MAN WHO WORKS FOR POLICE. HIS JOB IS TO PREVENT AND SOLVE CRIME.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TREATS ILL PEOPLE.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 xml:space="preserve">A PERSON WHO IS A DOCTOR FOR ANIMALS. 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jc w:val="both"/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DRIVES A VEHICLE.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2"/>
                <w:szCs w:val="52"/>
              </w:rPr>
            </w:pPr>
            <w:r w:rsidRPr="00E90E0D">
              <w:rPr>
                <w:b/>
                <w:bCs/>
                <w:sz w:val="52"/>
                <w:szCs w:val="52"/>
              </w:rPr>
              <w:t>A PERSON WHO IS THE HEAD COOK IN A RESTAURANT. A PROFESSIONAL COOK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48"/>
                <w:szCs w:val="48"/>
              </w:rPr>
            </w:pPr>
            <w:r w:rsidRPr="00E90E0D">
              <w:rPr>
                <w:b/>
                <w:bCs/>
                <w:sz w:val="48"/>
                <w:szCs w:val="48"/>
              </w:rPr>
              <w:t xml:space="preserve">A WOMAN WHO DOESN´T GO TO WORK. SHE SPENDS HER TIME CLEANING THE HOUSE, COOKING, LOOKING AFTER HER FAMILY. </w:t>
            </w:r>
          </w:p>
        </w:tc>
      </w:tr>
      <w:tr w:rsidR="004D6008" w:rsidRPr="00E90E0D">
        <w:tblPrEx>
          <w:tblLook w:val="00A0"/>
        </w:tblPrEx>
        <w:trPr>
          <w:trHeight w:val="1206"/>
        </w:trPr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2"/>
                <w:szCs w:val="52"/>
              </w:rPr>
            </w:pPr>
            <w:r w:rsidRPr="00E90E0D">
              <w:rPr>
                <w:b/>
                <w:bCs/>
                <w:sz w:val="52"/>
                <w:szCs w:val="52"/>
              </w:rPr>
              <w:t>A PERSON WHO SHOWS TOURISTS WHERE TO GO.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PLAYS FOOTBALL.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PLAYS ICE HOCKEY.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WORKS IN A SHOP AND SERVES CUSTOMERS.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 xml:space="preserve">A DOCTOR WHO LOOKS AFTER PEOPLE´S TEETH. 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DESIGNS BUILDINGS.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 xml:space="preserve">A PERSON WHO SERVES AND HELPS PEOPLE DURING THEIR FLIGHT. 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WRITES BOOKS.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>A PERSON WHO TELLS ACTORS WHAT TO DO IN A FILM.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2"/>
                <w:szCs w:val="52"/>
              </w:rPr>
            </w:pPr>
            <w:r w:rsidRPr="00E90E0D">
              <w:rPr>
                <w:b/>
                <w:bCs/>
                <w:sz w:val="52"/>
                <w:szCs w:val="52"/>
              </w:rPr>
              <w:t>A PERSON WHO WRITES ABOUT THE NEWS IN A NEWSPAPER OR SPEAKS ABOUT IT ON THE TELEVISION OR RADIO.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 xml:space="preserve">A PERSON WHO REPAIRS MACHINES. </w:t>
            </w:r>
          </w:p>
        </w:tc>
      </w:tr>
      <w:tr w:rsidR="004D6008" w:rsidRPr="00E90E0D">
        <w:tblPrEx>
          <w:tblLook w:val="00A0"/>
        </w:tblPrEx>
        <w:tc>
          <w:tcPr>
            <w:tcW w:w="9212" w:type="dxa"/>
          </w:tcPr>
          <w:p w:rsidR="004D6008" w:rsidRPr="00E90E0D" w:rsidRDefault="004D6008" w:rsidP="00276982">
            <w:pPr>
              <w:rPr>
                <w:b/>
                <w:bCs/>
                <w:sz w:val="56"/>
                <w:szCs w:val="56"/>
              </w:rPr>
            </w:pPr>
            <w:r w:rsidRPr="00E90E0D">
              <w:rPr>
                <w:b/>
                <w:bCs/>
                <w:sz w:val="56"/>
                <w:szCs w:val="56"/>
              </w:rPr>
              <w:t xml:space="preserve">A PERSON WHO DESIGNS, BUILDS OR REPAIRS ENGINES AND MACHINES. </w:t>
            </w:r>
          </w:p>
        </w:tc>
      </w:tr>
    </w:tbl>
    <w:p w:rsidR="004D6008" w:rsidRDefault="004D6008"/>
    <w:sectPr w:rsidR="004D6008" w:rsidSect="008A3407">
      <w:footerReference w:type="default" r:id="rId7"/>
      <w:headerReference w:type="first" r:id="rId8"/>
      <w:footerReference w:type="first" r:id="rId9"/>
      <w:pgSz w:w="11906" w:h="16838"/>
      <w:pgMar w:top="1417" w:right="1417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008" w:rsidRDefault="004D6008" w:rsidP="00B603E9">
      <w:r>
        <w:separator/>
      </w:r>
    </w:p>
  </w:endnote>
  <w:endnote w:type="continuationSeparator" w:id="0">
    <w:p w:rsidR="004D6008" w:rsidRDefault="004D6008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008" w:rsidRPr="00525517" w:rsidRDefault="004D6008">
    <w:pPr>
      <w:pStyle w:val="Footer"/>
      <w:rPr>
        <w:sz w:val="20"/>
        <w:szCs w:val="20"/>
      </w:rPr>
    </w:pPr>
    <w:r>
      <w:rPr>
        <w:sz w:val="20"/>
        <w:szCs w:val="20"/>
      </w:rPr>
      <w:t>VY_32_INOVACE_20_34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008" w:rsidRDefault="004D6008" w:rsidP="00E760EB">
    <w:pPr>
      <w:pStyle w:val="Footer"/>
      <w:rPr>
        <w:sz w:val="20"/>
        <w:szCs w:val="20"/>
      </w:rPr>
    </w:pPr>
    <w:r>
      <w:rPr>
        <w:sz w:val="20"/>
        <w:szCs w:val="20"/>
      </w:rPr>
      <w:t>VY_32_INOVACE_20_34</w:t>
    </w:r>
  </w:p>
  <w:p w:rsidR="004D6008" w:rsidRPr="00525517" w:rsidRDefault="004D6008" w:rsidP="00E760EB">
    <w:pPr>
      <w:pStyle w:val="Footer"/>
      <w:rPr>
        <w:sz w:val="20"/>
        <w:szCs w:val="20"/>
      </w:rPr>
    </w:pPr>
  </w:p>
  <w:p w:rsidR="004D6008" w:rsidRDefault="004D60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008" w:rsidRDefault="004D6008" w:rsidP="00B603E9">
      <w:r>
        <w:separator/>
      </w:r>
    </w:p>
  </w:footnote>
  <w:footnote w:type="continuationSeparator" w:id="0">
    <w:p w:rsidR="004D6008" w:rsidRDefault="004D6008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008" w:rsidRDefault="004D6008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4E8C"/>
    <w:multiLevelType w:val="hybridMultilevel"/>
    <w:tmpl w:val="FB4A043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1B37FB"/>
    <w:rsid w:val="00205530"/>
    <w:rsid w:val="00276982"/>
    <w:rsid w:val="00397651"/>
    <w:rsid w:val="00443DD9"/>
    <w:rsid w:val="004C4D57"/>
    <w:rsid w:val="004D6008"/>
    <w:rsid w:val="00525517"/>
    <w:rsid w:val="00543473"/>
    <w:rsid w:val="005D64F8"/>
    <w:rsid w:val="006028C6"/>
    <w:rsid w:val="0066629A"/>
    <w:rsid w:val="00690542"/>
    <w:rsid w:val="006D0986"/>
    <w:rsid w:val="008340AA"/>
    <w:rsid w:val="00893734"/>
    <w:rsid w:val="00893DF2"/>
    <w:rsid w:val="008A3407"/>
    <w:rsid w:val="009A49BE"/>
    <w:rsid w:val="00A27C09"/>
    <w:rsid w:val="00AA4341"/>
    <w:rsid w:val="00B12AB0"/>
    <w:rsid w:val="00B603E9"/>
    <w:rsid w:val="00BA2823"/>
    <w:rsid w:val="00BB4F3C"/>
    <w:rsid w:val="00C60CED"/>
    <w:rsid w:val="00C739EE"/>
    <w:rsid w:val="00D567A0"/>
    <w:rsid w:val="00DB15EB"/>
    <w:rsid w:val="00DC366F"/>
    <w:rsid w:val="00DF5A4E"/>
    <w:rsid w:val="00E66C8C"/>
    <w:rsid w:val="00E760EB"/>
    <w:rsid w:val="00E90E0D"/>
    <w:rsid w:val="00F9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567A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53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5</Pages>
  <Words>437</Words>
  <Characters>2579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rodina</cp:lastModifiedBy>
  <cp:revision>15</cp:revision>
  <dcterms:created xsi:type="dcterms:W3CDTF">2011-08-10T09:58:00Z</dcterms:created>
  <dcterms:modified xsi:type="dcterms:W3CDTF">2012-05-24T19:04:00Z</dcterms:modified>
</cp:coreProperties>
</file>